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611FE" w:rsidRPr="001611FE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611FE" w:rsidRPr="001611FE">
        <w:rPr>
          <w:rFonts w:ascii="Times New Roman" w:hAnsi="Times New Roman"/>
          <w:b/>
        </w:rPr>
        <w:t>ZP/D-69/A/19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611FE" w:rsidRPr="001611FE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611FE" w:rsidRPr="001611FE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1611FE" w:rsidRPr="001611FE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611FE" w:rsidRPr="001611FE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1611FE" w:rsidRPr="001611FE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611FE" w:rsidRPr="001611FE">
        <w:rPr>
          <w:rFonts w:ascii="Times New Roman" w:hAnsi="Times New Roman"/>
        </w:rPr>
        <w:t>(</w:t>
      </w:r>
      <w:proofErr w:type="spellStart"/>
      <w:r w:rsidR="001611FE" w:rsidRPr="001611FE">
        <w:rPr>
          <w:rFonts w:ascii="Times New Roman" w:hAnsi="Times New Roman"/>
        </w:rPr>
        <w:t>t.j</w:t>
      </w:r>
      <w:proofErr w:type="spellEnd"/>
      <w:r w:rsidR="001611FE" w:rsidRPr="001611FE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611FE" w:rsidRPr="001611FE">
        <w:rPr>
          <w:rFonts w:ascii="Times New Roman" w:hAnsi="Times New Roman"/>
          <w:b/>
        </w:rPr>
        <w:t xml:space="preserve">Dostawa 2 szt. zestawów projektorów multimedialnych z akcesoriami i montażem oraz rozruchem w celu  wyposażenia </w:t>
      </w:r>
      <w:proofErr w:type="spellStart"/>
      <w:r w:rsidR="001611FE" w:rsidRPr="001611FE">
        <w:rPr>
          <w:rFonts w:ascii="Times New Roman" w:hAnsi="Times New Roman"/>
          <w:b/>
        </w:rPr>
        <w:t>sal</w:t>
      </w:r>
      <w:proofErr w:type="spellEnd"/>
      <w:r w:rsidR="001611FE" w:rsidRPr="001611FE">
        <w:rPr>
          <w:rFonts w:ascii="Times New Roman" w:hAnsi="Times New Roman"/>
          <w:b/>
        </w:rPr>
        <w:t xml:space="preserve"> wykładowych w budynku Głównym Wydziału Zarządzania Politechniki Częstochowskiej.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611FE" w:rsidRPr="001611FE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17EA1" w:rsidRDefault="00D17EA1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17EA1" w:rsidRPr="000247FF" w:rsidRDefault="00D17EA1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17EA1" w:rsidRDefault="00D17EA1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17EA1" w:rsidRDefault="00D17EA1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17EA1" w:rsidRDefault="00D17EA1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17EA1" w:rsidRPr="00F8042D" w:rsidRDefault="00D17EA1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5C8E" w:rsidRDefault="00925C8E" w:rsidP="0038231F">
      <w:pPr>
        <w:spacing w:after="0" w:line="240" w:lineRule="auto"/>
      </w:pPr>
      <w:r>
        <w:separator/>
      </w:r>
    </w:p>
  </w:endnote>
  <w:endnote w:type="continuationSeparator" w:id="0">
    <w:p w:rsidR="00925C8E" w:rsidRDefault="00925C8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11FE" w:rsidRDefault="001611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17EA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17EA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11FE" w:rsidRDefault="001611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5C8E" w:rsidRDefault="00925C8E" w:rsidP="0038231F">
      <w:pPr>
        <w:spacing w:after="0" w:line="240" w:lineRule="auto"/>
      </w:pPr>
      <w:r>
        <w:separator/>
      </w:r>
    </w:p>
  </w:footnote>
  <w:footnote w:type="continuationSeparator" w:id="0">
    <w:p w:rsidR="00925C8E" w:rsidRDefault="00925C8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11FE" w:rsidRDefault="001611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11FE" w:rsidRDefault="001611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11FE" w:rsidRDefault="001611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5C8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611FE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25C8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17EA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3D9C88"/>
  <w15:docId w15:val="{2C53D370-F8E0-4782-8376-5E0739AD7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A9B9E0-945B-4932-A4D3-D9EE451EA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370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2019-12-10T08:40:00Z</dcterms:created>
  <dcterms:modified xsi:type="dcterms:W3CDTF">2019-12-10T08:40:00Z</dcterms:modified>
</cp:coreProperties>
</file>