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87672D" w:rsidP="00007727">
      <w:pPr>
        <w:jc w:val="right"/>
        <w:rPr>
          <w:b/>
          <w:bCs/>
          <w:sz w:val="24"/>
        </w:rPr>
      </w:pPr>
      <w:r w:rsidRPr="0087672D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87672D">
        <w:rPr>
          <w:sz w:val="24"/>
        </w:rPr>
        <w:t>2019-12-20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7672D" w:rsidP="00173B20">
      <w:pPr>
        <w:spacing w:after="40"/>
        <w:rPr>
          <w:b/>
          <w:bCs/>
          <w:sz w:val="24"/>
        </w:rPr>
      </w:pPr>
      <w:r w:rsidRPr="0087672D">
        <w:rPr>
          <w:b/>
          <w:bCs/>
          <w:sz w:val="24"/>
        </w:rPr>
        <w:t>Politechnika Częstochowska</w:t>
      </w:r>
    </w:p>
    <w:p w:rsidR="00A80738" w:rsidRPr="00173B20" w:rsidRDefault="0087672D" w:rsidP="00A80738">
      <w:pPr>
        <w:rPr>
          <w:bCs/>
          <w:sz w:val="24"/>
        </w:rPr>
      </w:pPr>
      <w:r w:rsidRPr="0087672D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87672D">
        <w:rPr>
          <w:bCs/>
          <w:sz w:val="24"/>
        </w:rPr>
        <w:t>69</w:t>
      </w:r>
    </w:p>
    <w:p w:rsidR="00A80738" w:rsidRPr="00173B20" w:rsidRDefault="0087672D" w:rsidP="00A80738">
      <w:pPr>
        <w:rPr>
          <w:bCs/>
          <w:sz w:val="24"/>
        </w:rPr>
      </w:pPr>
      <w:r w:rsidRPr="0087672D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87672D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7672D" w:rsidRPr="0087672D">
        <w:rPr>
          <w:b/>
          <w:sz w:val="24"/>
          <w:szCs w:val="24"/>
        </w:rPr>
        <w:t>ZP/RB-25/19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490DC0" w:rsidRDefault="00C659E2" w:rsidP="0017227B">
      <w:pPr>
        <w:spacing w:before="120" w:after="120"/>
        <w:jc w:val="both"/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7672D" w:rsidRPr="0087672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17227B">
        <w:rPr>
          <w:sz w:val="24"/>
          <w:szCs w:val="28"/>
        </w:rPr>
        <w:t xml:space="preserve"> </w:t>
      </w:r>
      <w:bookmarkStart w:id="0" w:name="_GoBack"/>
      <w:bookmarkEnd w:id="0"/>
      <w:r w:rsidR="0087672D" w:rsidRPr="0087672D">
        <w:rPr>
          <w:b/>
        </w:rPr>
        <w:t xml:space="preserve">Remont pomieszczeń I </w:t>
      </w:r>
      <w:proofErr w:type="spellStart"/>
      <w:r w:rsidR="0087672D" w:rsidRPr="0087672D">
        <w:rPr>
          <w:b/>
        </w:rPr>
        <w:t>i</w:t>
      </w:r>
      <w:proofErr w:type="spellEnd"/>
      <w:r w:rsidR="0087672D" w:rsidRPr="0087672D">
        <w:rPr>
          <w:b/>
        </w:rPr>
        <w:t xml:space="preserve"> II piętra w budynku Domu Studenta nr 7 Herkules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7672D" w:rsidRPr="0087672D">
        <w:rPr>
          <w:sz w:val="24"/>
          <w:szCs w:val="24"/>
        </w:rPr>
        <w:t>(</w:t>
      </w:r>
      <w:proofErr w:type="spellStart"/>
      <w:r w:rsidR="0087672D" w:rsidRPr="0087672D">
        <w:rPr>
          <w:sz w:val="24"/>
          <w:szCs w:val="24"/>
        </w:rPr>
        <w:t>t.j</w:t>
      </w:r>
      <w:proofErr w:type="spellEnd"/>
      <w:r w:rsidR="0087672D" w:rsidRPr="0087672D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7672D" w:rsidRPr="0087672D">
        <w:rPr>
          <w:sz w:val="24"/>
          <w:szCs w:val="24"/>
        </w:rPr>
        <w:t>20/12/2019</w:t>
      </w:r>
      <w:r w:rsidR="00FF4AB1" w:rsidRPr="00FF4AB1">
        <w:rPr>
          <w:sz w:val="24"/>
          <w:szCs w:val="24"/>
        </w:rPr>
        <w:t xml:space="preserve"> o godz. </w:t>
      </w:r>
      <w:r w:rsidR="0087672D" w:rsidRPr="0087672D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66D7C">
        <w:rPr>
          <w:sz w:val="24"/>
          <w:szCs w:val="24"/>
        </w:rPr>
        <w:t>616 589.11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850"/>
        <w:gridCol w:w="1701"/>
        <w:gridCol w:w="1701"/>
      </w:tblGrid>
      <w:tr w:rsidR="0069085C" w:rsidRPr="00493F8C" w:rsidTr="00A66D7C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  <w:r w:rsidR="00A66D7C">
              <w:t xml:space="preserve"> / okres rękojmi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7672D" w:rsidRPr="00493F8C" w:rsidTr="00A66D7C">
        <w:tc>
          <w:tcPr>
            <w:tcW w:w="706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center"/>
            </w:pPr>
            <w:r w:rsidRPr="0087672D">
              <w:t>1</w:t>
            </w:r>
          </w:p>
        </w:tc>
        <w:tc>
          <w:tcPr>
            <w:tcW w:w="2696" w:type="dxa"/>
            <w:shd w:val="clear" w:color="auto" w:fill="auto"/>
          </w:tcPr>
          <w:p w:rsidR="0087672D" w:rsidRPr="00490DC0" w:rsidRDefault="0087672D" w:rsidP="003E4291">
            <w:pPr>
              <w:spacing w:before="40"/>
            </w:pPr>
            <w:r w:rsidRPr="0087672D">
              <w:t xml:space="preserve">TERMOBUD W. </w:t>
            </w:r>
            <w:proofErr w:type="spellStart"/>
            <w:r w:rsidRPr="0087672D">
              <w:t>Połacik</w:t>
            </w:r>
            <w:proofErr w:type="spellEnd"/>
            <w:r w:rsidRPr="0087672D">
              <w:t>, R. Bogdanko Sp. Jawna</w:t>
            </w:r>
          </w:p>
          <w:p w:rsidR="0087672D" w:rsidRPr="00490DC0" w:rsidRDefault="0087672D" w:rsidP="003E4291">
            <w:r w:rsidRPr="0087672D">
              <w:t>Rocha</w:t>
            </w:r>
            <w:r w:rsidRPr="00490DC0">
              <w:t xml:space="preserve"> </w:t>
            </w:r>
            <w:r w:rsidRPr="0087672D">
              <w:t>219B</w:t>
            </w:r>
            <w:r w:rsidRPr="00490DC0">
              <w:t xml:space="preserve"> </w:t>
            </w:r>
          </w:p>
          <w:p w:rsidR="0087672D" w:rsidRPr="00490DC0" w:rsidRDefault="0087672D" w:rsidP="003E4291">
            <w:pPr>
              <w:spacing w:after="40"/>
              <w:jc w:val="both"/>
            </w:pPr>
            <w:r w:rsidRPr="0087672D">
              <w:t>42-200</w:t>
            </w:r>
            <w:r w:rsidRPr="00490DC0">
              <w:t xml:space="preserve"> </w:t>
            </w:r>
            <w:r w:rsidRPr="0087672D">
              <w:t>Częstochowa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523 589.49 zł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98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84 miesiące</w:t>
            </w:r>
            <w:r w:rsidR="00A66D7C">
              <w:t xml:space="preserve"> / 5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30 dni</w:t>
            </w:r>
          </w:p>
        </w:tc>
      </w:tr>
      <w:tr w:rsidR="0087672D" w:rsidRPr="00493F8C" w:rsidTr="00A66D7C">
        <w:tc>
          <w:tcPr>
            <w:tcW w:w="706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center"/>
            </w:pPr>
            <w:r w:rsidRPr="0087672D">
              <w:t>2</w:t>
            </w:r>
          </w:p>
        </w:tc>
        <w:tc>
          <w:tcPr>
            <w:tcW w:w="2696" w:type="dxa"/>
            <w:shd w:val="clear" w:color="auto" w:fill="auto"/>
          </w:tcPr>
          <w:p w:rsidR="0087672D" w:rsidRPr="00490DC0" w:rsidRDefault="0087672D" w:rsidP="003E4291">
            <w:pPr>
              <w:spacing w:before="40"/>
            </w:pPr>
            <w:r w:rsidRPr="0087672D">
              <w:t>CRK-</w:t>
            </w:r>
            <w:proofErr w:type="spellStart"/>
            <w:r w:rsidRPr="0087672D">
              <w:t>Managment</w:t>
            </w:r>
            <w:proofErr w:type="spellEnd"/>
            <w:r w:rsidRPr="0087672D">
              <w:t xml:space="preserve"> Spółka z ograniczoną odpowiedzialnością Spółka komandytowa</w:t>
            </w:r>
          </w:p>
          <w:p w:rsidR="0087672D" w:rsidRPr="00490DC0" w:rsidRDefault="0087672D" w:rsidP="003E4291">
            <w:r w:rsidRPr="0087672D">
              <w:t>Dworcowa</w:t>
            </w:r>
            <w:r w:rsidRPr="00490DC0">
              <w:t xml:space="preserve"> </w:t>
            </w:r>
            <w:r w:rsidRPr="0087672D">
              <w:t>17</w:t>
            </w:r>
            <w:r w:rsidRPr="00490DC0">
              <w:t xml:space="preserve"> </w:t>
            </w:r>
          </w:p>
          <w:p w:rsidR="0087672D" w:rsidRPr="00490DC0" w:rsidRDefault="0087672D" w:rsidP="003E4291">
            <w:pPr>
              <w:spacing w:after="40"/>
              <w:jc w:val="both"/>
            </w:pPr>
            <w:r w:rsidRPr="0087672D">
              <w:t>46-300</w:t>
            </w:r>
            <w:r w:rsidRPr="00490DC0">
              <w:t xml:space="preserve"> </w:t>
            </w:r>
            <w:r w:rsidRPr="0087672D">
              <w:t>Olesno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816 269.50 zł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98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60 miesiące</w:t>
            </w:r>
            <w:r w:rsidR="00A66D7C">
              <w:t>/ 5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30 dni</w:t>
            </w:r>
          </w:p>
        </w:tc>
      </w:tr>
      <w:tr w:rsidR="0087672D" w:rsidRPr="00493F8C" w:rsidTr="00A66D7C">
        <w:tc>
          <w:tcPr>
            <w:tcW w:w="706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center"/>
            </w:pPr>
            <w:r w:rsidRPr="0087672D">
              <w:t>3</w:t>
            </w:r>
          </w:p>
        </w:tc>
        <w:tc>
          <w:tcPr>
            <w:tcW w:w="2696" w:type="dxa"/>
            <w:shd w:val="clear" w:color="auto" w:fill="auto"/>
          </w:tcPr>
          <w:p w:rsidR="0087672D" w:rsidRPr="00490DC0" w:rsidRDefault="0087672D" w:rsidP="003E4291">
            <w:pPr>
              <w:spacing w:before="40"/>
            </w:pPr>
            <w:proofErr w:type="spellStart"/>
            <w:r w:rsidRPr="0087672D">
              <w:t>Facit</w:t>
            </w:r>
            <w:proofErr w:type="spellEnd"/>
            <w:r w:rsidRPr="0087672D">
              <w:t xml:space="preserve"> Usługi Budowlano- Remontowe</w:t>
            </w:r>
          </w:p>
          <w:p w:rsidR="0087672D" w:rsidRPr="00490DC0" w:rsidRDefault="0087672D" w:rsidP="003E4291">
            <w:r w:rsidRPr="0087672D">
              <w:t>Kochanowskiego</w:t>
            </w:r>
            <w:r w:rsidRPr="00490DC0">
              <w:t xml:space="preserve"> </w:t>
            </w:r>
            <w:r w:rsidRPr="0087672D">
              <w:t>171</w:t>
            </w:r>
            <w:r w:rsidRPr="00490DC0">
              <w:t xml:space="preserve"> </w:t>
            </w:r>
          </w:p>
          <w:p w:rsidR="0087672D" w:rsidRPr="00490DC0" w:rsidRDefault="0087672D" w:rsidP="003E4291">
            <w:pPr>
              <w:spacing w:after="40"/>
              <w:jc w:val="both"/>
            </w:pPr>
            <w:r w:rsidRPr="0087672D">
              <w:t>26-432</w:t>
            </w:r>
            <w:r w:rsidRPr="00490DC0">
              <w:t xml:space="preserve"> </w:t>
            </w:r>
            <w:r w:rsidRPr="0087672D">
              <w:t>Wieniawa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753 135.33 zł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98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60 miesiące</w:t>
            </w:r>
            <w:r w:rsidR="00A66D7C">
              <w:t>/ 3 lata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30 dni</w:t>
            </w:r>
          </w:p>
        </w:tc>
      </w:tr>
      <w:tr w:rsidR="0087672D" w:rsidRPr="00493F8C" w:rsidTr="00A66D7C">
        <w:tc>
          <w:tcPr>
            <w:tcW w:w="706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center"/>
            </w:pPr>
            <w:r w:rsidRPr="0087672D">
              <w:t>4</w:t>
            </w:r>
          </w:p>
        </w:tc>
        <w:tc>
          <w:tcPr>
            <w:tcW w:w="2696" w:type="dxa"/>
            <w:shd w:val="clear" w:color="auto" w:fill="auto"/>
          </w:tcPr>
          <w:p w:rsidR="0087672D" w:rsidRPr="00490DC0" w:rsidRDefault="0087672D" w:rsidP="003E4291">
            <w:pPr>
              <w:spacing w:before="40"/>
            </w:pPr>
            <w:r w:rsidRPr="0087672D">
              <w:t>Konsorcjum Reg-Pol Z. Sitkiewicz (lider: PHU REG-POL Włodzimierz Wisłocki)</w:t>
            </w:r>
          </w:p>
          <w:p w:rsidR="0087672D" w:rsidRPr="00490DC0" w:rsidRDefault="0087672D" w:rsidP="003E4291">
            <w:r w:rsidRPr="0087672D">
              <w:t>G. Bacewicz</w:t>
            </w:r>
            <w:r w:rsidRPr="00490DC0">
              <w:t xml:space="preserve"> </w:t>
            </w:r>
            <w:r w:rsidRPr="0087672D">
              <w:t>7/36</w:t>
            </w:r>
            <w:r w:rsidRPr="00490DC0">
              <w:t xml:space="preserve"> </w:t>
            </w:r>
          </w:p>
          <w:p w:rsidR="0087672D" w:rsidRPr="00490DC0" w:rsidRDefault="0087672D" w:rsidP="003E4291">
            <w:pPr>
              <w:spacing w:after="40"/>
              <w:jc w:val="both"/>
            </w:pPr>
            <w:r w:rsidRPr="0087672D">
              <w:t>42-200</w:t>
            </w:r>
            <w:r w:rsidRPr="00490DC0">
              <w:t xml:space="preserve"> </w:t>
            </w:r>
            <w:r w:rsidRPr="0087672D">
              <w:t>Częstochowa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547 770.00 zł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98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60 miesiące</w:t>
            </w:r>
            <w:r w:rsidR="00A66D7C">
              <w:t>/ 5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30 dni</w:t>
            </w:r>
          </w:p>
        </w:tc>
      </w:tr>
      <w:tr w:rsidR="0087672D" w:rsidRPr="00493F8C" w:rsidTr="00A66D7C">
        <w:tc>
          <w:tcPr>
            <w:tcW w:w="706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center"/>
            </w:pPr>
            <w:r w:rsidRPr="0087672D">
              <w:t>5</w:t>
            </w:r>
          </w:p>
        </w:tc>
        <w:tc>
          <w:tcPr>
            <w:tcW w:w="2696" w:type="dxa"/>
            <w:shd w:val="clear" w:color="auto" w:fill="auto"/>
          </w:tcPr>
          <w:p w:rsidR="0087672D" w:rsidRPr="00490DC0" w:rsidRDefault="0087672D" w:rsidP="003E4291">
            <w:pPr>
              <w:spacing w:before="40"/>
            </w:pPr>
            <w:proofErr w:type="spellStart"/>
            <w:r w:rsidRPr="0087672D">
              <w:t>Arbud</w:t>
            </w:r>
            <w:proofErr w:type="spellEnd"/>
            <w:r w:rsidRPr="0087672D">
              <w:t xml:space="preserve"> Arkadiusz Pala</w:t>
            </w:r>
          </w:p>
          <w:p w:rsidR="0087672D" w:rsidRPr="00490DC0" w:rsidRDefault="0087672D" w:rsidP="003E4291">
            <w:r w:rsidRPr="0087672D">
              <w:t>ul. Główna</w:t>
            </w:r>
            <w:r w:rsidRPr="00490DC0">
              <w:t xml:space="preserve"> </w:t>
            </w:r>
            <w:r w:rsidRPr="0087672D">
              <w:t>72</w:t>
            </w:r>
            <w:r w:rsidRPr="00490DC0">
              <w:t xml:space="preserve"> </w:t>
            </w:r>
          </w:p>
          <w:p w:rsidR="0087672D" w:rsidRPr="00490DC0" w:rsidRDefault="0087672D" w:rsidP="003E4291">
            <w:pPr>
              <w:spacing w:after="40"/>
              <w:jc w:val="both"/>
            </w:pPr>
            <w:r w:rsidRPr="0087672D">
              <w:t>42-256</w:t>
            </w:r>
            <w:r w:rsidRPr="00490DC0">
              <w:t xml:space="preserve"> </w:t>
            </w:r>
            <w:r w:rsidRPr="0087672D">
              <w:t>Olsztyn, Zrębice Pierwsze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875 911.40 zł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672D" w:rsidRPr="00490DC0" w:rsidRDefault="00A66D7C" w:rsidP="003E4291">
            <w:pPr>
              <w:spacing w:before="120" w:after="120"/>
              <w:jc w:val="both"/>
            </w:pPr>
            <w:r>
              <w:t>98</w:t>
            </w:r>
            <w:r w:rsidR="0087672D" w:rsidRPr="0087672D">
              <w:t xml:space="preserve">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60 miesiące</w:t>
            </w:r>
            <w:r w:rsidR="00A66D7C">
              <w:t xml:space="preserve"> / 5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30 dni</w:t>
            </w:r>
          </w:p>
        </w:tc>
      </w:tr>
      <w:tr w:rsidR="0087672D" w:rsidRPr="00493F8C" w:rsidTr="00A66D7C">
        <w:tc>
          <w:tcPr>
            <w:tcW w:w="706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center"/>
            </w:pPr>
            <w:r w:rsidRPr="0087672D">
              <w:lastRenderedPageBreak/>
              <w:t>6</w:t>
            </w:r>
          </w:p>
        </w:tc>
        <w:tc>
          <w:tcPr>
            <w:tcW w:w="2696" w:type="dxa"/>
            <w:shd w:val="clear" w:color="auto" w:fill="auto"/>
          </w:tcPr>
          <w:p w:rsidR="0087672D" w:rsidRPr="00490DC0" w:rsidRDefault="0087672D" w:rsidP="003E4291">
            <w:pPr>
              <w:spacing w:before="40"/>
            </w:pPr>
            <w:r w:rsidRPr="0087672D">
              <w:t>POL BUD</w:t>
            </w:r>
            <w:r w:rsidR="00A66D7C">
              <w:t xml:space="preserve"> </w:t>
            </w:r>
            <w:r w:rsidRPr="0087672D">
              <w:t>Sylwester Brzozowski</w:t>
            </w:r>
          </w:p>
          <w:p w:rsidR="0087672D" w:rsidRPr="00490DC0" w:rsidRDefault="0087672D" w:rsidP="003E4291">
            <w:r w:rsidRPr="0087672D">
              <w:t>Sokolska</w:t>
            </w:r>
            <w:r w:rsidRPr="00490DC0">
              <w:t xml:space="preserve"> </w:t>
            </w:r>
            <w:r w:rsidRPr="0087672D">
              <w:t>80/209</w:t>
            </w:r>
            <w:r w:rsidRPr="00490DC0">
              <w:t xml:space="preserve"> </w:t>
            </w:r>
          </w:p>
          <w:p w:rsidR="0087672D" w:rsidRPr="00490DC0" w:rsidRDefault="0087672D" w:rsidP="003E4291">
            <w:pPr>
              <w:spacing w:after="40"/>
              <w:jc w:val="both"/>
            </w:pPr>
            <w:r w:rsidRPr="0087672D">
              <w:t>40-087</w:t>
            </w:r>
            <w:r w:rsidRPr="00490DC0">
              <w:t xml:space="preserve"> </w:t>
            </w:r>
            <w:r w:rsidRPr="0087672D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648 686.47 zł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98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84 miesiące</w:t>
            </w:r>
            <w:r w:rsidR="00A66D7C">
              <w:t>/ 5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30 dni</w:t>
            </w:r>
          </w:p>
        </w:tc>
      </w:tr>
      <w:tr w:rsidR="0087672D" w:rsidRPr="00493F8C" w:rsidTr="00A66D7C">
        <w:tc>
          <w:tcPr>
            <w:tcW w:w="706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center"/>
            </w:pPr>
            <w:r w:rsidRPr="0087672D">
              <w:t>7</w:t>
            </w:r>
          </w:p>
        </w:tc>
        <w:tc>
          <w:tcPr>
            <w:tcW w:w="2696" w:type="dxa"/>
            <w:shd w:val="clear" w:color="auto" w:fill="auto"/>
          </w:tcPr>
          <w:p w:rsidR="0087672D" w:rsidRPr="00490DC0" w:rsidRDefault="0087672D" w:rsidP="003E4291">
            <w:pPr>
              <w:spacing w:before="40"/>
            </w:pPr>
            <w:r w:rsidRPr="0087672D">
              <w:t xml:space="preserve">F.U.H. </w:t>
            </w:r>
            <w:proofErr w:type="spellStart"/>
            <w:r w:rsidRPr="0087672D">
              <w:t>Dziedzicki</w:t>
            </w:r>
            <w:proofErr w:type="spellEnd"/>
            <w:r w:rsidRPr="0087672D">
              <w:t xml:space="preserve"> Marcin </w:t>
            </w:r>
            <w:proofErr w:type="spellStart"/>
            <w:r w:rsidRPr="0087672D">
              <w:t>Dziedzicki</w:t>
            </w:r>
            <w:proofErr w:type="spellEnd"/>
          </w:p>
          <w:p w:rsidR="0087672D" w:rsidRPr="00490DC0" w:rsidRDefault="0087672D" w:rsidP="003E4291">
            <w:r w:rsidRPr="0087672D">
              <w:t>Stawowa</w:t>
            </w:r>
            <w:r w:rsidRPr="00490DC0">
              <w:t xml:space="preserve"> </w:t>
            </w:r>
            <w:r w:rsidRPr="0087672D">
              <w:t>8</w:t>
            </w:r>
            <w:r w:rsidRPr="00490DC0">
              <w:t xml:space="preserve"> </w:t>
            </w:r>
          </w:p>
          <w:p w:rsidR="0087672D" w:rsidRPr="00490DC0" w:rsidRDefault="0087672D" w:rsidP="003E4291">
            <w:pPr>
              <w:spacing w:after="40"/>
              <w:jc w:val="both"/>
            </w:pPr>
            <w:r w:rsidRPr="0087672D">
              <w:t>42-274</w:t>
            </w:r>
            <w:r w:rsidRPr="00490DC0">
              <w:t xml:space="preserve"> </w:t>
            </w:r>
            <w:r w:rsidRPr="0087672D">
              <w:t>Konopiska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568 000.00 zł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98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84 miesiące</w:t>
            </w:r>
            <w:r w:rsidR="00A66D7C">
              <w:t xml:space="preserve"> / 5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30 dni</w:t>
            </w:r>
          </w:p>
        </w:tc>
      </w:tr>
      <w:tr w:rsidR="0087672D" w:rsidRPr="00493F8C" w:rsidTr="00A66D7C">
        <w:tc>
          <w:tcPr>
            <w:tcW w:w="706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center"/>
            </w:pPr>
            <w:r w:rsidRPr="0087672D">
              <w:t>8</w:t>
            </w:r>
          </w:p>
        </w:tc>
        <w:tc>
          <w:tcPr>
            <w:tcW w:w="2696" w:type="dxa"/>
            <w:shd w:val="clear" w:color="auto" w:fill="auto"/>
          </w:tcPr>
          <w:p w:rsidR="0087672D" w:rsidRPr="00490DC0" w:rsidRDefault="0087672D" w:rsidP="003E4291">
            <w:pPr>
              <w:spacing w:before="40"/>
            </w:pPr>
            <w:r w:rsidRPr="0087672D">
              <w:t>Przedsiębiorstwo Usługowo- Produkcyjne BUD-ART Artur Jagusiak</w:t>
            </w:r>
          </w:p>
          <w:p w:rsidR="0087672D" w:rsidRPr="00490DC0" w:rsidRDefault="0087672D" w:rsidP="003E4291">
            <w:r w:rsidRPr="0087672D">
              <w:t>Granitowa</w:t>
            </w:r>
            <w:r w:rsidRPr="00490DC0">
              <w:t xml:space="preserve"> </w:t>
            </w:r>
            <w:r w:rsidRPr="0087672D">
              <w:t>7</w:t>
            </w:r>
            <w:r w:rsidRPr="00490DC0">
              <w:t xml:space="preserve"> </w:t>
            </w:r>
          </w:p>
          <w:p w:rsidR="0087672D" w:rsidRPr="00490DC0" w:rsidRDefault="0087672D" w:rsidP="003E4291">
            <w:pPr>
              <w:spacing w:after="40"/>
              <w:jc w:val="both"/>
            </w:pPr>
            <w:r w:rsidRPr="0087672D">
              <w:t>42-200</w:t>
            </w:r>
            <w:r w:rsidRPr="00490DC0">
              <w:t xml:space="preserve"> </w:t>
            </w:r>
            <w:r w:rsidRPr="0087672D">
              <w:t>Częstochowa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612 360.00 zł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98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84 miesiące</w:t>
            </w:r>
            <w:r w:rsidR="00A66D7C">
              <w:t xml:space="preserve"> / 5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30 dni</w:t>
            </w:r>
          </w:p>
        </w:tc>
      </w:tr>
      <w:tr w:rsidR="0087672D" w:rsidRPr="00493F8C" w:rsidTr="00A66D7C">
        <w:tc>
          <w:tcPr>
            <w:tcW w:w="706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center"/>
            </w:pPr>
            <w:r w:rsidRPr="0087672D">
              <w:t>9</w:t>
            </w:r>
          </w:p>
        </w:tc>
        <w:tc>
          <w:tcPr>
            <w:tcW w:w="2696" w:type="dxa"/>
            <w:shd w:val="clear" w:color="auto" w:fill="auto"/>
          </w:tcPr>
          <w:p w:rsidR="0087672D" w:rsidRPr="00490DC0" w:rsidRDefault="0087672D" w:rsidP="003E4291">
            <w:pPr>
              <w:spacing w:before="40"/>
            </w:pPr>
            <w:r w:rsidRPr="0087672D">
              <w:t>Usługi Remontowo- Budowlane  DEKOR Marek Lipiński</w:t>
            </w:r>
          </w:p>
          <w:p w:rsidR="0087672D" w:rsidRPr="00490DC0" w:rsidRDefault="0087672D" w:rsidP="003E4291">
            <w:r w:rsidRPr="0087672D">
              <w:t>Kwiatowa</w:t>
            </w:r>
            <w:r w:rsidRPr="00490DC0">
              <w:t xml:space="preserve"> </w:t>
            </w:r>
            <w:r w:rsidRPr="0087672D">
              <w:t>35</w:t>
            </w:r>
            <w:r w:rsidRPr="00490DC0">
              <w:t xml:space="preserve"> </w:t>
            </w:r>
          </w:p>
          <w:p w:rsidR="0087672D" w:rsidRPr="00490DC0" w:rsidRDefault="0087672D" w:rsidP="003E4291">
            <w:pPr>
              <w:spacing w:after="40"/>
              <w:jc w:val="both"/>
            </w:pPr>
            <w:r w:rsidRPr="0087672D">
              <w:t>42-141</w:t>
            </w:r>
            <w:r w:rsidRPr="00490DC0">
              <w:t xml:space="preserve"> </w:t>
            </w:r>
            <w:r w:rsidRPr="0087672D">
              <w:t>Przystajń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572 171.34 zł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98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72 miesiące</w:t>
            </w:r>
            <w:r w:rsidR="00A66D7C">
              <w:t xml:space="preserve"> / 6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30 dni</w:t>
            </w:r>
          </w:p>
        </w:tc>
      </w:tr>
      <w:tr w:rsidR="0087672D" w:rsidRPr="00493F8C" w:rsidTr="00A66D7C">
        <w:tc>
          <w:tcPr>
            <w:tcW w:w="706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center"/>
            </w:pPr>
            <w:r w:rsidRPr="0087672D">
              <w:t>10</w:t>
            </w:r>
          </w:p>
        </w:tc>
        <w:tc>
          <w:tcPr>
            <w:tcW w:w="2696" w:type="dxa"/>
            <w:shd w:val="clear" w:color="auto" w:fill="auto"/>
          </w:tcPr>
          <w:p w:rsidR="0087672D" w:rsidRPr="00490DC0" w:rsidRDefault="0087672D" w:rsidP="003E4291">
            <w:pPr>
              <w:spacing w:before="40"/>
            </w:pPr>
            <w:r w:rsidRPr="0087672D">
              <w:t>P.H.U. MAGNUM Agnieszka Ciupa</w:t>
            </w:r>
          </w:p>
          <w:p w:rsidR="0087672D" w:rsidRPr="00490DC0" w:rsidRDefault="0087672D" w:rsidP="003E4291">
            <w:r w:rsidRPr="0087672D">
              <w:t>Rynkowa</w:t>
            </w:r>
            <w:r w:rsidRPr="00490DC0">
              <w:t xml:space="preserve"> </w:t>
            </w:r>
            <w:r w:rsidRPr="0087672D">
              <w:t>12</w:t>
            </w:r>
            <w:r w:rsidRPr="00490DC0">
              <w:t xml:space="preserve"> </w:t>
            </w:r>
          </w:p>
          <w:p w:rsidR="0087672D" w:rsidRPr="00490DC0" w:rsidRDefault="0087672D" w:rsidP="003E4291">
            <w:pPr>
              <w:spacing w:after="40"/>
              <w:jc w:val="both"/>
            </w:pPr>
            <w:r w:rsidRPr="0087672D">
              <w:t>08-110</w:t>
            </w:r>
            <w:r w:rsidRPr="00490DC0">
              <w:t xml:space="preserve"> </w:t>
            </w:r>
            <w:r w:rsidRPr="0087672D">
              <w:t>Siedlce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516 800.00 zł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98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84 miesiące</w:t>
            </w:r>
            <w:r w:rsidR="00A66D7C">
              <w:t xml:space="preserve"> / 5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30 dni</w:t>
            </w:r>
          </w:p>
        </w:tc>
      </w:tr>
      <w:tr w:rsidR="0087672D" w:rsidRPr="00493F8C" w:rsidTr="00A66D7C">
        <w:tc>
          <w:tcPr>
            <w:tcW w:w="706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center"/>
            </w:pPr>
            <w:r w:rsidRPr="0087672D">
              <w:t>11</w:t>
            </w:r>
          </w:p>
        </w:tc>
        <w:tc>
          <w:tcPr>
            <w:tcW w:w="2696" w:type="dxa"/>
            <w:shd w:val="clear" w:color="auto" w:fill="auto"/>
          </w:tcPr>
          <w:p w:rsidR="0087672D" w:rsidRPr="00490DC0" w:rsidRDefault="0087672D" w:rsidP="003E4291">
            <w:pPr>
              <w:spacing w:before="40"/>
            </w:pPr>
            <w:r w:rsidRPr="0087672D">
              <w:t>Firma Remontowo - Budowlana BATOREX Bator Eugeniusz</w:t>
            </w:r>
          </w:p>
          <w:p w:rsidR="0087672D" w:rsidRPr="00490DC0" w:rsidRDefault="0087672D" w:rsidP="003E4291">
            <w:r w:rsidRPr="0087672D">
              <w:t>Broniewskiego</w:t>
            </w:r>
            <w:r w:rsidRPr="00490DC0">
              <w:t xml:space="preserve"> </w:t>
            </w:r>
            <w:r w:rsidRPr="0087672D">
              <w:t>6</w:t>
            </w:r>
            <w:r w:rsidRPr="00490DC0">
              <w:t xml:space="preserve"> </w:t>
            </w:r>
          </w:p>
          <w:p w:rsidR="0087672D" w:rsidRPr="00490DC0" w:rsidRDefault="0087672D" w:rsidP="003E4291">
            <w:pPr>
              <w:spacing w:after="40"/>
              <w:jc w:val="both"/>
            </w:pPr>
            <w:r w:rsidRPr="0087672D">
              <w:t>42-160</w:t>
            </w:r>
            <w:r w:rsidRPr="00490DC0">
              <w:t xml:space="preserve"> </w:t>
            </w:r>
            <w:r w:rsidRPr="0087672D">
              <w:t>Krzepice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587 918.28 zł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98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84 miesiące</w:t>
            </w:r>
            <w:r w:rsidR="00A66D7C">
              <w:t xml:space="preserve"> / 5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72D" w:rsidRPr="00490DC0" w:rsidRDefault="0087672D" w:rsidP="003E4291">
            <w:pPr>
              <w:spacing w:before="120" w:after="120"/>
              <w:jc w:val="both"/>
            </w:pPr>
            <w:r w:rsidRPr="0087672D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1C2" w:rsidRDefault="00BA61C2">
      <w:r>
        <w:separator/>
      </w:r>
    </w:p>
  </w:endnote>
  <w:endnote w:type="continuationSeparator" w:id="0">
    <w:p w:rsidR="00BA61C2" w:rsidRDefault="00BA6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22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227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A61C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1C2" w:rsidRDefault="00BA61C2">
      <w:r>
        <w:separator/>
      </w:r>
    </w:p>
  </w:footnote>
  <w:footnote w:type="continuationSeparator" w:id="0">
    <w:p w:rsidR="00BA61C2" w:rsidRDefault="00BA61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672D" w:rsidRDefault="008767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672D" w:rsidRDefault="008767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672D" w:rsidRDefault="008767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61C2"/>
    <w:rsid w:val="00007727"/>
    <w:rsid w:val="00017720"/>
    <w:rsid w:val="00035488"/>
    <w:rsid w:val="000D7F25"/>
    <w:rsid w:val="000E00E5"/>
    <w:rsid w:val="0017227B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87672D"/>
    <w:rsid w:val="009D19BD"/>
    <w:rsid w:val="009F189D"/>
    <w:rsid w:val="00A66D7C"/>
    <w:rsid w:val="00A80738"/>
    <w:rsid w:val="00BA61C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0FBD40"/>
  <w15:chartTrackingRefBased/>
  <w15:docId w15:val="{300E977F-9A0C-4174-9851-557DD6695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367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2019-12-20T12:59:00Z</dcterms:created>
  <dcterms:modified xsi:type="dcterms:W3CDTF">2019-12-20T12:59:00Z</dcterms:modified>
</cp:coreProperties>
</file>