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E5026">
      <w:pPr>
        <w:spacing w:line="360" w:lineRule="auto"/>
        <w:rPr>
          <w:b/>
          <w:bCs/>
          <w:color w:val="000000"/>
          <w:sz w:val="24"/>
        </w:rPr>
      </w:pPr>
      <w:r w:rsidRPr="00AE5026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AE5026">
      <w:pPr>
        <w:spacing w:line="360" w:lineRule="auto"/>
        <w:rPr>
          <w:color w:val="000000"/>
          <w:sz w:val="24"/>
        </w:rPr>
      </w:pPr>
      <w:r w:rsidRPr="00AE5026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AE5026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AE5026">
      <w:pPr>
        <w:spacing w:line="360" w:lineRule="auto"/>
        <w:rPr>
          <w:color w:val="000000"/>
          <w:sz w:val="24"/>
        </w:rPr>
      </w:pPr>
      <w:r w:rsidRPr="00AE5026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AE5026">
        <w:rPr>
          <w:color w:val="000000"/>
          <w:sz w:val="24"/>
        </w:rPr>
        <w:t>Częstochowa</w:t>
      </w:r>
      <w:r w:rsidR="00A16C87">
        <w:rPr>
          <w:color w:val="000000"/>
          <w:sz w:val="24"/>
        </w:rPr>
        <w:t xml:space="preserve">, 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E5026" w:rsidRPr="00AE5026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AE5026" w:rsidRPr="00AE5026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E5026" w:rsidRPr="00AE5026">
        <w:rPr>
          <w:b/>
          <w:color w:val="000000"/>
          <w:sz w:val="24"/>
        </w:rPr>
        <w:t>Dostawa akcelerometrów do systemu analizy drgań dla  Wydziału Budownictwa 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AE5026" w:rsidTr="0008479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AE5026" w:rsidRDefault="00AE5026" w:rsidP="000847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AE5026">
              <w:rPr>
                <w:sz w:val="24"/>
              </w:rPr>
              <w:t>Dostawa akcelerometrów do systemu analizy drgań dla  Wydziału Budownictwa  Politechniki Częstochowskie</w:t>
            </w:r>
          </w:p>
          <w:p w:rsidR="00AE5026" w:rsidRDefault="00AE5026" w:rsidP="000847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E5026">
              <w:rPr>
                <w:b/>
                <w:sz w:val="24"/>
              </w:rPr>
              <w:t>EC TEST SYSTEMS Sp. z o. o.</w:t>
            </w:r>
          </w:p>
          <w:p w:rsidR="00AE5026" w:rsidRDefault="00AE5026" w:rsidP="000847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E5026">
              <w:rPr>
                <w:b/>
                <w:sz w:val="24"/>
              </w:rPr>
              <w:t>31-574</w:t>
            </w:r>
            <w:r>
              <w:rPr>
                <w:b/>
                <w:sz w:val="24"/>
              </w:rPr>
              <w:t xml:space="preserve"> </w:t>
            </w:r>
            <w:r w:rsidRPr="00AE5026">
              <w:rPr>
                <w:b/>
                <w:sz w:val="24"/>
              </w:rPr>
              <w:t>Kraków</w:t>
            </w:r>
          </w:p>
          <w:p w:rsidR="00AE5026" w:rsidRDefault="00A16C87" w:rsidP="000847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Ciepł</w:t>
            </w:r>
            <w:r w:rsidR="00AE5026" w:rsidRPr="00AE5026">
              <w:rPr>
                <w:b/>
                <w:sz w:val="24"/>
              </w:rPr>
              <w:t>ownicza</w:t>
            </w:r>
            <w:r w:rsidR="00AE5026">
              <w:rPr>
                <w:b/>
                <w:sz w:val="24"/>
              </w:rPr>
              <w:t xml:space="preserve"> </w:t>
            </w:r>
            <w:r w:rsidR="00AE5026" w:rsidRPr="00AE5026">
              <w:rPr>
                <w:b/>
                <w:sz w:val="24"/>
              </w:rPr>
              <w:t>28</w:t>
            </w:r>
          </w:p>
          <w:p w:rsidR="00AE5026" w:rsidRDefault="00AE5026" w:rsidP="0008479F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E5026">
              <w:rPr>
                <w:b/>
                <w:sz w:val="24"/>
              </w:rPr>
              <w:t>24 108.00 zł</w:t>
            </w:r>
          </w:p>
          <w:p w:rsidR="00AE5026" w:rsidRPr="00253031" w:rsidRDefault="00AE5026" w:rsidP="0008479F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AE5026" w:rsidRDefault="00AE5026" w:rsidP="0008479F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AE5026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100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515"/>
        <w:gridCol w:w="1701"/>
        <w:gridCol w:w="1559"/>
        <w:gridCol w:w="1843"/>
      </w:tblGrid>
      <w:tr w:rsidR="00A16C87" w:rsidRPr="00C63DA0" w:rsidTr="00A16C87">
        <w:tc>
          <w:tcPr>
            <w:tcW w:w="540" w:type="dxa"/>
            <w:shd w:val="clear" w:color="auto" w:fill="auto"/>
            <w:vAlign w:val="center"/>
          </w:tcPr>
          <w:p w:rsidR="00A16C87" w:rsidRPr="00C63DA0" w:rsidRDefault="00A16C8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16C87" w:rsidRPr="00C63DA0" w:rsidRDefault="00A16C8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A16C87" w:rsidRPr="00C63DA0" w:rsidRDefault="00A16C87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A16C87" w:rsidRPr="00C63DA0" w:rsidRDefault="00A16C8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026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16C87" w:rsidRPr="00C63DA0" w:rsidRDefault="00A16C8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026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6C87" w:rsidRPr="00C63DA0" w:rsidRDefault="00A16C8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026">
              <w:rPr>
                <w:rFonts w:ascii="Times New Roman" w:hAnsi="Times New Roman" w:cs="Times New Roman"/>
                <w:sz w:val="18"/>
                <w:szCs w:val="18"/>
              </w:rPr>
              <w:t>Termin dostawy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16C87" w:rsidRPr="00C63DA0" w:rsidRDefault="00A16C8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16C87" w:rsidRPr="00C63DA0" w:rsidTr="00A16C87">
        <w:tc>
          <w:tcPr>
            <w:tcW w:w="540" w:type="dxa"/>
            <w:shd w:val="clear" w:color="auto" w:fill="auto"/>
            <w:vAlign w:val="center"/>
          </w:tcPr>
          <w:p w:rsidR="00A16C87" w:rsidRPr="00C63DA0" w:rsidRDefault="00A16C87" w:rsidP="000847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02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16C87" w:rsidRPr="00C63DA0" w:rsidRDefault="00A16C87" w:rsidP="000847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5026">
              <w:rPr>
                <w:rFonts w:ascii="Times New Roman" w:hAnsi="Times New Roman" w:cs="Times New Roman"/>
                <w:bCs/>
                <w:sz w:val="18"/>
                <w:szCs w:val="18"/>
              </w:rPr>
              <w:t>EC TEST SYSTEMS Sp. z o. o.</w:t>
            </w:r>
          </w:p>
          <w:p w:rsidR="00A16C87" w:rsidRPr="00C63DA0" w:rsidRDefault="00A16C87" w:rsidP="000847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Ciepł</w:t>
            </w:r>
            <w:r w:rsidRPr="00AE5026">
              <w:rPr>
                <w:rFonts w:ascii="Times New Roman" w:hAnsi="Times New Roman" w:cs="Times New Roman"/>
                <w:bCs/>
                <w:sz w:val="18"/>
                <w:szCs w:val="18"/>
              </w:rPr>
              <w:t>ownicza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5026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16C87" w:rsidRPr="00C63DA0" w:rsidRDefault="00A16C87" w:rsidP="000847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5026">
              <w:rPr>
                <w:rFonts w:ascii="Times New Roman" w:hAnsi="Times New Roman" w:cs="Times New Roman"/>
                <w:bCs/>
                <w:sz w:val="18"/>
                <w:szCs w:val="18"/>
              </w:rPr>
              <w:t>31-574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502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A16C87" w:rsidRPr="00C63DA0" w:rsidRDefault="00A16C87" w:rsidP="000847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E502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A16C87" w:rsidRPr="00C63DA0" w:rsidRDefault="00A16C87" w:rsidP="000847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02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16C87" w:rsidRPr="00C63DA0" w:rsidRDefault="00A16C87" w:rsidP="000847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02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6C87" w:rsidRPr="00C63DA0" w:rsidRDefault="00A16C87" w:rsidP="000847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02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16C87" w:rsidRPr="00C63DA0" w:rsidRDefault="00A16C87" w:rsidP="000847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02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E5026">
      <w:pPr>
        <w:pStyle w:val="Nagwek"/>
        <w:tabs>
          <w:tab w:val="clear" w:pos="4536"/>
        </w:tabs>
        <w:jc w:val="both"/>
        <w:rPr>
          <w:sz w:val="24"/>
        </w:rPr>
      </w:pPr>
      <w:r w:rsidRPr="00AE5026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A16C87">
        <w:rPr>
          <w:sz w:val="24"/>
        </w:rPr>
        <w:t>2019-12-20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0BF" w:rsidRDefault="009B70BF">
      <w:r>
        <w:separator/>
      </w:r>
    </w:p>
  </w:endnote>
  <w:endnote w:type="continuationSeparator" w:id="0">
    <w:p w:rsidR="009B70BF" w:rsidRDefault="009B7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026" w:rsidRDefault="00AE50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16C8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16C8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026" w:rsidRDefault="00AE50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0BF" w:rsidRDefault="009B70BF">
      <w:r>
        <w:separator/>
      </w:r>
    </w:p>
  </w:footnote>
  <w:footnote w:type="continuationSeparator" w:id="0">
    <w:p w:rsidR="009B70BF" w:rsidRDefault="009B70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026" w:rsidRDefault="00AE50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026" w:rsidRDefault="00AE50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026" w:rsidRDefault="00AE50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70BF"/>
    <w:rsid w:val="00140696"/>
    <w:rsid w:val="00253031"/>
    <w:rsid w:val="00377700"/>
    <w:rsid w:val="005C147E"/>
    <w:rsid w:val="007118AF"/>
    <w:rsid w:val="007124E4"/>
    <w:rsid w:val="00745012"/>
    <w:rsid w:val="0087722C"/>
    <w:rsid w:val="00987E41"/>
    <w:rsid w:val="009B70BF"/>
    <w:rsid w:val="00A16C87"/>
    <w:rsid w:val="00AE5026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A7AAA4"/>
  <w15:chartTrackingRefBased/>
  <w15:docId w15:val="{2E800118-5878-413A-A7EF-37ABC76CE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16C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16C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2019-12-19T12:35:00Z</cp:lastPrinted>
  <dcterms:created xsi:type="dcterms:W3CDTF">2019-12-19T12:35:00Z</dcterms:created>
  <dcterms:modified xsi:type="dcterms:W3CDTF">2019-12-19T12:35:00Z</dcterms:modified>
</cp:coreProperties>
</file>