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F3F31" w:rsidRPr="00CF3F31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F3F31" w:rsidRPr="00CF3F31">
        <w:rPr>
          <w:b/>
          <w:sz w:val="24"/>
        </w:rPr>
        <w:t>CSKDZP-2375/10/12/01/2019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F3F31" w:rsidRPr="00CF3F31">
        <w:rPr>
          <w:b/>
        </w:rPr>
        <w:t>przetarg nieograniczony</w:t>
      </w:r>
      <w:r w:rsidR="00753DC1">
        <w:t xml:space="preserve"> na:</w:t>
      </w:r>
    </w:p>
    <w:p w:rsidR="0000184A" w:rsidRDefault="00CF3F3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F3F31">
        <w:rPr>
          <w:b/>
          <w:sz w:val="24"/>
          <w:szCs w:val="24"/>
        </w:rPr>
        <w:t>zakup i sukcesywna dostawa odczynników, testów wraz z dzierżawą aparatu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F3F31" w:rsidRPr="00CF3F31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F3F31" w:rsidRPr="00CF3F31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F3F31" w:rsidRPr="00CF3F31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16C2" w:rsidRDefault="00CB16C2">
      <w:r>
        <w:separator/>
      </w:r>
    </w:p>
  </w:endnote>
  <w:endnote w:type="continuationSeparator" w:id="0">
    <w:p w:rsidR="00CB16C2" w:rsidRDefault="00CB16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F31" w:rsidRDefault="00CF3F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16C2" w:rsidRDefault="00CB16C2">
      <w:r>
        <w:separator/>
      </w:r>
    </w:p>
  </w:footnote>
  <w:footnote w:type="continuationSeparator" w:id="0">
    <w:p w:rsidR="00CB16C2" w:rsidRDefault="00CB16C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F31" w:rsidRDefault="00CF3F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F31" w:rsidRDefault="00CF3F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3F31" w:rsidRDefault="00CF3F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16C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16C2"/>
    <w:rsid w:val="00CB6204"/>
    <w:rsid w:val="00CC527A"/>
    <w:rsid w:val="00CF3F31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E37EC2E-D279-4C41-ABAB-44B73C883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B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CF47A-210E-40CE-BB05-CDA2CFC95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Boguslawska</dc:creator>
  <cp:keywords/>
  <cp:lastModifiedBy>Marta Boguslawska</cp:lastModifiedBy>
  <cp:revision>2</cp:revision>
  <cp:lastPrinted>2010-01-07T09:39:00Z</cp:lastPrinted>
  <dcterms:created xsi:type="dcterms:W3CDTF">2019-12-13T09:31:00Z</dcterms:created>
  <dcterms:modified xsi:type="dcterms:W3CDTF">2019-12-13T09:31:00Z</dcterms:modified>
</cp:coreProperties>
</file>