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B0F96" w:rsidRPr="007B0F9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B0F96" w:rsidRPr="007B0F96">
        <w:rPr>
          <w:rFonts w:ascii="Times New Roman" w:hAnsi="Times New Roman"/>
          <w:b/>
        </w:rPr>
        <w:t>ZP/DK-47/19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0F96" w:rsidRPr="007B0F9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0F96" w:rsidRPr="007B0F9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B0F96" w:rsidRPr="007B0F9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0F96" w:rsidRPr="007B0F9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B0F96" w:rsidRPr="007B0F9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B0F96" w:rsidRPr="007B0F96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B0F96" w:rsidRPr="007B0F96">
        <w:rPr>
          <w:rFonts w:ascii="Times New Roman" w:hAnsi="Times New Roman"/>
          <w:b/>
        </w:rPr>
        <w:t>Dostawa oprogramowania i sprzętu dydaktycznego do laboratorium Informatyki Śledczej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B0F96" w:rsidRPr="007B0F9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B0F9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B0F96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75E" w:rsidRDefault="00F4675E" w:rsidP="0038231F">
      <w:pPr>
        <w:spacing w:after="0" w:line="240" w:lineRule="auto"/>
      </w:pPr>
      <w:r>
        <w:separator/>
      </w:r>
    </w:p>
  </w:endnote>
  <w:endnote w:type="continuationSeparator" w:id="0">
    <w:p w:rsidR="00F4675E" w:rsidRDefault="00F467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F96" w:rsidRDefault="007B0F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5E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5E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F96" w:rsidRDefault="007B0F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75E" w:rsidRDefault="00F4675E" w:rsidP="0038231F">
      <w:pPr>
        <w:spacing w:after="0" w:line="240" w:lineRule="auto"/>
      </w:pPr>
      <w:r>
        <w:separator/>
      </w:r>
    </w:p>
  </w:footnote>
  <w:footnote w:type="continuationSeparator" w:id="0">
    <w:p w:rsidR="00F4675E" w:rsidRDefault="00F467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F96" w:rsidRDefault="007B0F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F96" w:rsidRDefault="007B0F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F96" w:rsidRDefault="007B0F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75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5E0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F96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675E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2A63C"/>
  <w15:docId w15:val="{E148AA00-81AC-41EC-8DCC-79D408C2F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22EF6-E7D3-4858-8F41-4F50390DB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2019-12-11T09:29:00Z</dcterms:created>
  <dcterms:modified xsi:type="dcterms:W3CDTF">2019-12-11T09:29:00Z</dcterms:modified>
</cp:coreProperties>
</file>