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0034E3" w:rsidRDefault="007F4A5A">
      <w:pPr>
        <w:spacing w:line="360" w:lineRule="auto"/>
        <w:rPr>
          <w:b/>
          <w:bCs/>
          <w:color w:val="000000"/>
          <w:sz w:val="24"/>
        </w:rPr>
      </w:pPr>
      <w:r w:rsidRPr="007F4A5A">
        <w:rPr>
          <w:b/>
          <w:bCs/>
          <w:color w:val="000000"/>
          <w:sz w:val="24"/>
        </w:rPr>
        <w:t>Politechnika Częstochowska</w:t>
      </w:r>
      <w:r w:rsidR="000034E3">
        <w:rPr>
          <w:b/>
          <w:bCs/>
          <w:color w:val="000000"/>
          <w:sz w:val="24"/>
        </w:rPr>
        <w:t>,</w:t>
      </w:r>
    </w:p>
    <w:p w:rsidR="000034E3" w:rsidRDefault="007F4A5A">
      <w:pPr>
        <w:spacing w:line="360" w:lineRule="auto"/>
        <w:rPr>
          <w:color w:val="000000"/>
          <w:sz w:val="24"/>
        </w:rPr>
      </w:pPr>
      <w:r w:rsidRPr="007F4A5A">
        <w:rPr>
          <w:color w:val="000000"/>
          <w:sz w:val="24"/>
        </w:rPr>
        <w:t>Dąbrowskiego</w:t>
      </w:r>
      <w:r w:rsidR="000034E3">
        <w:rPr>
          <w:color w:val="000000"/>
          <w:sz w:val="24"/>
        </w:rPr>
        <w:t xml:space="preserve"> </w:t>
      </w:r>
      <w:r w:rsidRPr="007F4A5A">
        <w:rPr>
          <w:color w:val="000000"/>
          <w:sz w:val="24"/>
        </w:rPr>
        <w:t>69</w:t>
      </w:r>
      <w:r w:rsidR="000034E3">
        <w:rPr>
          <w:color w:val="000000"/>
          <w:sz w:val="24"/>
        </w:rPr>
        <w:t xml:space="preserve"> ,</w:t>
      </w:r>
    </w:p>
    <w:p w:rsidR="000034E3" w:rsidRDefault="007F4A5A">
      <w:pPr>
        <w:spacing w:line="360" w:lineRule="auto"/>
        <w:rPr>
          <w:color w:val="000000"/>
          <w:sz w:val="24"/>
        </w:rPr>
      </w:pPr>
      <w:r w:rsidRPr="007F4A5A">
        <w:rPr>
          <w:color w:val="000000"/>
          <w:sz w:val="24"/>
        </w:rPr>
        <w:t>42-201</w:t>
      </w:r>
      <w:r w:rsidR="000034E3">
        <w:rPr>
          <w:color w:val="000000"/>
          <w:sz w:val="24"/>
        </w:rPr>
        <w:t xml:space="preserve"> </w:t>
      </w:r>
      <w:r w:rsidRPr="007F4A5A">
        <w:rPr>
          <w:color w:val="000000"/>
          <w:sz w:val="24"/>
        </w:rPr>
        <w:t>Częstochowa</w:t>
      </w:r>
      <w:r w:rsidR="000034E3">
        <w:rPr>
          <w:color w:val="000000"/>
          <w:sz w:val="24"/>
        </w:rPr>
        <w:t xml:space="preserve">, woj. </w:t>
      </w:r>
      <w:r w:rsidRPr="007F4A5A">
        <w:rPr>
          <w:color w:val="000000"/>
          <w:sz w:val="24"/>
        </w:rPr>
        <w:t>śląskie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7F4A5A" w:rsidRPr="007F4A5A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7F4A5A" w:rsidRPr="007F4A5A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7F4A5A" w:rsidRPr="007F4A5A">
        <w:rPr>
          <w:b/>
          <w:color w:val="000000"/>
          <w:sz w:val="24"/>
        </w:rPr>
        <w:t>Sukcesywna usługa w zakresie wykonywania specjalistycznych tłumaczeń pisemnych tekstów naukowych dla jednostek organizacyjnych Politechniki Częstochowskiej</w:t>
      </w:r>
      <w:r w:rsidR="002A5FBB">
        <w:rPr>
          <w:b/>
          <w:color w:val="000000"/>
          <w:sz w:val="24"/>
        </w:rPr>
        <w:t xml:space="preserve">, </w:t>
      </w:r>
      <w:proofErr w:type="spellStart"/>
      <w:r w:rsidR="002A5FBB">
        <w:rPr>
          <w:b/>
          <w:color w:val="000000"/>
          <w:sz w:val="24"/>
        </w:rPr>
        <w:t>spr</w:t>
      </w:r>
      <w:proofErr w:type="spellEnd"/>
      <w:r w:rsidR="002A5FBB">
        <w:rPr>
          <w:b/>
          <w:color w:val="000000"/>
          <w:sz w:val="24"/>
        </w:rPr>
        <w:t>. nr rej. ZP/U-39/19</w:t>
      </w:r>
      <w:r>
        <w:rPr>
          <w:color w:val="000000"/>
          <w:sz w:val="24"/>
        </w:rPr>
        <w:t>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7F4A5A" w:rsidTr="00B233A5">
        <w:trPr>
          <w:cantSplit/>
          <w:trHeight w:val="2561"/>
        </w:trPr>
        <w:tc>
          <w:tcPr>
            <w:tcW w:w="9526" w:type="dxa"/>
          </w:tcPr>
          <w:p w:rsidR="007F4A5A" w:rsidRDefault="007F4A5A" w:rsidP="00B233A5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7F4A5A">
              <w:rPr>
                <w:b/>
                <w:color w:val="000000"/>
                <w:sz w:val="24"/>
              </w:rPr>
              <w:t>1</w:t>
            </w:r>
          </w:p>
          <w:p w:rsidR="007F4A5A" w:rsidRDefault="007F4A5A" w:rsidP="00B233A5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7F4A5A" w:rsidRDefault="007F4A5A" w:rsidP="00B233A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F4A5A">
              <w:rPr>
                <w:b/>
                <w:sz w:val="24"/>
              </w:rPr>
              <w:t xml:space="preserve">Lingua Lab s.c. W. </w:t>
            </w:r>
            <w:proofErr w:type="spellStart"/>
            <w:r w:rsidRPr="007F4A5A">
              <w:rPr>
                <w:b/>
                <w:sz w:val="24"/>
              </w:rPr>
              <w:t>Szyszkiewicz</w:t>
            </w:r>
            <w:proofErr w:type="spellEnd"/>
            <w:r w:rsidRPr="007F4A5A">
              <w:rPr>
                <w:b/>
                <w:sz w:val="24"/>
              </w:rPr>
              <w:t>, M. Dembińska</w:t>
            </w:r>
          </w:p>
          <w:p w:rsidR="007F4A5A" w:rsidRDefault="007F4A5A" w:rsidP="00B233A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F4A5A">
              <w:rPr>
                <w:b/>
                <w:sz w:val="24"/>
              </w:rPr>
              <w:t>30-211</w:t>
            </w:r>
            <w:r>
              <w:rPr>
                <w:b/>
                <w:sz w:val="24"/>
              </w:rPr>
              <w:t xml:space="preserve"> </w:t>
            </w:r>
            <w:r w:rsidRPr="007F4A5A">
              <w:rPr>
                <w:b/>
                <w:sz w:val="24"/>
              </w:rPr>
              <w:t>Kraków</w:t>
            </w:r>
          </w:p>
          <w:p w:rsidR="007F4A5A" w:rsidRDefault="007F4A5A" w:rsidP="00B233A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F4A5A">
              <w:rPr>
                <w:b/>
                <w:sz w:val="24"/>
              </w:rPr>
              <w:t>Piastowska</w:t>
            </w:r>
            <w:r>
              <w:rPr>
                <w:b/>
                <w:sz w:val="24"/>
              </w:rPr>
              <w:t xml:space="preserve">    </w:t>
            </w:r>
            <w:r w:rsidRPr="007F4A5A">
              <w:rPr>
                <w:b/>
                <w:sz w:val="24"/>
              </w:rPr>
              <w:t>8A/33</w:t>
            </w:r>
          </w:p>
          <w:p w:rsidR="007F4A5A" w:rsidRDefault="007F4A5A" w:rsidP="00B233A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7B4087">
              <w:rPr>
                <w:b/>
                <w:sz w:val="24"/>
              </w:rPr>
              <w:t>14 391,</w:t>
            </w:r>
            <w:r w:rsidRPr="007F4A5A">
              <w:rPr>
                <w:b/>
                <w:sz w:val="24"/>
              </w:rPr>
              <w:t>00 zł</w:t>
            </w:r>
            <w:r w:rsidR="007B4087">
              <w:rPr>
                <w:b/>
                <w:sz w:val="24"/>
              </w:rPr>
              <w:t xml:space="preserve"> brutto</w:t>
            </w:r>
          </w:p>
          <w:p w:rsidR="007B4087" w:rsidRPr="008463A1" w:rsidRDefault="007B4087" w:rsidP="007B4087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7B4087" w:rsidRDefault="007B4087" w:rsidP="00B233A5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7F4A5A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- 95,00 pkt. Cena oferty mieści się w możliwościach finansowych Zamawiającego.</w:t>
            </w:r>
          </w:p>
        </w:tc>
      </w:tr>
      <w:tr w:rsidR="007F4A5A" w:rsidTr="00B233A5">
        <w:trPr>
          <w:cantSplit/>
          <w:trHeight w:val="2561"/>
        </w:trPr>
        <w:tc>
          <w:tcPr>
            <w:tcW w:w="9526" w:type="dxa"/>
          </w:tcPr>
          <w:p w:rsidR="007F4A5A" w:rsidRDefault="007F4A5A" w:rsidP="00B233A5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7F4A5A">
              <w:rPr>
                <w:b/>
                <w:color w:val="000000"/>
                <w:sz w:val="24"/>
              </w:rPr>
              <w:t>2</w:t>
            </w:r>
          </w:p>
          <w:p w:rsidR="007F4A5A" w:rsidRDefault="007F4A5A" w:rsidP="00B233A5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7F4A5A" w:rsidRDefault="007F4A5A" w:rsidP="00B233A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F4A5A">
              <w:rPr>
                <w:b/>
                <w:sz w:val="24"/>
              </w:rPr>
              <w:t xml:space="preserve">Lingua Lab s.c. W. </w:t>
            </w:r>
            <w:proofErr w:type="spellStart"/>
            <w:r w:rsidRPr="007F4A5A">
              <w:rPr>
                <w:b/>
                <w:sz w:val="24"/>
              </w:rPr>
              <w:t>Szyszkiewicz</w:t>
            </w:r>
            <w:proofErr w:type="spellEnd"/>
            <w:r w:rsidRPr="007F4A5A">
              <w:rPr>
                <w:b/>
                <w:sz w:val="24"/>
              </w:rPr>
              <w:t>, M. Dembińska</w:t>
            </w:r>
          </w:p>
          <w:p w:rsidR="007F4A5A" w:rsidRDefault="007F4A5A" w:rsidP="00B233A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F4A5A">
              <w:rPr>
                <w:b/>
                <w:sz w:val="24"/>
              </w:rPr>
              <w:t>30-211</w:t>
            </w:r>
            <w:r>
              <w:rPr>
                <w:b/>
                <w:sz w:val="24"/>
              </w:rPr>
              <w:t xml:space="preserve"> </w:t>
            </w:r>
            <w:r w:rsidRPr="007F4A5A">
              <w:rPr>
                <w:b/>
                <w:sz w:val="24"/>
              </w:rPr>
              <w:t>Kraków</w:t>
            </w:r>
          </w:p>
          <w:p w:rsidR="007F4A5A" w:rsidRDefault="007F4A5A" w:rsidP="00B233A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F4A5A">
              <w:rPr>
                <w:b/>
                <w:sz w:val="24"/>
              </w:rPr>
              <w:t>Piastowska</w:t>
            </w:r>
            <w:r>
              <w:rPr>
                <w:b/>
                <w:sz w:val="24"/>
              </w:rPr>
              <w:t xml:space="preserve">    </w:t>
            </w:r>
            <w:r w:rsidRPr="007F4A5A">
              <w:rPr>
                <w:b/>
                <w:sz w:val="24"/>
              </w:rPr>
              <w:t>8A/33</w:t>
            </w:r>
          </w:p>
          <w:p w:rsidR="007F4A5A" w:rsidRDefault="007F4A5A" w:rsidP="00B233A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7F4A5A">
              <w:rPr>
                <w:b/>
                <w:sz w:val="24"/>
              </w:rPr>
              <w:t>8</w:t>
            </w:r>
            <w:r w:rsidR="007B4087">
              <w:rPr>
                <w:b/>
                <w:sz w:val="24"/>
              </w:rPr>
              <w:t> </w:t>
            </w:r>
            <w:r w:rsidRPr="007F4A5A">
              <w:rPr>
                <w:b/>
                <w:sz w:val="24"/>
              </w:rPr>
              <w:t>826</w:t>
            </w:r>
            <w:r w:rsidR="007B4087">
              <w:rPr>
                <w:b/>
                <w:sz w:val="24"/>
              </w:rPr>
              <w:t>,</w:t>
            </w:r>
            <w:r w:rsidRPr="007F4A5A">
              <w:rPr>
                <w:b/>
                <w:sz w:val="24"/>
              </w:rPr>
              <w:t>48 zł</w:t>
            </w:r>
            <w:r w:rsidR="007B4087">
              <w:rPr>
                <w:b/>
                <w:sz w:val="24"/>
              </w:rPr>
              <w:t xml:space="preserve"> brutto</w:t>
            </w:r>
          </w:p>
          <w:p w:rsidR="007B4087" w:rsidRPr="008463A1" w:rsidRDefault="007B4087" w:rsidP="007B4087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7B4087" w:rsidRDefault="007B4087" w:rsidP="00B233A5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7F4A5A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- 95,00 pkt. Cena oferty mieści się w możliwościach finansowych Zamawiającego.</w:t>
            </w:r>
          </w:p>
        </w:tc>
      </w:tr>
      <w:tr w:rsidR="007F4A5A" w:rsidTr="00B233A5">
        <w:trPr>
          <w:cantSplit/>
          <w:trHeight w:val="2561"/>
        </w:trPr>
        <w:tc>
          <w:tcPr>
            <w:tcW w:w="9526" w:type="dxa"/>
          </w:tcPr>
          <w:p w:rsidR="007F4A5A" w:rsidRDefault="007F4A5A" w:rsidP="00B233A5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lastRenderedPageBreak/>
              <w:t>Zadanie nr:</w:t>
            </w:r>
            <w:r>
              <w:rPr>
                <w:b/>
                <w:sz w:val="24"/>
              </w:rPr>
              <w:t xml:space="preserve"> </w:t>
            </w:r>
            <w:r w:rsidRPr="007F4A5A">
              <w:rPr>
                <w:b/>
                <w:color w:val="000000"/>
                <w:sz w:val="24"/>
              </w:rPr>
              <w:t>3</w:t>
            </w:r>
          </w:p>
          <w:p w:rsidR="007F4A5A" w:rsidRDefault="007F4A5A" w:rsidP="00B233A5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7F4A5A" w:rsidRDefault="007F4A5A" w:rsidP="00B233A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F4A5A">
              <w:rPr>
                <w:b/>
                <w:sz w:val="24"/>
              </w:rPr>
              <w:t xml:space="preserve">Lingua Lab s.c. W. </w:t>
            </w:r>
            <w:proofErr w:type="spellStart"/>
            <w:r w:rsidRPr="007F4A5A">
              <w:rPr>
                <w:b/>
                <w:sz w:val="24"/>
              </w:rPr>
              <w:t>Szyszkiewicz</w:t>
            </w:r>
            <w:proofErr w:type="spellEnd"/>
            <w:r w:rsidRPr="007F4A5A">
              <w:rPr>
                <w:b/>
                <w:sz w:val="24"/>
              </w:rPr>
              <w:t>, M. Dembińska</w:t>
            </w:r>
          </w:p>
          <w:p w:rsidR="007F4A5A" w:rsidRDefault="007F4A5A" w:rsidP="00B233A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F4A5A">
              <w:rPr>
                <w:b/>
                <w:sz w:val="24"/>
              </w:rPr>
              <w:t>30-211</w:t>
            </w:r>
            <w:r>
              <w:rPr>
                <w:b/>
                <w:sz w:val="24"/>
              </w:rPr>
              <w:t xml:space="preserve"> </w:t>
            </w:r>
            <w:r w:rsidRPr="007F4A5A">
              <w:rPr>
                <w:b/>
                <w:sz w:val="24"/>
              </w:rPr>
              <w:t>Kraków</w:t>
            </w:r>
          </w:p>
          <w:p w:rsidR="007F4A5A" w:rsidRDefault="007F4A5A" w:rsidP="00B233A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F4A5A">
              <w:rPr>
                <w:b/>
                <w:sz w:val="24"/>
              </w:rPr>
              <w:t>Piastowska</w:t>
            </w:r>
            <w:r>
              <w:rPr>
                <w:b/>
                <w:sz w:val="24"/>
              </w:rPr>
              <w:t xml:space="preserve">    </w:t>
            </w:r>
            <w:r w:rsidRPr="007F4A5A">
              <w:rPr>
                <w:b/>
                <w:sz w:val="24"/>
              </w:rPr>
              <w:t>8A/33</w:t>
            </w:r>
          </w:p>
          <w:p w:rsidR="007F4A5A" w:rsidRDefault="007F4A5A" w:rsidP="00B233A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7B4087">
              <w:rPr>
                <w:b/>
                <w:sz w:val="24"/>
              </w:rPr>
              <w:t>19 188,</w:t>
            </w:r>
            <w:r w:rsidRPr="007F4A5A">
              <w:rPr>
                <w:b/>
                <w:sz w:val="24"/>
              </w:rPr>
              <w:t>00 zł</w:t>
            </w:r>
            <w:r w:rsidR="007B4087">
              <w:rPr>
                <w:b/>
                <w:sz w:val="24"/>
              </w:rPr>
              <w:t xml:space="preserve"> brutto</w:t>
            </w:r>
          </w:p>
          <w:p w:rsidR="007B4087" w:rsidRPr="008463A1" w:rsidRDefault="007B4087" w:rsidP="007B4087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7B4087" w:rsidRDefault="007B4087" w:rsidP="00B233A5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7F4A5A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- 65,39 pkt. Cena oferty mieści się w możliwościach finansowych Zamawiającego.</w:t>
            </w:r>
          </w:p>
        </w:tc>
      </w:tr>
      <w:tr w:rsidR="007F4A5A" w:rsidTr="00B233A5">
        <w:trPr>
          <w:cantSplit/>
          <w:trHeight w:val="2561"/>
        </w:trPr>
        <w:tc>
          <w:tcPr>
            <w:tcW w:w="9526" w:type="dxa"/>
          </w:tcPr>
          <w:p w:rsidR="007F4A5A" w:rsidRDefault="007F4A5A" w:rsidP="00B233A5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7F4A5A">
              <w:rPr>
                <w:b/>
                <w:color w:val="000000"/>
                <w:sz w:val="24"/>
              </w:rPr>
              <w:t>4</w:t>
            </w:r>
          </w:p>
          <w:p w:rsidR="007F4A5A" w:rsidRDefault="007F4A5A" w:rsidP="00B233A5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7F4A5A" w:rsidRDefault="007F4A5A" w:rsidP="00B233A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F4A5A">
              <w:rPr>
                <w:b/>
                <w:sz w:val="24"/>
              </w:rPr>
              <w:t xml:space="preserve">Lingua Lab s.c. W. </w:t>
            </w:r>
            <w:proofErr w:type="spellStart"/>
            <w:r w:rsidRPr="007F4A5A">
              <w:rPr>
                <w:b/>
                <w:sz w:val="24"/>
              </w:rPr>
              <w:t>Szyszkiewicz</w:t>
            </w:r>
            <w:proofErr w:type="spellEnd"/>
            <w:r w:rsidRPr="007F4A5A">
              <w:rPr>
                <w:b/>
                <w:sz w:val="24"/>
              </w:rPr>
              <w:t>, M. Dembińska</w:t>
            </w:r>
          </w:p>
          <w:p w:rsidR="007F4A5A" w:rsidRDefault="007F4A5A" w:rsidP="00B233A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F4A5A">
              <w:rPr>
                <w:b/>
                <w:sz w:val="24"/>
              </w:rPr>
              <w:t>30-211</w:t>
            </w:r>
            <w:r>
              <w:rPr>
                <w:b/>
                <w:sz w:val="24"/>
              </w:rPr>
              <w:t xml:space="preserve"> </w:t>
            </w:r>
            <w:r w:rsidRPr="007F4A5A">
              <w:rPr>
                <w:b/>
                <w:sz w:val="24"/>
              </w:rPr>
              <w:t>Kraków</w:t>
            </w:r>
          </w:p>
          <w:p w:rsidR="007F4A5A" w:rsidRDefault="007F4A5A" w:rsidP="00B233A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F4A5A">
              <w:rPr>
                <w:b/>
                <w:sz w:val="24"/>
              </w:rPr>
              <w:t>Piastowska</w:t>
            </w:r>
            <w:r>
              <w:rPr>
                <w:b/>
                <w:sz w:val="24"/>
              </w:rPr>
              <w:t xml:space="preserve">    </w:t>
            </w:r>
            <w:r w:rsidRPr="007F4A5A">
              <w:rPr>
                <w:b/>
                <w:sz w:val="24"/>
              </w:rPr>
              <w:t>8A/33</w:t>
            </w:r>
          </w:p>
          <w:p w:rsidR="007F4A5A" w:rsidRDefault="007F4A5A" w:rsidP="00B233A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7B4087">
              <w:rPr>
                <w:b/>
                <w:sz w:val="24"/>
              </w:rPr>
              <w:t>46 243,</w:t>
            </w:r>
            <w:r w:rsidRPr="007F4A5A">
              <w:rPr>
                <w:b/>
                <w:sz w:val="24"/>
              </w:rPr>
              <w:t>08 zł</w:t>
            </w:r>
            <w:r w:rsidR="007B4087">
              <w:rPr>
                <w:b/>
                <w:sz w:val="24"/>
              </w:rPr>
              <w:t xml:space="preserve"> brutto</w:t>
            </w:r>
          </w:p>
          <w:p w:rsidR="007B4087" w:rsidRPr="008463A1" w:rsidRDefault="007B4087" w:rsidP="007B4087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7B4087" w:rsidRDefault="007B4087" w:rsidP="00B233A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F4A5A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- 95,00 pkt. Cena oferty mieści się w możliwościach finansowych Zamawiającego.</w:t>
            </w:r>
          </w:p>
          <w:p w:rsidR="007B4087" w:rsidRDefault="007B4087" w:rsidP="00B233A5">
            <w:pPr>
              <w:spacing w:line="360" w:lineRule="auto"/>
              <w:ind w:firstLine="284"/>
              <w:jc w:val="both"/>
              <w:rPr>
                <w:sz w:val="24"/>
              </w:rPr>
            </w:pPr>
          </w:p>
        </w:tc>
      </w:tr>
      <w:tr w:rsidR="007F4A5A" w:rsidTr="00B233A5">
        <w:trPr>
          <w:cantSplit/>
          <w:trHeight w:val="2561"/>
        </w:trPr>
        <w:tc>
          <w:tcPr>
            <w:tcW w:w="9526" w:type="dxa"/>
          </w:tcPr>
          <w:p w:rsidR="007F4A5A" w:rsidRDefault="007F4A5A" w:rsidP="00B233A5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lastRenderedPageBreak/>
              <w:t>Zadanie nr:</w:t>
            </w:r>
            <w:r>
              <w:rPr>
                <w:b/>
                <w:sz w:val="24"/>
              </w:rPr>
              <w:t xml:space="preserve"> </w:t>
            </w:r>
            <w:r w:rsidRPr="007F4A5A">
              <w:rPr>
                <w:b/>
                <w:color w:val="000000"/>
                <w:sz w:val="24"/>
              </w:rPr>
              <w:t>5</w:t>
            </w:r>
          </w:p>
          <w:p w:rsidR="007F4A5A" w:rsidRDefault="007F4A5A" w:rsidP="00B233A5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7F4A5A" w:rsidRDefault="007F4A5A" w:rsidP="00B233A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F4A5A">
              <w:rPr>
                <w:b/>
                <w:sz w:val="24"/>
              </w:rPr>
              <w:t xml:space="preserve">Lingua Lab s.c. W. </w:t>
            </w:r>
            <w:proofErr w:type="spellStart"/>
            <w:r w:rsidRPr="007F4A5A">
              <w:rPr>
                <w:b/>
                <w:sz w:val="24"/>
              </w:rPr>
              <w:t>Szyszkiewicz</w:t>
            </w:r>
            <w:proofErr w:type="spellEnd"/>
            <w:r w:rsidRPr="007F4A5A">
              <w:rPr>
                <w:b/>
                <w:sz w:val="24"/>
              </w:rPr>
              <w:t>, M. Dembińska</w:t>
            </w:r>
          </w:p>
          <w:p w:rsidR="007F4A5A" w:rsidRDefault="007F4A5A" w:rsidP="00B233A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F4A5A">
              <w:rPr>
                <w:b/>
                <w:sz w:val="24"/>
              </w:rPr>
              <w:t>30-211</w:t>
            </w:r>
            <w:r>
              <w:rPr>
                <w:b/>
                <w:sz w:val="24"/>
              </w:rPr>
              <w:t xml:space="preserve"> </w:t>
            </w:r>
            <w:r w:rsidRPr="007F4A5A">
              <w:rPr>
                <w:b/>
                <w:sz w:val="24"/>
              </w:rPr>
              <w:t>Kraków</w:t>
            </w:r>
          </w:p>
          <w:p w:rsidR="007F4A5A" w:rsidRDefault="007F4A5A" w:rsidP="00B233A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F4A5A">
              <w:rPr>
                <w:b/>
                <w:sz w:val="24"/>
              </w:rPr>
              <w:t>Piastowska</w:t>
            </w:r>
            <w:r>
              <w:rPr>
                <w:b/>
                <w:sz w:val="24"/>
              </w:rPr>
              <w:t xml:space="preserve">    </w:t>
            </w:r>
            <w:r w:rsidRPr="007F4A5A">
              <w:rPr>
                <w:b/>
                <w:sz w:val="24"/>
              </w:rPr>
              <w:t>8A/33</w:t>
            </w:r>
          </w:p>
          <w:p w:rsidR="007F4A5A" w:rsidRDefault="007F4A5A" w:rsidP="00B233A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7B4087">
              <w:rPr>
                <w:b/>
                <w:sz w:val="24"/>
              </w:rPr>
              <w:t>14 151,</w:t>
            </w:r>
            <w:r w:rsidRPr="007F4A5A">
              <w:rPr>
                <w:b/>
                <w:sz w:val="24"/>
              </w:rPr>
              <w:t>15 zł</w:t>
            </w:r>
            <w:r w:rsidR="007B4087">
              <w:rPr>
                <w:b/>
                <w:sz w:val="24"/>
              </w:rPr>
              <w:t xml:space="preserve"> brutto</w:t>
            </w:r>
          </w:p>
          <w:p w:rsidR="007B4087" w:rsidRPr="008463A1" w:rsidRDefault="007B4087" w:rsidP="007B4087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7B4087" w:rsidRDefault="007B4087" w:rsidP="007B4087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7F4A5A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- 95,00 pkt. Cena oferty mieści się w możliwościach finansowych Zamawiającego.</w:t>
            </w:r>
          </w:p>
        </w:tc>
      </w:tr>
      <w:tr w:rsidR="007F4A5A" w:rsidTr="00B233A5">
        <w:trPr>
          <w:cantSplit/>
          <w:trHeight w:val="2561"/>
        </w:trPr>
        <w:tc>
          <w:tcPr>
            <w:tcW w:w="9526" w:type="dxa"/>
          </w:tcPr>
          <w:p w:rsidR="007F4A5A" w:rsidRDefault="007F4A5A" w:rsidP="00B233A5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7F4A5A">
              <w:rPr>
                <w:b/>
                <w:color w:val="000000"/>
                <w:sz w:val="24"/>
              </w:rPr>
              <w:t>7</w:t>
            </w:r>
          </w:p>
          <w:p w:rsidR="007F4A5A" w:rsidRDefault="007F4A5A" w:rsidP="00B233A5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7F4A5A" w:rsidRDefault="007F4A5A" w:rsidP="00B233A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F4A5A">
              <w:rPr>
                <w:b/>
                <w:sz w:val="24"/>
              </w:rPr>
              <w:t xml:space="preserve">Lingua Lab s.c. W. </w:t>
            </w:r>
            <w:proofErr w:type="spellStart"/>
            <w:r w:rsidRPr="007F4A5A">
              <w:rPr>
                <w:b/>
                <w:sz w:val="24"/>
              </w:rPr>
              <w:t>Szyszkiewicz</w:t>
            </w:r>
            <w:proofErr w:type="spellEnd"/>
            <w:r w:rsidRPr="007F4A5A">
              <w:rPr>
                <w:b/>
                <w:sz w:val="24"/>
              </w:rPr>
              <w:t>, M. Dembińska</w:t>
            </w:r>
          </w:p>
          <w:p w:rsidR="007F4A5A" w:rsidRDefault="007F4A5A" w:rsidP="00B233A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F4A5A">
              <w:rPr>
                <w:b/>
                <w:sz w:val="24"/>
              </w:rPr>
              <w:t>30-211</w:t>
            </w:r>
            <w:r>
              <w:rPr>
                <w:b/>
                <w:sz w:val="24"/>
              </w:rPr>
              <w:t xml:space="preserve"> </w:t>
            </w:r>
            <w:r w:rsidRPr="007F4A5A">
              <w:rPr>
                <w:b/>
                <w:sz w:val="24"/>
              </w:rPr>
              <w:t>Kraków</w:t>
            </w:r>
          </w:p>
          <w:p w:rsidR="007F4A5A" w:rsidRDefault="007F4A5A" w:rsidP="00B233A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F4A5A">
              <w:rPr>
                <w:b/>
                <w:sz w:val="24"/>
              </w:rPr>
              <w:t>Piastowska</w:t>
            </w:r>
            <w:r>
              <w:rPr>
                <w:b/>
                <w:sz w:val="24"/>
              </w:rPr>
              <w:t xml:space="preserve">    </w:t>
            </w:r>
            <w:r w:rsidRPr="007F4A5A">
              <w:rPr>
                <w:b/>
                <w:sz w:val="24"/>
              </w:rPr>
              <w:t>8A/33</w:t>
            </w:r>
          </w:p>
          <w:p w:rsidR="007F4A5A" w:rsidRDefault="007F4A5A" w:rsidP="00B233A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7B4087">
              <w:rPr>
                <w:b/>
                <w:sz w:val="24"/>
              </w:rPr>
              <w:t>95 940,</w:t>
            </w:r>
            <w:r w:rsidRPr="007F4A5A">
              <w:rPr>
                <w:b/>
                <w:sz w:val="24"/>
              </w:rPr>
              <w:t>00 zł</w:t>
            </w:r>
            <w:r w:rsidR="007B4087">
              <w:rPr>
                <w:b/>
                <w:sz w:val="24"/>
              </w:rPr>
              <w:t xml:space="preserve"> brutto</w:t>
            </w:r>
          </w:p>
          <w:p w:rsidR="007B4087" w:rsidRPr="008463A1" w:rsidRDefault="007B4087" w:rsidP="007B4087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7B4087" w:rsidRDefault="007B4087" w:rsidP="007B4087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7F4A5A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- 95,00 pkt. Cena oferty mieści się w możliwościach finansowych Zamawiającego.</w:t>
            </w:r>
          </w:p>
        </w:tc>
      </w:tr>
      <w:tr w:rsidR="007F4A5A" w:rsidTr="00B233A5">
        <w:trPr>
          <w:cantSplit/>
          <w:trHeight w:val="2561"/>
        </w:trPr>
        <w:tc>
          <w:tcPr>
            <w:tcW w:w="9526" w:type="dxa"/>
          </w:tcPr>
          <w:p w:rsidR="007F4A5A" w:rsidRDefault="007F4A5A" w:rsidP="00B233A5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7F4A5A">
              <w:rPr>
                <w:b/>
                <w:color w:val="000000"/>
                <w:sz w:val="24"/>
              </w:rPr>
              <w:t>8</w:t>
            </w:r>
          </w:p>
          <w:p w:rsidR="007F4A5A" w:rsidRDefault="007F4A5A" w:rsidP="00B233A5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7F4A5A" w:rsidRDefault="007F4A5A" w:rsidP="00B233A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F4A5A">
              <w:rPr>
                <w:b/>
                <w:sz w:val="24"/>
              </w:rPr>
              <w:t xml:space="preserve">Lingua Lab s.c. W. </w:t>
            </w:r>
            <w:proofErr w:type="spellStart"/>
            <w:r w:rsidRPr="007F4A5A">
              <w:rPr>
                <w:b/>
                <w:sz w:val="24"/>
              </w:rPr>
              <w:t>Szyszkiewicz</w:t>
            </w:r>
            <w:proofErr w:type="spellEnd"/>
            <w:r w:rsidRPr="007F4A5A">
              <w:rPr>
                <w:b/>
                <w:sz w:val="24"/>
              </w:rPr>
              <w:t>, M. Dembińska</w:t>
            </w:r>
          </w:p>
          <w:p w:rsidR="007F4A5A" w:rsidRDefault="007F4A5A" w:rsidP="00B233A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F4A5A">
              <w:rPr>
                <w:b/>
                <w:sz w:val="24"/>
              </w:rPr>
              <w:t>30-211</w:t>
            </w:r>
            <w:r>
              <w:rPr>
                <w:b/>
                <w:sz w:val="24"/>
              </w:rPr>
              <w:t xml:space="preserve"> </w:t>
            </w:r>
            <w:r w:rsidRPr="007F4A5A">
              <w:rPr>
                <w:b/>
                <w:sz w:val="24"/>
              </w:rPr>
              <w:t>Kraków</w:t>
            </w:r>
          </w:p>
          <w:p w:rsidR="007F4A5A" w:rsidRDefault="007F4A5A" w:rsidP="00B233A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F4A5A">
              <w:rPr>
                <w:b/>
                <w:sz w:val="24"/>
              </w:rPr>
              <w:t>Piastowska</w:t>
            </w:r>
            <w:r>
              <w:rPr>
                <w:b/>
                <w:sz w:val="24"/>
              </w:rPr>
              <w:t xml:space="preserve">    </w:t>
            </w:r>
            <w:r w:rsidRPr="007F4A5A">
              <w:rPr>
                <w:b/>
                <w:sz w:val="24"/>
              </w:rPr>
              <w:t>8A/33</w:t>
            </w:r>
          </w:p>
          <w:p w:rsidR="007F4A5A" w:rsidRDefault="007F4A5A" w:rsidP="00B233A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7B4087">
              <w:rPr>
                <w:b/>
                <w:sz w:val="24"/>
              </w:rPr>
              <w:t>204 795,</w:t>
            </w:r>
            <w:r w:rsidRPr="007F4A5A">
              <w:rPr>
                <w:b/>
                <w:sz w:val="24"/>
              </w:rPr>
              <w:t>00 zł</w:t>
            </w:r>
            <w:r w:rsidR="007B4087">
              <w:rPr>
                <w:b/>
                <w:sz w:val="24"/>
              </w:rPr>
              <w:t xml:space="preserve"> brutto</w:t>
            </w:r>
          </w:p>
          <w:p w:rsidR="007B4087" w:rsidRPr="008463A1" w:rsidRDefault="007B4087" w:rsidP="007B4087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7B4087" w:rsidRDefault="007B4087" w:rsidP="007B4087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7F4A5A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- 66,49 pkt. Cena oferty mieści się w możliwościach finansowych Zamawiającego.</w:t>
            </w:r>
          </w:p>
        </w:tc>
      </w:tr>
      <w:tr w:rsidR="007F4A5A" w:rsidTr="00B233A5">
        <w:trPr>
          <w:cantSplit/>
          <w:trHeight w:val="2561"/>
        </w:trPr>
        <w:tc>
          <w:tcPr>
            <w:tcW w:w="9526" w:type="dxa"/>
          </w:tcPr>
          <w:p w:rsidR="007F4A5A" w:rsidRDefault="007F4A5A" w:rsidP="00B233A5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7F4A5A">
              <w:rPr>
                <w:b/>
                <w:color w:val="000000"/>
                <w:sz w:val="24"/>
              </w:rPr>
              <w:t>9</w:t>
            </w:r>
          </w:p>
          <w:p w:rsidR="007F4A5A" w:rsidRDefault="007F4A5A" w:rsidP="00B233A5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7F4A5A" w:rsidRDefault="007F4A5A" w:rsidP="00B233A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F4A5A">
              <w:rPr>
                <w:b/>
                <w:sz w:val="24"/>
              </w:rPr>
              <w:t xml:space="preserve">Lingua Lab s.c. W. </w:t>
            </w:r>
            <w:proofErr w:type="spellStart"/>
            <w:r w:rsidRPr="007F4A5A">
              <w:rPr>
                <w:b/>
                <w:sz w:val="24"/>
              </w:rPr>
              <w:t>Szyszkiewicz</w:t>
            </w:r>
            <w:proofErr w:type="spellEnd"/>
            <w:r w:rsidRPr="007F4A5A">
              <w:rPr>
                <w:b/>
                <w:sz w:val="24"/>
              </w:rPr>
              <w:t>, M. Dembińska</w:t>
            </w:r>
          </w:p>
          <w:p w:rsidR="007F4A5A" w:rsidRDefault="007F4A5A" w:rsidP="00B233A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F4A5A">
              <w:rPr>
                <w:b/>
                <w:sz w:val="24"/>
              </w:rPr>
              <w:t>30-211</w:t>
            </w:r>
            <w:r>
              <w:rPr>
                <w:b/>
                <w:sz w:val="24"/>
              </w:rPr>
              <w:t xml:space="preserve"> </w:t>
            </w:r>
            <w:r w:rsidRPr="007F4A5A">
              <w:rPr>
                <w:b/>
                <w:sz w:val="24"/>
              </w:rPr>
              <w:t>Kraków</w:t>
            </w:r>
          </w:p>
          <w:p w:rsidR="007F4A5A" w:rsidRDefault="007F4A5A" w:rsidP="00B233A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F4A5A">
              <w:rPr>
                <w:b/>
                <w:sz w:val="24"/>
              </w:rPr>
              <w:t>Piastowska</w:t>
            </w:r>
            <w:r>
              <w:rPr>
                <w:b/>
                <w:sz w:val="24"/>
              </w:rPr>
              <w:t xml:space="preserve">    </w:t>
            </w:r>
            <w:r w:rsidRPr="007F4A5A">
              <w:rPr>
                <w:b/>
                <w:sz w:val="24"/>
              </w:rPr>
              <w:t>8A/33</w:t>
            </w:r>
          </w:p>
          <w:p w:rsidR="007F4A5A" w:rsidRDefault="007F4A5A" w:rsidP="00B233A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7B4087">
              <w:rPr>
                <w:b/>
                <w:sz w:val="24"/>
              </w:rPr>
              <w:t>11 377,</w:t>
            </w:r>
            <w:r w:rsidRPr="007F4A5A">
              <w:rPr>
                <w:b/>
                <w:sz w:val="24"/>
              </w:rPr>
              <w:t>50 zł</w:t>
            </w:r>
            <w:r w:rsidR="007B4087">
              <w:rPr>
                <w:b/>
                <w:sz w:val="24"/>
              </w:rPr>
              <w:t xml:space="preserve"> brutto</w:t>
            </w:r>
          </w:p>
          <w:p w:rsidR="007B4087" w:rsidRPr="008463A1" w:rsidRDefault="007B4087" w:rsidP="007B4087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7B4087" w:rsidRDefault="007B4087" w:rsidP="007B4087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7F4A5A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- 66,49 pkt. Cena oferty mieści się w możliwościach finansowych Zamawiającego.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Zadania unieważnione: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7F4A5A" w:rsidTr="00B233A5">
        <w:trPr>
          <w:cantSplit/>
        </w:trPr>
        <w:tc>
          <w:tcPr>
            <w:tcW w:w="9568" w:type="dxa"/>
          </w:tcPr>
          <w:p w:rsidR="007F4A5A" w:rsidRDefault="007F4A5A" w:rsidP="00B233A5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Zadanie nr: </w:t>
            </w:r>
            <w:r w:rsidRPr="007B4087">
              <w:rPr>
                <w:b/>
                <w:color w:val="000000"/>
                <w:sz w:val="24"/>
              </w:rPr>
              <w:t>6</w:t>
            </w:r>
          </w:p>
          <w:p w:rsidR="007F4A5A" w:rsidRDefault="007F4A5A" w:rsidP="007B4087">
            <w:pPr>
              <w:spacing w:line="360" w:lineRule="auto"/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Uzasadnienie: </w:t>
            </w:r>
            <w:r w:rsidRPr="007F4A5A">
              <w:rPr>
                <w:color w:val="000000"/>
                <w:sz w:val="24"/>
              </w:rPr>
              <w:t>Zamawiający unieważnił postępowanie na podstawie art. 93 ust. 1 pkt 4,  gdyż oferta z najniższą ceną przewyższa kwotę, którą Zamawiający zamierza przeznaczyć na sfinansowanie  zamówienia. Zamawiający  przeznaczył  na  realizację  zamówienia  5 099,58 zł  brutto,  a kwota oferty  z najniższą ceną wynosi   7 675,20  zł brutto</w:t>
            </w:r>
            <w:r w:rsidR="007B4087">
              <w:rPr>
                <w:color w:val="000000"/>
                <w:sz w:val="24"/>
              </w:rPr>
              <w:t>.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440209" w:rsidRPr="008463A1" w:rsidTr="008463A1">
        <w:tc>
          <w:tcPr>
            <w:tcW w:w="2277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7F4A5A" w:rsidRPr="008463A1" w:rsidTr="00B233A5">
        <w:tc>
          <w:tcPr>
            <w:tcW w:w="2277" w:type="dxa"/>
            <w:shd w:val="clear" w:color="auto" w:fill="auto"/>
          </w:tcPr>
          <w:p w:rsidR="007F4A5A" w:rsidRPr="008463A1" w:rsidRDefault="007F4A5A" w:rsidP="00B233A5">
            <w:pPr>
              <w:rPr>
                <w:color w:val="000000"/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7F4A5A">
              <w:rPr>
                <w:sz w:val="18"/>
                <w:szCs w:val="18"/>
              </w:rPr>
              <w:t>Sukcesywna usługa w zakresie tłumaczeń pisemnych naukowego tekstu technicznego w obszarze inżynieria lądowa i transport</w:t>
            </w:r>
          </w:p>
        </w:tc>
        <w:tc>
          <w:tcPr>
            <w:tcW w:w="2651" w:type="dxa"/>
            <w:shd w:val="clear" w:color="auto" w:fill="auto"/>
          </w:tcPr>
          <w:p w:rsidR="007F4A5A" w:rsidRPr="008463A1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 xml:space="preserve">Lingua Lab s.c. W. </w:t>
            </w:r>
            <w:proofErr w:type="spellStart"/>
            <w:r w:rsidRPr="007F4A5A">
              <w:rPr>
                <w:sz w:val="18"/>
                <w:szCs w:val="18"/>
              </w:rPr>
              <w:t>Szyszkiewicz</w:t>
            </w:r>
            <w:proofErr w:type="spellEnd"/>
            <w:r w:rsidRPr="007F4A5A">
              <w:rPr>
                <w:sz w:val="18"/>
                <w:szCs w:val="18"/>
              </w:rPr>
              <w:t>, M. Dembińska</w:t>
            </w:r>
          </w:p>
          <w:p w:rsidR="007F4A5A" w:rsidRPr="008463A1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Piastowska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F4A5A">
              <w:rPr>
                <w:sz w:val="18"/>
                <w:szCs w:val="18"/>
              </w:rPr>
              <w:t>8A/33</w:t>
            </w:r>
          </w:p>
          <w:p w:rsidR="007F4A5A" w:rsidRPr="008463A1" w:rsidRDefault="007F4A5A" w:rsidP="00B233A5">
            <w:pPr>
              <w:rPr>
                <w:color w:val="000000"/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30-211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F4A5A">
              <w:rPr>
                <w:sz w:val="18"/>
                <w:szCs w:val="18"/>
              </w:rPr>
              <w:t>Kraków</w:t>
            </w:r>
          </w:p>
        </w:tc>
        <w:tc>
          <w:tcPr>
            <w:tcW w:w="2848" w:type="dxa"/>
            <w:shd w:val="clear" w:color="auto" w:fill="auto"/>
          </w:tcPr>
          <w:p w:rsidR="007F4A5A" w:rsidRPr="007F4A5A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1 - Cena - 50.00</w:t>
            </w:r>
          </w:p>
          <w:p w:rsidR="007F4A5A" w:rsidRPr="007F4A5A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2 - Skrócenie terminu realizacji zamówień cząstkowych o min. 50 % - 10.00</w:t>
            </w:r>
          </w:p>
          <w:p w:rsidR="007F4A5A" w:rsidRPr="007F4A5A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3 - Doświadczenie osoby, która będzie realizować przedmiot zamówienia - 20.00</w:t>
            </w:r>
          </w:p>
          <w:p w:rsidR="007F4A5A" w:rsidRPr="007F4A5A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4 - Posiadanie certyfikatu jakości - 10.00</w:t>
            </w:r>
          </w:p>
          <w:p w:rsidR="007F4A5A" w:rsidRPr="008463A1" w:rsidRDefault="007F4A5A" w:rsidP="00B233A5">
            <w:pPr>
              <w:rPr>
                <w:color w:val="000000"/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5 - Procedura weryfikacji jakości  - 5.00</w:t>
            </w:r>
          </w:p>
        </w:tc>
        <w:tc>
          <w:tcPr>
            <w:tcW w:w="1748" w:type="dxa"/>
            <w:shd w:val="clear" w:color="auto" w:fill="auto"/>
          </w:tcPr>
          <w:p w:rsidR="007F4A5A" w:rsidRPr="008463A1" w:rsidRDefault="007F4A5A" w:rsidP="00B233A5">
            <w:pPr>
              <w:rPr>
                <w:color w:val="000000"/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 xml:space="preserve">  95,00</w:t>
            </w:r>
          </w:p>
        </w:tc>
      </w:tr>
      <w:tr w:rsidR="007F4A5A" w:rsidRPr="008463A1" w:rsidTr="00B233A5">
        <w:tc>
          <w:tcPr>
            <w:tcW w:w="2277" w:type="dxa"/>
            <w:shd w:val="clear" w:color="auto" w:fill="auto"/>
          </w:tcPr>
          <w:p w:rsidR="007F4A5A" w:rsidRPr="008463A1" w:rsidRDefault="007F4A5A" w:rsidP="00B233A5">
            <w:pPr>
              <w:rPr>
                <w:color w:val="000000"/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7F4A5A">
              <w:rPr>
                <w:sz w:val="18"/>
                <w:szCs w:val="18"/>
              </w:rPr>
              <w:t>Sukcesywna usługa w zakresie tłumaczeń pisemnych naukowego tekstu technicznego w obszarze inżynieria lądowa i transport</w:t>
            </w:r>
          </w:p>
        </w:tc>
        <w:tc>
          <w:tcPr>
            <w:tcW w:w="2651" w:type="dxa"/>
            <w:shd w:val="clear" w:color="auto" w:fill="auto"/>
          </w:tcPr>
          <w:p w:rsidR="007F4A5A" w:rsidRPr="008463A1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ALFABEST Anna Nowak</w:t>
            </w:r>
          </w:p>
          <w:p w:rsidR="007F4A5A" w:rsidRPr="008463A1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Katowicka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F4A5A">
              <w:rPr>
                <w:sz w:val="18"/>
                <w:szCs w:val="18"/>
              </w:rPr>
              <w:t>66</w:t>
            </w:r>
          </w:p>
          <w:p w:rsidR="007F4A5A" w:rsidRPr="008463A1" w:rsidRDefault="007F4A5A" w:rsidP="00B233A5">
            <w:pPr>
              <w:rPr>
                <w:color w:val="000000"/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41-500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F4A5A">
              <w:rPr>
                <w:sz w:val="18"/>
                <w:szCs w:val="18"/>
              </w:rPr>
              <w:t>Chorzów</w:t>
            </w:r>
          </w:p>
        </w:tc>
        <w:tc>
          <w:tcPr>
            <w:tcW w:w="2848" w:type="dxa"/>
            <w:shd w:val="clear" w:color="auto" w:fill="auto"/>
          </w:tcPr>
          <w:p w:rsidR="007F4A5A" w:rsidRPr="007F4A5A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1 - Cena - 48.75</w:t>
            </w:r>
          </w:p>
          <w:p w:rsidR="007F4A5A" w:rsidRPr="007F4A5A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2 - Skrócenie terminu realizacji zamówień cząstkowych o min. 50 % - 0.00</w:t>
            </w:r>
          </w:p>
          <w:p w:rsidR="007F4A5A" w:rsidRPr="007F4A5A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3 - Doświadczenie osoby, która będzie realizować przedmiot zamówienia - 20.00</w:t>
            </w:r>
          </w:p>
          <w:p w:rsidR="007F4A5A" w:rsidRPr="007F4A5A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4 - Posiadanie certyfikatu jakości - 0.00</w:t>
            </w:r>
          </w:p>
          <w:p w:rsidR="007F4A5A" w:rsidRPr="008463A1" w:rsidRDefault="007F4A5A" w:rsidP="00B233A5">
            <w:pPr>
              <w:rPr>
                <w:color w:val="000000"/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5 - Procedura weryfikacji jakości  - 10.00</w:t>
            </w:r>
          </w:p>
        </w:tc>
        <w:tc>
          <w:tcPr>
            <w:tcW w:w="1748" w:type="dxa"/>
            <w:shd w:val="clear" w:color="auto" w:fill="auto"/>
          </w:tcPr>
          <w:p w:rsidR="007F4A5A" w:rsidRPr="008463A1" w:rsidRDefault="007F4A5A" w:rsidP="00B233A5">
            <w:pPr>
              <w:rPr>
                <w:color w:val="000000"/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 xml:space="preserve">  78,75</w:t>
            </w:r>
          </w:p>
        </w:tc>
      </w:tr>
      <w:tr w:rsidR="007F4A5A" w:rsidRPr="008463A1" w:rsidTr="00B233A5">
        <w:tc>
          <w:tcPr>
            <w:tcW w:w="2277" w:type="dxa"/>
            <w:shd w:val="clear" w:color="auto" w:fill="auto"/>
          </w:tcPr>
          <w:p w:rsidR="007F4A5A" w:rsidRPr="008463A1" w:rsidRDefault="007F4A5A" w:rsidP="00B233A5">
            <w:pPr>
              <w:rPr>
                <w:color w:val="000000"/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7F4A5A">
              <w:rPr>
                <w:sz w:val="18"/>
                <w:szCs w:val="18"/>
              </w:rPr>
              <w:t>Sukcesywna usługa w zakresie tłumaczeń pisemnych naukowego tekstu technicznego w obszarze inżynieria lądowa i transport</w:t>
            </w:r>
          </w:p>
        </w:tc>
        <w:tc>
          <w:tcPr>
            <w:tcW w:w="2651" w:type="dxa"/>
            <w:shd w:val="clear" w:color="auto" w:fill="auto"/>
          </w:tcPr>
          <w:p w:rsidR="007F4A5A" w:rsidRPr="008463A1" w:rsidRDefault="007F4A5A" w:rsidP="00B233A5">
            <w:pPr>
              <w:rPr>
                <w:sz w:val="18"/>
                <w:szCs w:val="18"/>
              </w:rPr>
            </w:pPr>
            <w:proofErr w:type="spellStart"/>
            <w:r w:rsidRPr="007F4A5A">
              <w:rPr>
                <w:sz w:val="18"/>
                <w:szCs w:val="18"/>
              </w:rPr>
              <w:t>Skrivanek</w:t>
            </w:r>
            <w:proofErr w:type="spellEnd"/>
            <w:r w:rsidRPr="007F4A5A">
              <w:rPr>
                <w:sz w:val="18"/>
                <w:szCs w:val="18"/>
              </w:rPr>
              <w:t xml:space="preserve"> Sp. z o.o.</w:t>
            </w:r>
          </w:p>
          <w:p w:rsidR="007F4A5A" w:rsidRPr="008463A1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Solec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F4A5A">
              <w:rPr>
                <w:sz w:val="18"/>
                <w:szCs w:val="18"/>
              </w:rPr>
              <w:t>22</w:t>
            </w:r>
          </w:p>
          <w:p w:rsidR="007F4A5A" w:rsidRPr="008463A1" w:rsidRDefault="007F4A5A" w:rsidP="00B233A5">
            <w:pPr>
              <w:rPr>
                <w:color w:val="000000"/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00-410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F4A5A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7F4A5A" w:rsidRPr="007F4A5A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1 - Cena - 33.62</w:t>
            </w:r>
          </w:p>
          <w:p w:rsidR="007F4A5A" w:rsidRPr="007F4A5A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2 - Skrócenie terminu realizacji zamówień cząstkowych o min. 50 % - 0.00</w:t>
            </w:r>
          </w:p>
          <w:p w:rsidR="007F4A5A" w:rsidRPr="007F4A5A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3 - Doświadczenie osoby, która będzie realizować przedmiot zamówienia - 20.00</w:t>
            </w:r>
          </w:p>
          <w:p w:rsidR="007F4A5A" w:rsidRPr="007F4A5A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4 - Posiadanie certyfikatu jakości - 10.00</w:t>
            </w:r>
          </w:p>
          <w:p w:rsidR="007F4A5A" w:rsidRPr="008463A1" w:rsidRDefault="007F4A5A" w:rsidP="00B233A5">
            <w:pPr>
              <w:rPr>
                <w:color w:val="000000"/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5 - Procedura weryfikacji jakości  - 10.00</w:t>
            </w:r>
          </w:p>
        </w:tc>
        <w:tc>
          <w:tcPr>
            <w:tcW w:w="1748" w:type="dxa"/>
            <w:shd w:val="clear" w:color="auto" w:fill="auto"/>
          </w:tcPr>
          <w:p w:rsidR="007F4A5A" w:rsidRPr="008463A1" w:rsidRDefault="007F4A5A" w:rsidP="00B233A5">
            <w:pPr>
              <w:rPr>
                <w:color w:val="000000"/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 xml:space="preserve">  73,62</w:t>
            </w:r>
          </w:p>
        </w:tc>
      </w:tr>
      <w:tr w:rsidR="007F4A5A" w:rsidRPr="008463A1" w:rsidTr="00B233A5">
        <w:tc>
          <w:tcPr>
            <w:tcW w:w="2277" w:type="dxa"/>
            <w:shd w:val="clear" w:color="auto" w:fill="auto"/>
          </w:tcPr>
          <w:p w:rsidR="007F4A5A" w:rsidRPr="008463A1" w:rsidRDefault="007F4A5A" w:rsidP="00B233A5">
            <w:pPr>
              <w:rPr>
                <w:color w:val="000000"/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7F4A5A">
              <w:rPr>
                <w:sz w:val="18"/>
                <w:szCs w:val="18"/>
              </w:rPr>
              <w:t>Sukcesywna usługa w zakresie tłumaczeń pisemnych naukowego tekstu technicznego w obszarze automatyka, elektronika i elektrotechnika</w:t>
            </w:r>
          </w:p>
        </w:tc>
        <w:tc>
          <w:tcPr>
            <w:tcW w:w="2651" w:type="dxa"/>
            <w:shd w:val="clear" w:color="auto" w:fill="auto"/>
          </w:tcPr>
          <w:p w:rsidR="007F4A5A" w:rsidRPr="008463A1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 xml:space="preserve">Lingua Lab s.c. W. </w:t>
            </w:r>
            <w:proofErr w:type="spellStart"/>
            <w:r w:rsidRPr="007F4A5A">
              <w:rPr>
                <w:sz w:val="18"/>
                <w:szCs w:val="18"/>
              </w:rPr>
              <w:t>Szyszkiewicz</w:t>
            </w:r>
            <w:proofErr w:type="spellEnd"/>
            <w:r w:rsidRPr="007F4A5A">
              <w:rPr>
                <w:sz w:val="18"/>
                <w:szCs w:val="18"/>
              </w:rPr>
              <w:t>, M. Dembińska</w:t>
            </w:r>
          </w:p>
          <w:p w:rsidR="007F4A5A" w:rsidRPr="008463A1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Piastowska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F4A5A">
              <w:rPr>
                <w:sz w:val="18"/>
                <w:szCs w:val="18"/>
              </w:rPr>
              <w:t>8A/33</w:t>
            </w:r>
          </w:p>
          <w:p w:rsidR="007F4A5A" w:rsidRPr="008463A1" w:rsidRDefault="007F4A5A" w:rsidP="00B233A5">
            <w:pPr>
              <w:rPr>
                <w:color w:val="000000"/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30-211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F4A5A">
              <w:rPr>
                <w:sz w:val="18"/>
                <w:szCs w:val="18"/>
              </w:rPr>
              <w:t>Kraków</w:t>
            </w:r>
          </w:p>
        </w:tc>
        <w:tc>
          <w:tcPr>
            <w:tcW w:w="2848" w:type="dxa"/>
            <w:shd w:val="clear" w:color="auto" w:fill="auto"/>
          </w:tcPr>
          <w:p w:rsidR="007F4A5A" w:rsidRPr="007F4A5A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1 - Cena - 50.00</w:t>
            </w:r>
          </w:p>
          <w:p w:rsidR="007F4A5A" w:rsidRPr="007F4A5A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2 - Skrócenie terminu realizacji zamówień cząstkowych o min. 50 % - 10.00</w:t>
            </w:r>
          </w:p>
          <w:p w:rsidR="007F4A5A" w:rsidRPr="007F4A5A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3 - Doświadczenie osoby, która będzie realizować przedmiot zamówienia - 20.00</w:t>
            </w:r>
          </w:p>
          <w:p w:rsidR="007F4A5A" w:rsidRPr="007F4A5A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4 - Posiadanie certyfikatu jakości - 10.00</w:t>
            </w:r>
          </w:p>
          <w:p w:rsidR="007F4A5A" w:rsidRPr="008463A1" w:rsidRDefault="007F4A5A" w:rsidP="00B233A5">
            <w:pPr>
              <w:rPr>
                <w:color w:val="000000"/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5 - Procedura weryfikacji jakości  - 5.00</w:t>
            </w:r>
          </w:p>
        </w:tc>
        <w:tc>
          <w:tcPr>
            <w:tcW w:w="1748" w:type="dxa"/>
            <w:shd w:val="clear" w:color="auto" w:fill="auto"/>
          </w:tcPr>
          <w:p w:rsidR="007F4A5A" w:rsidRPr="008463A1" w:rsidRDefault="007F4A5A" w:rsidP="00B233A5">
            <w:pPr>
              <w:rPr>
                <w:color w:val="000000"/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 xml:space="preserve">  95,00</w:t>
            </w:r>
          </w:p>
        </w:tc>
      </w:tr>
      <w:tr w:rsidR="007F4A5A" w:rsidRPr="008463A1" w:rsidTr="00B233A5">
        <w:tc>
          <w:tcPr>
            <w:tcW w:w="2277" w:type="dxa"/>
            <w:shd w:val="clear" w:color="auto" w:fill="auto"/>
          </w:tcPr>
          <w:p w:rsidR="007F4A5A" w:rsidRPr="008463A1" w:rsidRDefault="007F4A5A" w:rsidP="00B233A5">
            <w:pPr>
              <w:rPr>
                <w:color w:val="000000"/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7F4A5A">
              <w:rPr>
                <w:sz w:val="18"/>
                <w:szCs w:val="18"/>
              </w:rPr>
              <w:t>Sukcesywna usługa w zakresie tłumaczeń pisemnych naukowego tekstu technicznego w obszarze automatyka, elektronika i elektrotechnika</w:t>
            </w:r>
          </w:p>
        </w:tc>
        <w:tc>
          <w:tcPr>
            <w:tcW w:w="2651" w:type="dxa"/>
            <w:shd w:val="clear" w:color="auto" w:fill="auto"/>
          </w:tcPr>
          <w:p w:rsidR="007F4A5A" w:rsidRPr="008463A1" w:rsidRDefault="007F4A5A" w:rsidP="00B233A5">
            <w:pPr>
              <w:rPr>
                <w:sz w:val="18"/>
                <w:szCs w:val="18"/>
              </w:rPr>
            </w:pPr>
            <w:proofErr w:type="spellStart"/>
            <w:r w:rsidRPr="007F4A5A">
              <w:rPr>
                <w:sz w:val="18"/>
                <w:szCs w:val="18"/>
              </w:rPr>
              <w:t>Skrivanek</w:t>
            </w:r>
            <w:proofErr w:type="spellEnd"/>
            <w:r w:rsidRPr="007F4A5A">
              <w:rPr>
                <w:sz w:val="18"/>
                <w:szCs w:val="18"/>
              </w:rPr>
              <w:t xml:space="preserve"> Sp. z o.o.</w:t>
            </w:r>
          </w:p>
          <w:p w:rsidR="007F4A5A" w:rsidRPr="008463A1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Solec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F4A5A">
              <w:rPr>
                <w:sz w:val="18"/>
                <w:szCs w:val="18"/>
              </w:rPr>
              <w:t>22</w:t>
            </w:r>
          </w:p>
          <w:p w:rsidR="007F4A5A" w:rsidRPr="008463A1" w:rsidRDefault="007F4A5A" w:rsidP="00B233A5">
            <w:pPr>
              <w:rPr>
                <w:color w:val="000000"/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00-410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F4A5A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7F4A5A" w:rsidRPr="007F4A5A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1 - Cena - 33.62</w:t>
            </w:r>
          </w:p>
          <w:p w:rsidR="007F4A5A" w:rsidRPr="007F4A5A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2 - Skrócenie terminu realizacji zamówień cząstkowych o min. 50 % - 0.00</w:t>
            </w:r>
          </w:p>
          <w:p w:rsidR="007F4A5A" w:rsidRPr="007F4A5A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3 - Doświadczenie osoby, która będzie realizować przedmiot zamówienia - 20.00</w:t>
            </w:r>
          </w:p>
          <w:p w:rsidR="007F4A5A" w:rsidRPr="007F4A5A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4 - Posiadanie certyfikatu jakości - 10.00</w:t>
            </w:r>
          </w:p>
          <w:p w:rsidR="007F4A5A" w:rsidRPr="008463A1" w:rsidRDefault="007F4A5A" w:rsidP="00B233A5">
            <w:pPr>
              <w:rPr>
                <w:color w:val="000000"/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5 - Procedura weryfikacji jakości  - 10.00</w:t>
            </w:r>
          </w:p>
        </w:tc>
        <w:tc>
          <w:tcPr>
            <w:tcW w:w="1748" w:type="dxa"/>
            <w:shd w:val="clear" w:color="auto" w:fill="auto"/>
          </w:tcPr>
          <w:p w:rsidR="007F4A5A" w:rsidRPr="008463A1" w:rsidRDefault="007F4A5A" w:rsidP="00B233A5">
            <w:pPr>
              <w:rPr>
                <w:color w:val="000000"/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 xml:space="preserve">  73,62</w:t>
            </w:r>
          </w:p>
        </w:tc>
      </w:tr>
      <w:tr w:rsidR="007F4A5A" w:rsidRPr="008463A1" w:rsidTr="00B233A5">
        <w:tc>
          <w:tcPr>
            <w:tcW w:w="2277" w:type="dxa"/>
            <w:shd w:val="clear" w:color="auto" w:fill="auto"/>
          </w:tcPr>
          <w:p w:rsidR="007F4A5A" w:rsidRPr="008463A1" w:rsidRDefault="007F4A5A" w:rsidP="00B233A5">
            <w:pPr>
              <w:rPr>
                <w:color w:val="000000"/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7F4A5A">
              <w:rPr>
                <w:sz w:val="18"/>
                <w:szCs w:val="18"/>
              </w:rPr>
              <w:t>Sukcesywna usługa w zakresie tłumaczeń pisemnych naukowego tekstu technicznego w obszarze inżynieria środowiska, górnictwo i energetyka</w:t>
            </w:r>
          </w:p>
        </w:tc>
        <w:tc>
          <w:tcPr>
            <w:tcW w:w="2651" w:type="dxa"/>
            <w:shd w:val="clear" w:color="auto" w:fill="auto"/>
          </w:tcPr>
          <w:p w:rsidR="007F4A5A" w:rsidRPr="008463A1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 xml:space="preserve">Lingua Lab s.c. W. </w:t>
            </w:r>
            <w:proofErr w:type="spellStart"/>
            <w:r w:rsidRPr="007F4A5A">
              <w:rPr>
                <w:sz w:val="18"/>
                <w:szCs w:val="18"/>
              </w:rPr>
              <w:t>Szyszkiewicz</w:t>
            </w:r>
            <w:proofErr w:type="spellEnd"/>
            <w:r w:rsidRPr="007F4A5A">
              <w:rPr>
                <w:sz w:val="18"/>
                <w:szCs w:val="18"/>
              </w:rPr>
              <w:t>, M. Dembińska</w:t>
            </w:r>
          </w:p>
          <w:p w:rsidR="007F4A5A" w:rsidRPr="008463A1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Piastowska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F4A5A">
              <w:rPr>
                <w:sz w:val="18"/>
                <w:szCs w:val="18"/>
              </w:rPr>
              <w:t>8A/33</w:t>
            </w:r>
          </w:p>
          <w:p w:rsidR="007F4A5A" w:rsidRPr="008463A1" w:rsidRDefault="007F4A5A" w:rsidP="00B233A5">
            <w:pPr>
              <w:rPr>
                <w:color w:val="000000"/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30-211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F4A5A">
              <w:rPr>
                <w:sz w:val="18"/>
                <w:szCs w:val="18"/>
              </w:rPr>
              <w:t>Kraków</w:t>
            </w:r>
          </w:p>
        </w:tc>
        <w:tc>
          <w:tcPr>
            <w:tcW w:w="2848" w:type="dxa"/>
            <w:shd w:val="clear" w:color="auto" w:fill="auto"/>
          </w:tcPr>
          <w:p w:rsidR="007F4A5A" w:rsidRPr="007F4A5A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1 - Cena - 20.39</w:t>
            </w:r>
          </w:p>
          <w:p w:rsidR="007F4A5A" w:rsidRPr="007F4A5A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2 - Skrócenie terminu realizacji zamówień cząstkowych o min. 50 % - 10.00</w:t>
            </w:r>
          </w:p>
          <w:p w:rsidR="007F4A5A" w:rsidRPr="007F4A5A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3 - Doświadczenie osoby, która będzie realizować przedmiot zamówienia - 20.00</w:t>
            </w:r>
          </w:p>
          <w:p w:rsidR="007F4A5A" w:rsidRPr="007F4A5A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4 - Posiadanie certyfikatu jakości - 10.00</w:t>
            </w:r>
          </w:p>
          <w:p w:rsidR="007F4A5A" w:rsidRPr="008463A1" w:rsidRDefault="007F4A5A" w:rsidP="00B233A5">
            <w:pPr>
              <w:rPr>
                <w:color w:val="000000"/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5 - Procedura weryfikacji jakości  - 5.00</w:t>
            </w:r>
          </w:p>
        </w:tc>
        <w:tc>
          <w:tcPr>
            <w:tcW w:w="1748" w:type="dxa"/>
            <w:shd w:val="clear" w:color="auto" w:fill="auto"/>
          </w:tcPr>
          <w:p w:rsidR="007F4A5A" w:rsidRPr="008463A1" w:rsidRDefault="007F4A5A" w:rsidP="00B233A5">
            <w:pPr>
              <w:rPr>
                <w:color w:val="000000"/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 xml:space="preserve">  65,39</w:t>
            </w:r>
          </w:p>
        </w:tc>
      </w:tr>
      <w:tr w:rsidR="007F4A5A" w:rsidRPr="008463A1" w:rsidTr="00B233A5">
        <w:tc>
          <w:tcPr>
            <w:tcW w:w="2277" w:type="dxa"/>
            <w:shd w:val="clear" w:color="auto" w:fill="auto"/>
          </w:tcPr>
          <w:p w:rsidR="007F4A5A" w:rsidRPr="008463A1" w:rsidRDefault="007F4A5A" w:rsidP="00B233A5">
            <w:pPr>
              <w:rPr>
                <w:color w:val="000000"/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7F4A5A">
              <w:rPr>
                <w:sz w:val="18"/>
                <w:szCs w:val="18"/>
              </w:rPr>
              <w:t>Sukcesywna usługa w zakresie tłumaczeń pisemnych naukowego tekstu technicznego w obszarze inżynieria środowiska, górnictwo i energetyka</w:t>
            </w:r>
          </w:p>
        </w:tc>
        <w:tc>
          <w:tcPr>
            <w:tcW w:w="2651" w:type="dxa"/>
            <w:shd w:val="clear" w:color="auto" w:fill="auto"/>
          </w:tcPr>
          <w:p w:rsidR="007F4A5A" w:rsidRPr="008463A1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AFB Tłumaczenia Magdalena Janiczek</w:t>
            </w:r>
          </w:p>
          <w:p w:rsidR="007F4A5A" w:rsidRPr="008463A1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Racławicka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F4A5A">
              <w:rPr>
                <w:sz w:val="18"/>
                <w:szCs w:val="18"/>
              </w:rPr>
              <w:t>15/19/513</w:t>
            </w:r>
          </w:p>
          <w:p w:rsidR="007F4A5A" w:rsidRPr="008463A1" w:rsidRDefault="007F4A5A" w:rsidP="00B233A5">
            <w:pPr>
              <w:rPr>
                <w:color w:val="000000"/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53-149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F4A5A">
              <w:rPr>
                <w:sz w:val="18"/>
                <w:szCs w:val="18"/>
              </w:rPr>
              <w:t>Wrocław</w:t>
            </w:r>
          </w:p>
        </w:tc>
        <w:tc>
          <w:tcPr>
            <w:tcW w:w="2848" w:type="dxa"/>
            <w:shd w:val="clear" w:color="auto" w:fill="auto"/>
          </w:tcPr>
          <w:p w:rsidR="007F4A5A" w:rsidRPr="007F4A5A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1 - Cena - 50.00</w:t>
            </w:r>
          </w:p>
          <w:p w:rsidR="007F4A5A" w:rsidRPr="007F4A5A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2 - Skrócenie terminu realizacji zamówień cząstkowych o min. 50 % - 0.00</w:t>
            </w:r>
          </w:p>
          <w:p w:rsidR="007F4A5A" w:rsidRPr="007F4A5A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3 - Doświadczenie osoby, która będzie realizować przedmiot zamówienia - 0.00</w:t>
            </w:r>
          </w:p>
          <w:p w:rsidR="007F4A5A" w:rsidRPr="007F4A5A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4 - Posiadanie certyfikatu jakości - 0.00</w:t>
            </w:r>
          </w:p>
          <w:p w:rsidR="007F4A5A" w:rsidRPr="008463A1" w:rsidRDefault="007F4A5A" w:rsidP="00B233A5">
            <w:pPr>
              <w:rPr>
                <w:color w:val="000000"/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5 - Procedura weryfikacji jakości  - 5.00</w:t>
            </w:r>
          </w:p>
        </w:tc>
        <w:tc>
          <w:tcPr>
            <w:tcW w:w="1748" w:type="dxa"/>
            <w:shd w:val="clear" w:color="auto" w:fill="auto"/>
          </w:tcPr>
          <w:p w:rsidR="007F4A5A" w:rsidRPr="008463A1" w:rsidRDefault="007F4A5A" w:rsidP="00B233A5">
            <w:pPr>
              <w:rPr>
                <w:color w:val="000000"/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 xml:space="preserve">  55,00</w:t>
            </w:r>
          </w:p>
        </w:tc>
      </w:tr>
      <w:tr w:rsidR="007F4A5A" w:rsidRPr="008463A1" w:rsidTr="00B233A5">
        <w:tc>
          <w:tcPr>
            <w:tcW w:w="2277" w:type="dxa"/>
            <w:shd w:val="clear" w:color="auto" w:fill="auto"/>
          </w:tcPr>
          <w:p w:rsidR="007F4A5A" w:rsidRPr="008463A1" w:rsidRDefault="007F4A5A" w:rsidP="00B233A5">
            <w:pPr>
              <w:rPr>
                <w:color w:val="000000"/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7F4A5A">
              <w:rPr>
                <w:sz w:val="18"/>
                <w:szCs w:val="18"/>
              </w:rPr>
              <w:t>Sukcesywna usługa w zakresie tłumaczeń pisemnych naukowego tekstu technicznego w obszarze inżynieria środowiska, górnictwo i energetyka</w:t>
            </w:r>
          </w:p>
        </w:tc>
        <w:tc>
          <w:tcPr>
            <w:tcW w:w="2651" w:type="dxa"/>
            <w:shd w:val="clear" w:color="auto" w:fill="auto"/>
          </w:tcPr>
          <w:p w:rsidR="007F4A5A" w:rsidRPr="008463A1" w:rsidRDefault="007F4A5A" w:rsidP="00B233A5">
            <w:pPr>
              <w:rPr>
                <w:sz w:val="18"/>
                <w:szCs w:val="18"/>
              </w:rPr>
            </w:pPr>
            <w:proofErr w:type="spellStart"/>
            <w:r w:rsidRPr="007F4A5A">
              <w:rPr>
                <w:sz w:val="18"/>
                <w:szCs w:val="18"/>
              </w:rPr>
              <w:t>Skrivanek</w:t>
            </w:r>
            <w:proofErr w:type="spellEnd"/>
            <w:r w:rsidRPr="007F4A5A">
              <w:rPr>
                <w:sz w:val="18"/>
                <w:szCs w:val="18"/>
              </w:rPr>
              <w:t xml:space="preserve"> Sp. z o.o.</w:t>
            </w:r>
          </w:p>
          <w:p w:rsidR="007F4A5A" w:rsidRPr="008463A1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Solec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F4A5A">
              <w:rPr>
                <w:sz w:val="18"/>
                <w:szCs w:val="18"/>
              </w:rPr>
              <w:t>22</w:t>
            </w:r>
          </w:p>
          <w:p w:rsidR="007F4A5A" w:rsidRPr="008463A1" w:rsidRDefault="007F4A5A" w:rsidP="00B233A5">
            <w:pPr>
              <w:rPr>
                <w:color w:val="000000"/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00-410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F4A5A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7F4A5A" w:rsidRPr="007F4A5A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1 - Cena - 13.71</w:t>
            </w:r>
          </w:p>
          <w:p w:rsidR="007F4A5A" w:rsidRPr="007F4A5A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2 - Skrócenie terminu realizacji zamówień cząstkowych o min. 50 % - 0.00</w:t>
            </w:r>
          </w:p>
          <w:p w:rsidR="007F4A5A" w:rsidRPr="007F4A5A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3 - Doświadczenie osoby, która będzie realizować przedmiot zamówienia - 20.00</w:t>
            </w:r>
          </w:p>
          <w:p w:rsidR="007F4A5A" w:rsidRPr="007F4A5A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4 - Posiadanie certyfikatu jakości - 10.00</w:t>
            </w:r>
          </w:p>
          <w:p w:rsidR="007F4A5A" w:rsidRPr="008463A1" w:rsidRDefault="007F4A5A" w:rsidP="00B233A5">
            <w:pPr>
              <w:rPr>
                <w:color w:val="000000"/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5 - Procedura weryfikacji jakości  - 10.00</w:t>
            </w:r>
          </w:p>
        </w:tc>
        <w:tc>
          <w:tcPr>
            <w:tcW w:w="1748" w:type="dxa"/>
            <w:shd w:val="clear" w:color="auto" w:fill="auto"/>
          </w:tcPr>
          <w:p w:rsidR="007F4A5A" w:rsidRPr="008463A1" w:rsidRDefault="007F4A5A" w:rsidP="00B233A5">
            <w:pPr>
              <w:rPr>
                <w:color w:val="000000"/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 xml:space="preserve">  53,71</w:t>
            </w:r>
          </w:p>
        </w:tc>
      </w:tr>
      <w:tr w:rsidR="007F4A5A" w:rsidRPr="008463A1" w:rsidTr="00B233A5">
        <w:tc>
          <w:tcPr>
            <w:tcW w:w="2277" w:type="dxa"/>
            <w:shd w:val="clear" w:color="auto" w:fill="auto"/>
          </w:tcPr>
          <w:p w:rsidR="007F4A5A" w:rsidRPr="008463A1" w:rsidRDefault="007F4A5A" w:rsidP="00B233A5">
            <w:pPr>
              <w:rPr>
                <w:color w:val="000000"/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7F4A5A">
              <w:rPr>
                <w:sz w:val="18"/>
                <w:szCs w:val="18"/>
              </w:rPr>
              <w:t>Sukcesywna usługa w zakresie tłumaczeń pisemnych naukowego tekstu technicznego w obszarze informatyka techniczna i telekomunikacja</w:t>
            </w:r>
          </w:p>
        </w:tc>
        <w:tc>
          <w:tcPr>
            <w:tcW w:w="2651" w:type="dxa"/>
            <w:shd w:val="clear" w:color="auto" w:fill="auto"/>
          </w:tcPr>
          <w:p w:rsidR="007F4A5A" w:rsidRPr="008463A1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 xml:space="preserve">Lingua Lab s.c. W. </w:t>
            </w:r>
            <w:proofErr w:type="spellStart"/>
            <w:r w:rsidRPr="007F4A5A">
              <w:rPr>
                <w:sz w:val="18"/>
                <w:szCs w:val="18"/>
              </w:rPr>
              <w:t>Szyszkiewicz</w:t>
            </w:r>
            <w:proofErr w:type="spellEnd"/>
            <w:r w:rsidRPr="007F4A5A">
              <w:rPr>
                <w:sz w:val="18"/>
                <w:szCs w:val="18"/>
              </w:rPr>
              <w:t>, M. Dembińska</w:t>
            </w:r>
          </w:p>
          <w:p w:rsidR="007F4A5A" w:rsidRPr="008463A1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Piastowska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F4A5A">
              <w:rPr>
                <w:sz w:val="18"/>
                <w:szCs w:val="18"/>
              </w:rPr>
              <w:t>8A/33</w:t>
            </w:r>
          </w:p>
          <w:p w:rsidR="007F4A5A" w:rsidRPr="008463A1" w:rsidRDefault="007F4A5A" w:rsidP="00B233A5">
            <w:pPr>
              <w:rPr>
                <w:color w:val="000000"/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30-211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F4A5A">
              <w:rPr>
                <w:sz w:val="18"/>
                <w:szCs w:val="18"/>
              </w:rPr>
              <w:t>Kraków</w:t>
            </w:r>
          </w:p>
        </w:tc>
        <w:tc>
          <w:tcPr>
            <w:tcW w:w="2848" w:type="dxa"/>
            <w:shd w:val="clear" w:color="auto" w:fill="auto"/>
          </w:tcPr>
          <w:p w:rsidR="007F4A5A" w:rsidRPr="007F4A5A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1 - Cena - 50.00</w:t>
            </w:r>
          </w:p>
          <w:p w:rsidR="007F4A5A" w:rsidRPr="007F4A5A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2 - Skrócenie terminu realizacji zamówień cząstkowych o min. 50 % - 10.00</w:t>
            </w:r>
          </w:p>
          <w:p w:rsidR="007F4A5A" w:rsidRPr="007F4A5A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3 - Doświadczenie osoby, która będzie realizować przedmiot zamówienia - 20.00</w:t>
            </w:r>
          </w:p>
          <w:p w:rsidR="007F4A5A" w:rsidRPr="007F4A5A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4 - Posiadanie certyfikatu jakości - 10.00</w:t>
            </w:r>
          </w:p>
          <w:p w:rsidR="007F4A5A" w:rsidRPr="008463A1" w:rsidRDefault="007F4A5A" w:rsidP="00B233A5">
            <w:pPr>
              <w:rPr>
                <w:color w:val="000000"/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5 - Procedura weryfikacji jakości  - 5.00</w:t>
            </w:r>
          </w:p>
        </w:tc>
        <w:tc>
          <w:tcPr>
            <w:tcW w:w="1748" w:type="dxa"/>
            <w:shd w:val="clear" w:color="auto" w:fill="auto"/>
          </w:tcPr>
          <w:p w:rsidR="007F4A5A" w:rsidRPr="008463A1" w:rsidRDefault="007F4A5A" w:rsidP="00B233A5">
            <w:pPr>
              <w:rPr>
                <w:color w:val="000000"/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 xml:space="preserve">  95,00</w:t>
            </w:r>
          </w:p>
        </w:tc>
      </w:tr>
      <w:tr w:rsidR="007F4A5A" w:rsidRPr="008463A1" w:rsidTr="00B233A5">
        <w:tc>
          <w:tcPr>
            <w:tcW w:w="2277" w:type="dxa"/>
            <w:shd w:val="clear" w:color="auto" w:fill="auto"/>
          </w:tcPr>
          <w:p w:rsidR="007F4A5A" w:rsidRPr="008463A1" w:rsidRDefault="007F4A5A" w:rsidP="00B233A5">
            <w:pPr>
              <w:rPr>
                <w:color w:val="000000"/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7F4A5A">
              <w:rPr>
                <w:sz w:val="18"/>
                <w:szCs w:val="18"/>
              </w:rPr>
              <w:t>Sukcesywna usługa w zakresie tłumaczeń pisemnych naukowego tekstu technicznego w obszarze informatyka techniczna i telekomunikacja</w:t>
            </w:r>
          </w:p>
        </w:tc>
        <w:tc>
          <w:tcPr>
            <w:tcW w:w="2651" w:type="dxa"/>
            <w:shd w:val="clear" w:color="auto" w:fill="auto"/>
          </w:tcPr>
          <w:p w:rsidR="007F4A5A" w:rsidRPr="008463A1" w:rsidRDefault="007F4A5A" w:rsidP="00B233A5">
            <w:pPr>
              <w:rPr>
                <w:sz w:val="18"/>
                <w:szCs w:val="18"/>
              </w:rPr>
            </w:pPr>
            <w:proofErr w:type="spellStart"/>
            <w:r w:rsidRPr="007F4A5A">
              <w:rPr>
                <w:sz w:val="18"/>
                <w:szCs w:val="18"/>
              </w:rPr>
              <w:t>Skrivanek</w:t>
            </w:r>
            <w:proofErr w:type="spellEnd"/>
            <w:r w:rsidRPr="007F4A5A">
              <w:rPr>
                <w:sz w:val="18"/>
                <w:szCs w:val="18"/>
              </w:rPr>
              <w:t xml:space="preserve"> Sp. z o.o.</w:t>
            </w:r>
          </w:p>
          <w:p w:rsidR="007F4A5A" w:rsidRPr="008463A1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Solec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F4A5A">
              <w:rPr>
                <w:sz w:val="18"/>
                <w:szCs w:val="18"/>
              </w:rPr>
              <w:t>22</w:t>
            </w:r>
          </w:p>
          <w:p w:rsidR="007F4A5A" w:rsidRPr="008463A1" w:rsidRDefault="007F4A5A" w:rsidP="00B233A5">
            <w:pPr>
              <w:rPr>
                <w:color w:val="000000"/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00-410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F4A5A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7F4A5A" w:rsidRPr="007F4A5A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1 - Cena - 33.62</w:t>
            </w:r>
          </w:p>
          <w:p w:rsidR="007F4A5A" w:rsidRPr="007F4A5A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2 - Skrócenie terminu realizacji zamówień cząstkowych o min. 50 % - 0.00</w:t>
            </w:r>
          </w:p>
          <w:p w:rsidR="007F4A5A" w:rsidRPr="007F4A5A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3 - Doświadczenie osoby, która będzie realizować przedmiot zamówienia - 20.00</w:t>
            </w:r>
          </w:p>
          <w:p w:rsidR="007F4A5A" w:rsidRPr="007F4A5A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4 - Posiadanie certyfikatu jakości - 10.00</w:t>
            </w:r>
          </w:p>
          <w:p w:rsidR="007F4A5A" w:rsidRPr="008463A1" w:rsidRDefault="007F4A5A" w:rsidP="00B233A5">
            <w:pPr>
              <w:rPr>
                <w:color w:val="000000"/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5 - Procedura weryfikacji jakości  - 10.00</w:t>
            </w:r>
          </w:p>
        </w:tc>
        <w:tc>
          <w:tcPr>
            <w:tcW w:w="1748" w:type="dxa"/>
            <w:shd w:val="clear" w:color="auto" w:fill="auto"/>
          </w:tcPr>
          <w:p w:rsidR="007F4A5A" w:rsidRPr="008463A1" w:rsidRDefault="007F4A5A" w:rsidP="00B233A5">
            <w:pPr>
              <w:rPr>
                <w:color w:val="000000"/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 xml:space="preserve">  73,62</w:t>
            </w:r>
          </w:p>
        </w:tc>
      </w:tr>
      <w:tr w:rsidR="007F4A5A" w:rsidRPr="008463A1" w:rsidTr="00B233A5">
        <w:tc>
          <w:tcPr>
            <w:tcW w:w="2277" w:type="dxa"/>
            <w:shd w:val="clear" w:color="auto" w:fill="auto"/>
          </w:tcPr>
          <w:p w:rsidR="007F4A5A" w:rsidRPr="008463A1" w:rsidRDefault="007F4A5A" w:rsidP="00B233A5">
            <w:pPr>
              <w:rPr>
                <w:color w:val="000000"/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7F4A5A">
              <w:rPr>
                <w:sz w:val="18"/>
                <w:szCs w:val="18"/>
              </w:rPr>
              <w:t>Sukcesywna usługa w zakresie tłumaczeń pisemnych naukowego tekstu technicznego w obszarze inżynieria mechaniczna</w:t>
            </w:r>
          </w:p>
        </w:tc>
        <w:tc>
          <w:tcPr>
            <w:tcW w:w="2651" w:type="dxa"/>
            <w:shd w:val="clear" w:color="auto" w:fill="auto"/>
          </w:tcPr>
          <w:p w:rsidR="007F4A5A" w:rsidRPr="008463A1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 xml:space="preserve">Lingua Lab s.c. W. </w:t>
            </w:r>
            <w:proofErr w:type="spellStart"/>
            <w:r w:rsidRPr="007F4A5A">
              <w:rPr>
                <w:sz w:val="18"/>
                <w:szCs w:val="18"/>
              </w:rPr>
              <w:t>Szyszkiewicz</w:t>
            </w:r>
            <w:proofErr w:type="spellEnd"/>
            <w:r w:rsidRPr="007F4A5A">
              <w:rPr>
                <w:sz w:val="18"/>
                <w:szCs w:val="18"/>
              </w:rPr>
              <w:t>, M. Dembińska</w:t>
            </w:r>
          </w:p>
          <w:p w:rsidR="007F4A5A" w:rsidRPr="008463A1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Piastowska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F4A5A">
              <w:rPr>
                <w:sz w:val="18"/>
                <w:szCs w:val="18"/>
              </w:rPr>
              <w:t>8A/33</w:t>
            </w:r>
          </w:p>
          <w:p w:rsidR="007F4A5A" w:rsidRPr="008463A1" w:rsidRDefault="007F4A5A" w:rsidP="00B233A5">
            <w:pPr>
              <w:rPr>
                <w:color w:val="000000"/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30-211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F4A5A">
              <w:rPr>
                <w:sz w:val="18"/>
                <w:szCs w:val="18"/>
              </w:rPr>
              <w:t>Kraków</w:t>
            </w:r>
          </w:p>
        </w:tc>
        <w:tc>
          <w:tcPr>
            <w:tcW w:w="2848" w:type="dxa"/>
            <w:shd w:val="clear" w:color="auto" w:fill="auto"/>
          </w:tcPr>
          <w:p w:rsidR="007F4A5A" w:rsidRPr="007F4A5A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1 - Cena - 50.00</w:t>
            </w:r>
          </w:p>
          <w:p w:rsidR="007F4A5A" w:rsidRPr="007F4A5A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2 - Skrócenie terminu realizacji zamówień cząstkowych o min. 50 % - 10.00</w:t>
            </w:r>
          </w:p>
          <w:p w:rsidR="007F4A5A" w:rsidRPr="007F4A5A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3 - Doświadczenie osoby, która będzie realizować przedmiot zamówienia - 20.00</w:t>
            </w:r>
          </w:p>
          <w:p w:rsidR="007F4A5A" w:rsidRPr="007F4A5A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4 - Posiadanie certyfikatu jakości - 10.00</w:t>
            </w:r>
          </w:p>
          <w:p w:rsidR="007F4A5A" w:rsidRPr="008463A1" w:rsidRDefault="007F4A5A" w:rsidP="00B233A5">
            <w:pPr>
              <w:rPr>
                <w:color w:val="000000"/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5 - Procedura weryfikacji jakości  - 5.00</w:t>
            </w:r>
          </w:p>
        </w:tc>
        <w:tc>
          <w:tcPr>
            <w:tcW w:w="1748" w:type="dxa"/>
            <w:shd w:val="clear" w:color="auto" w:fill="auto"/>
          </w:tcPr>
          <w:p w:rsidR="007F4A5A" w:rsidRPr="008463A1" w:rsidRDefault="007F4A5A" w:rsidP="00B233A5">
            <w:pPr>
              <w:rPr>
                <w:color w:val="000000"/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 xml:space="preserve">  95,00</w:t>
            </w:r>
          </w:p>
        </w:tc>
      </w:tr>
      <w:tr w:rsidR="007F4A5A" w:rsidRPr="008463A1" w:rsidTr="00B233A5">
        <w:tc>
          <w:tcPr>
            <w:tcW w:w="2277" w:type="dxa"/>
            <w:shd w:val="clear" w:color="auto" w:fill="auto"/>
          </w:tcPr>
          <w:p w:rsidR="007F4A5A" w:rsidRPr="008463A1" w:rsidRDefault="007F4A5A" w:rsidP="00B233A5">
            <w:pPr>
              <w:rPr>
                <w:color w:val="000000"/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7F4A5A">
              <w:rPr>
                <w:sz w:val="18"/>
                <w:szCs w:val="18"/>
              </w:rPr>
              <w:t>Sukcesywna usługa w zakresie tłumaczeń pisemnych naukowego tekstu technicznego w obszarze inżynieria mechaniczna</w:t>
            </w:r>
          </w:p>
        </w:tc>
        <w:tc>
          <w:tcPr>
            <w:tcW w:w="2651" w:type="dxa"/>
            <w:shd w:val="clear" w:color="auto" w:fill="auto"/>
          </w:tcPr>
          <w:p w:rsidR="007F4A5A" w:rsidRPr="008463A1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ALFABEST Anna Nowak</w:t>
            </w:r>
          </w:p>
          <w:p w:rsidR="007F4A5A" w:rsidRPr="008463A1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Katowicka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F4A5A">
              <w:rPr>
                <w:sz w:val="18"/>
                <w:szCs w:val="18"/>
              </w:rPr>
              <w:t>66</w:t>
            </w:r>
          </w:p>
          <w:p w:rsidR="007F4A5A" w:rsidRPr="008463A1" w:rsidRDefault="007F4A5A" w:rsidP="00B233A5">
            <w:pPr>
              <w:rPr>
                <w:color w:val="000000"/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41-500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F4A5A">
              <w:rPr>
                <w:sz w:val="18"/>
                <w:szCs w:val="18"/>
              </w:rPr>
              <w:t>Chorzów</w:t>
            </w:r>
          </w:p>
        </w:tc>
        <w:tc>
          <w:tcPr>
            <w:tcW w:w="2848" w:type="dxa"/>
            <w:shd w:val="clear" w:color="auto" w:fill="auto"/>
          </w:tcPr>
          <w:p w:rsidR="007F4A5A" w:rsidRPr="007F4A5A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1 - Cena - 48.75</w:t>
            </w:r>
          </w:p>
          <w:p w:rsidR="007F4A5A" w:rsidRPr="007F4A5A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2 - Skrócenie terminu realizacji zamówień cząstkowych o min. 50 % - 0.00</w:t>
            </w:r>
          </w:p>
          <w:p w:rsidR="007F4A5A" w:rsidRPr="007F4A5A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3 - Doświadczenie osoby, która będzie realizować przedmiot zamówienia - 20.00</w:t>
            </w:r>
          </w:p>
          <w:p w:rsidR="007F4A5A" w:rsidRPr="007F4A5A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4 - Posiadanie certyfikatu jakości - 0.00</w:t>
            </w:r>
          </w:p>
          <w:p w:rsidR="007F4A5A" w:rsidRPr="008463A1" w:rsidRDefault="007F4A5A" w:rsidP="00B233A5">
            <w:pPr>
              <w:rPr>
                <w:color w:val="000000"/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5 - Procedura weryfikacji jakości  - 10.00</w:t>
            </w:r>
          </w:p>
        </w:tc>
        <w:tc>
          <w:tcPr>
            <w:tcW w:w="1748" w:type="dxa"/>
            <w:shd w:val="clear" w:color="auto" w:fill="auto"/>
          </w:tcPr>
          <w:p w:rsidR="007F4A5A" w:rsidRPr="008463A1" w:rsidRDefault="007F4A5A" w:rsidP="00B233A5">
            <w:pPr>
              <w:rPr>
                <w:color w:val="000000"/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 xml:space="preserve">  78,75</w:t>
            </w:r>
          </w:p>
        </w:tc>
      </w:tr>
      <w:tr w:rsidR="007F4A5A" w:rsidRPr="008463A1" w:rsidTr="00B233A5">
        <w:tc>
          <w:tcPr>
            <w:tcW w:w="2277" w:type="dxa"/>
            <w:shd w:val="clear" w:color="auto" w:fill="auto"/>
          </w:tcPr>
          <w:p w:rsidR="007F4A5A" w:rsidRPr="008463A1" w:rsidRDefault="007F4A5A" w:rsidP="00B233A5">
            <w:pPr>
              <w:rPr>
                <w:color w:val="000000"/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7F4A5A">
              <w:rPr>
                <w:sz w:val="18"/>
                <w:szCs w:val="18"/>
              </w:rPr>
              <w:t>Sukcesywna usługa w zakresie tłumaczeń pisemnych naukowego tekstu technicznego w obszarze inżynieria mechaniczna</w:t>
            </w:r>
          </w:p>
        </w:tc>
        <w:tc>
          <w:tcPr>
            <w:tcW w:w="2651" w:type="dxa"/>
            <w:shd w:val="clear" w:color="auto" w:fill="auto"/>
          </w:tcPr>
          <w:p w:rsidR="007F4A5A" w:rsidRPr="008463A1" w:rsidRDefault="007F4A5A" w:rsidP="00B233A5">
            <w:pPr>
              <w:rPr>
                <w:sz w:val="18"/>
                <w:szCs w:val="18"/>
              </w:rPr>
            </w:pPr>
            <w:proofErr w:type="spellStart"/>
            <w:r w:rsidRPr="007F4A5A">
              <w:rPr>
                <w:sz w:val="18"/>
                <w:szCs w:val="18"/>
              </w:rPr>
              <w:t>Skrivanek</w:t>
            </w:r>
            <w:proofErr w:type="spellEnd"/>
            <w:r w:rsidRPr="007F4A5A">
              <w:rPr>
                <w:sz w:val="18"/>
                <w:szCs w:val="18"/>
              </w:rPr>
              <w:t xml:space="preserve"> Sp. z o.o.</w:t>
            </w:r>
          </w:p>
          <w:p w:rsidR="007F4A5A" w:rsidRPr="008463A1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Solec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F4A5A">
              <w:rPr>
                <w:sz w:val="18"/>
                <w:szCs w:val="18"/>
              </w:rPr>
              <w:t>22</w:t>
            </w:r>
          </w:p>
          <w:p w:rsidR="007F4A5A" w:rsidRPr="008463A1" w:rsidRDefault="007F4A5A" w:rsidP="00B233A5">
            <w:pPr>
              <w:rPr>
                <w:color w:val="000000"/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00-410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F4A5A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7F4A5A" w:rsidRPr="007F4A5A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1 - Cena - 33.62</w:t>
            </w:r>
          </w:p>
          <w:p w:rsidR="007F4A5A" w:rsidRPr="007F4A5A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2 - Skrócenie terminu realizacji zamówień cząstkowych o min. 50 % - 0.00</w:t>
            </w:r>
          </w:p>
          <w:p w:rsidR="007F4A5A" w:rsidRPr="007F4A5A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3 - Doświadczenie osoby, która będzie realizować przedmiot zamówienia - 20.00</w:t>
            </w:r>
          </w:p>
          <w:p w:rsidR="007F4A5A" w:rsidRPr="007F4A5A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4 - Posiadanie certyfikatu jakości - 10.00</w:t>
            </w:r>
          </w:p>
          <w:p w:rsidR="007F4A5A" w:rsidRPr="008463A1" w:rsidRDefault="007F4A5A" w:rsidP="00B233A5">
            <w:pPr>
              <w:rPr>
                <w:color w:val="000000"/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5 - Procedura weryfikacji jakości  - 10.00</w:t>
            </w:r>
          </w:p>
        </w:tc>
        <w:tc>
          <w:tcPr>
            <w:tcW w:w="1748" w:type="dxa"/>
            <w:shd w:val="clear" w:color="auto" w:fill="auto"/>
          </w:tcPr>
          <w:p w:rsidR="007F4A5A" w:rsidRPr="008463A1" w:rsidRDefault="007F4A5A" w:rsidP="00B233A5">
            <w:pPr>
              <w:rPr>
                <w:color w:val="000000"/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 xml:space="preserve">  73,62</w:t>
            </w:r>
          </w:p>
        </w:tc>
      </w:tr>
      <w:tr w:rsidR="007F4A5A" w:rsidRPr="008463A1" w:rsidTr="00B233A5">
        <w:tc>
          <w:tcPr>
            <w:tcW w:w="2277" w:type="dxa"/>
            <w:shd w:val="clear" w:color="auto" w:fill="auto"/>
          </w:tcPr>
          <w:p w:rsidR="007F4A5A" w:rsidRPr="008463A1" w:rsidRDefault="007F4A5A" w:rsidP="00B233A5">
            <w:pPr>
              <w:rPr>
                <w:color w:val="000000"/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7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7F4A5A">
              <w:rPr>
                <w:sz w:val="18"/>
                <w:szCs w:val="18"/>
              </w:rPr>
              <w:t>Sukcesywna usługa w zakresie tłumaczeń pisemnych naukowego tekstu technicznego w obszarze inżynierii materiałowej</w:t>
            </w:r>
          </w:p>
        </w:tc>
        <w:tc>
          <w:tcPr>
            <w:tcW w:w="2651" w:type="dxa"/>
            <w:shd w:val="clear" w:color="auto" w:fill="auto"/>
          </w:tcPr>
          <w:p w:rsidR="007F4A5A" w:rsidRPr="008463A1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 xml:space="preserve">Lingua Lab s.c. W. </w:t>
            </w:r>
            <w:proofErr w:type="spellStart"/>
            <w:r w:rsidRPr="007F4A5A">
              <w:rPr>
                <w:sz w:val="18"/>
                <w:szCs w:val="18"/>
              </w:rPr>
              <w:t>Szyszkiewicz</w:t>
            </w:r>
            <w:proofErr w:type="spellEnd"/>
            <w:r w:rsidRPr="007F4A5A">
              <w:rPr>
                <w:sz w:val="18"/>
                <w:szCs w:val="18"/>
              </w:rPr>
              <w:t>, M. Dembińska</w:t>
            </w:r>
          </w:p>
          <w:p w:rsidR="007F4A5A" w:rsidRPr="008463A1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Piastowska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F4A5A">
              <w:rPr>
                <w:sz w:val="18"/>
                <w:szCs w:val="18"/>
              </w:rPr>
              <w:t>8A/33</w:t>
            </w:r>
          </w:p>
          <w:p w:rsidR="007F4A5A" w:rsidRPr="008463A1" w:rsidRDefault="007F4A5A" w:rsidP="00B233A5">
            <w:pPr>
              <w:rPr>
                <w:color w:val="000000"/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30-211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F4A5A">
              <w:rPr>
                <w:sz w:val="18"/>
                <w:szCs w:val="18"/>
              </w:rPr>
              <w:t>Kraków</w:t>
            </w:r>
          </w:p>
        </w:tc>
        <w:tc>
          <w:tcPr>
            <w:tcW w:w="2848" w:type="dxa"/>
            <w:shd w:val="clear" w:color="auto" w:fill="auto"/>
          </w:tcPr>
          <w:p w:rsidR="007F4A5A" w:rsidRPr="007F4A5A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1 - Cena - 50.00</w:t>
            </w:r>
          </w:p>
          <w:p w:rsidR="007F4A5A" w:rsidRPr="007F4A5A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2 - Skrócenie terminu realizacji zamówień cząstkowych o min. 50 % - 10.00</w:t>
            </w:r>
          </w:p>
          <w:p w:rsidR="007F4A5A" w:rsidRPr="007F4A5A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3 - Doświadczenie osoby, która będzie realizować przedmiot zamówienia - 20.00</w:t>
            </w:r>
          </w:p>
          <w:p w:rsidR="007F4A5A" w:rsidRPr="007F4A5A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4 - Posiadanie certyfikatu jakości - 10.00</w:t>
            </w:r>
          </w:p>
          <w:p w:rsidR="007F4A5A" w:rsidRPr="008463A1" w:rsidRDefault="007F4A5A" w:rsidP="00B233A5">
            <w:pPr>
              <w:rPr>
                <w:color w:val="000000"/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5 - Procedura weryfikacji jakości  - 5.00</w:t>
            </w:r>
          </w:p>
        </w:tc>
        <w:tc>
          <w:tcPr>
            <w:tcW w:w="1748" w:type="dxa"/>
            <w:shd w:val="clear" w:color="auto" w:fill="auto"/>
          </w:tcPr>
          <w:p w:rsidR="007F4A5A" w:rsidRPr="008463A1" w:rsidRDefault="007F4A5A" w:rsidP="00B233A5">
            <w:pPr>
              <w:rPr>
                <w:color w:val="000000"/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 xml:space="preserve">  95,00</w:t>
            </w:r>
          </w:p>
        </w:tc>
      </w:tr>
      <w:tr w:rsidR="007F4A5A" w:rsidRPr="008463A1" w:rsidTr="00B233A5">
        <w:tc>
          <w:tcPr>
            <w:tcW w:w="2277" w:type="dxa"/>
            <w:shd w:val="clear" w:color="auto" w:fill="auto"/>
          </w:tcPr>
          <w:p w:rsidR="007F4A5A" w:rsidRPr="008463A1" w:rsidRDefault="007F4A5A" w:rsidP="00B233A5">
            <w:pPr>
              <w:rPr>
                <w:color w:val="000000"/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7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7F4A5A">
              <w:rPr>
                <w:sz w:val="18"/>
                <w:szCs w:val="18"/>
              </w:rPr>
              <w:t>Sukcesywna usługa w zakresie tłumaczeń pisemnych naukowego tekstu technicznego w obszarze inżynierii materiałowej</w:t>
            </w:r>
          </w:p>
        </w:tc>
        <w:tc>
          <w:tcPr>
            <w:tcW w:w="2651" w:type="dxa"/>
            <w:shd w:val="clear" w:color="auto" w:fill="auto"/>
          </w:tcPr>
          <w:p w:rsidR="007F4A5A" w:rsidRPr="008463A1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ALFABEST Anna Nowak</w:t>
            </w:r>
          </w:p>
          <w:p w:rsidR="007F4A5A" w:rsidRPr="008463A1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Katowicka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F4A5A">
              <w:rPr>
                <w:sz w:val="18"/>
                <w:szCs w:val="18"/>
              </w:rPr>
              <w:t>66</w:t>
            </w:r>
          </w:p>
          <w:p w:rsidR="007F4A5A" w:rsidRPr="008463A1" w:rsidRDefault="007F4A5A" w:rsidP="00B233A5">
            <w:pPr>
              <w:rPr>
                <w:color w:val="000000"/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41-500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F4A5A">
              <w:rPr>
                <w:sz w:val="18"/>
                <w:szCs w:val="18"/>
              </w:rPr>
              <w:t>Chorzów</w:t>
            </w:r>
          </w:p>
        </w:tc>
        <w:tc>
          <w:tcPr>
            <w:tcW w:w="2848" w:type="dxa"/>
            <w:shd w:val="clear" w:color="auto" w:fill="auto"/>
          </w:tcPr>
          <w:p w:rsidR="007F4A5A" w:rsidRPr="007F4A5A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1 - Cena - 48.75</w:t>
            </w:r>
          </w:p>
          <w:p w:rsidR="007F4A5A" w:rsidRPr="007F4A5A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2 - Skrócenie terminu realizacji zamówień cząstkowych o min. 50 % - 0.00</w:t>
            </w:r>
          </w:p>
          <w:p w:rsidR="007F4A5A" w:rsidRPr="007F4A5A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3 - Doświadczenie osoby, która będzie realizować przedmiot zamówienia - 20.00</w:t>
            </w:r>
          </w:p>
          <w:p w:rsidR="007F4A5A" w:rsidRPr="007F4A5A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4 - Posiadanie certyfikatu jakości - 0.00</w:t>
            </w:r>
          </w:p>
          <w:p w:rsidR="007F4A5A" w:rsidRPr="008463A1" w:rsidRDefault="007F4A5A" w:rsidP="00B233A5">
            <w:pPr>
              <w:rPr>
                <w:color w:val="000000"/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5 - Procedura weryfikacji jakości  - 10.00</w:t>
            </w:r>
          </w:p>
        </w:tc>
        <w:tc>
          <w:tcPr>
            <w:tcW w:w="1748" w:type="dxa"/>
            <w:shd w:val="clear" w:color="auto" w:fill="auto"/>
          </w:tcPr>
          <w:p w:rsidR="007F4A5A" w:rsidRPr="008463A1" w:rsidRDefault="007F4A5A" w:rsidP="00B233A5">
            <w:pPr>
              <w:rPr>
                <w:color w:val="000000"/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 xml:space="preserve">  78,75</w:t>
            </w:r>
          </w:p>
        </w:tc>
      </w:tr>
      <w:tr w:rsidR="007F4A5A" w:rsidRPr="008463A1" w:rsidTr="00B233A5">
        <w:tc>
          <w:tcPr>
            <w:tcW w:w="2277" w:type="dxa"/>
            <w:shd w:val="clear" w:color="auto" w:fill="auto"/>
          </w:tcPr>
          <w:p w:rsidR="007F4A5A" w:rsidRPr="008463A1" w:rsidRDefault="007F4A5A" w:rsidP="00B233A5">
            <w:pPr>
              <w:rPr>
                <w:color w:val="000000"/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7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7F4A5A">
              <w:rPr>
                <w:sz w:val="18"/>
                <w:szCs w:val="18"/>
              </w:rPr>
              <w:t>Sukcesywna usługa w zakresie tłumaczeń pisemnych naukowego tekstu technicznego w obszarze inżynierii materiałowej</w:t>
            </w:r>
          </w:p>
        </w:tc>
        <w:tc>
          <w:tcPr>
            <w:tcW w:w="2651" w:type="dxa"/>
            <w:shd w:val="clear" w:color="auto" w:fill="auto"/>
          </w:tcPr>
          <w:p w:rsidR="007F4A5A" w:rsidRPr="008463A1" w:rsidRDefault="007F4A5A" w:rsidP="00B233A5">
            <w:pPr>
              <w:rPr>
                <w:sz w:val="18"/>
                <w:szCs w:val="18"/>
              </w:rPr>
            </w:pPr>
            <w:proofErr w:type="spellStart"/>
            <w:r w:rsidRPr="007F4A5A">
              <w:rPr>
                <w:sz w:val="18"/>
                <w:szCs w:val="18"/>
              </w:rPr>
              <w:t>Skrivanek</w:t>
            </w:r>
            <w:proofErr w:type="spellEnd"/>
            <w:r w:rsidRPr="007F4A5A">
              <w:rPr>
                <w:sz w:val="18"/>
                <w:szCs w:val="18"/>
              </w:rPr>
              <w:t xml:space="preserve"> Sp. z o.o.</w:t>
            </w:r>
          </w:p>
          <w:p w:rsidR="007F4A5A" w:rsidRPr="008463A1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Solec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F4A5A">
              <w:rPr>
                <w:sz w:val="18"/>
                <w:szCs w:val="18"/>
              </w:rPr>
              <w:t>22</w:t>
            </w:r>
          </w:p>
          <w:p w:rsidR="007F4A5A" w:rsidRPr="008463A1" w:rsidRDefault="007F4A5A" w:rsidP="00B233A5">
            <w:pPr>
              <w:rPr>
                <w:color w:val="000000"/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00-410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F4A5A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7F4A5A" w:rsidRPr="007F4A5A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1 - Cena - 33.62</w:t>
            </w:r>
          </w:p>
          <w:p w:rsidR="007F4A5A" w:rsidRPr="007F4A5A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2 - Skrócenie terminu realizacji zamówień cząstkowych o min. 50 % - 0.00</w:t>
            </w:r>
          </w:p>
          <w:p w:rsidR="007F4A5A" w:rsidRPr="007F4A5A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3 - Doświadczenie osoby, która będzie realizować przedmiot zamówienia - 20.00</w:t>
            </w:r>
          </w:p>
          <w:p w:rsidR="007F4A5A" w:rsidRPr="007F4A5A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4 - Posiadanie certyfikatu jakości - 10.00</w:t>
            </w:r>
          </w:p>
          <w:p w:rsidR="007F4A5A" w:rsidRPr="008463A1" w:rsidRDefault="007F4A5A" w:rsidP="00B233A5">
            <w:pPr>
              <w:rPr>
                <w:color w:val="000000"/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5 - Procedura weryfikacji jakości  - 10.00</w:t>
            </w:r>
          </w:p>
        </w:tc>
        <w:tc>
          <w:tcPr>
            <w:tcW w:w="1748" w:type="dxa"/>
            <w:shd w:val="clear" w:color="auto" w:fill="auto"/>
          </w:tcPr>
          <w:p w:rsidR="007F4A5A" w:rsidRPr="008463A1" w:rsidRDefault="007F4A5A" w:rsidP="00B233A5">
            <w:pPr>
              <w:rPr>
                <w:color w:val="000000"/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 xml:space="preserve">  73,62</w:t>
            </w:r>
          </w:p>
        </w:tc>
      </w:tr>
      <w:tr w:rsidR="007F4A5A" w:rsidRPr="008463A1" w:rsidTr="00B233A5">
        <w:tc>
          <w:tcPr>
            <w:tcW w:w="2277" w:type="dxa"/>
            <w:shd w:val="clear" w:color="auto" w:fill="auto"/>
          </w:tcPr>
          <w:p w:rsidR="007F4A5A" w:rsidRPr="008463A1" w:rsidRDefault="007F4A5A" w:rsidP="00B233A5">
            <w:pPr>
              <w:rPr>
                <w:color w:val="000000"/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7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7F4A5A">
              <w:rPr>
                <w:sz w:val="18"/>
                <w:szCs w:val="18"/>
              </w:rPr>
              <w:t>Sukcesywna usługa w zakresie tłumaczeń pisemnych naukowego tekstu technicznego w obszarze inżynierii materiałowej</w:t>
            </w:r>
          </w:p>
        </w:tc>
        <w:tc>
          <w:tcPr>
            <w:tcW w:w="2651" w:type="dxa"/>
            <w:shd w:val="clear" w:color="auto" w:fill="auto"/>
          </w:tcPr>
          <w:p w:rsidR="007F4A5A" w:rsidRPr="008463A1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 xml:space="preserve">Ośrodek Nauki Języków Obcych "SAS" Krystyna </w:t>
            </w:r>
            <w:proofErr w:type="spellStart"/>
            <w:r w:rsidRPr="007F4A5A">
              <w:rPr>
                <w:sz w:val="18"/>
                <w:szCs w:val="18"/>
              </w:rPr>
              <w:t>Knapińska</w:t>
            </w:r>
            <w:proofErr w:type="spellEnd"/>
          </w:p>
          <w:p w:rsidR="007F4A5A" w:rsidRPr="008463A1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Dekabrystów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F4A5A">
              <w:rPr>
                <w:sz w:val="18"/>
                <w:szCs w:val="18"/>
              </w:rPr>
              <w:t>41</w:t>
            </w:r>
          </w:p>
          <w:p w:rsidR="007F4A5A" w:rsidRPr="008463A1" w:rsidRDefault="007F4A5A" w:rsidP="00B233A5">
            <w:pPr>
              <w:rPr>
                <w:color w:val="000000"/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42-200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F4A5A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7F4A5A" w:rsidRPr="007F4A5A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1 - Cena - 33.31</w:t>
            </w:r>
          </w:p>
          <w:p w:rsidR="007F4A5A" w:rsidRPr="007F4A5A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2 - Skrócenie terminu realizacji zamówień cząstkowych o min. 50 % - 0.00</w:t>
            </w:r>
          </w:p>
          <w:p w:rsidR="007F4A5A" w:rsidRPr="007F4A5A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3 - Doświadczenie osoby, która będzie realizować przedmiot zamówienia - 0.00</w:t>
            </w:r>
          </w:p>
          <w:p w:rsidR="007F4A5A" w:rsidRPr="007F4A5A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4 - Posiadanie certyfikatu jakości - 0.00</w:t>
            </w:r>
          </w:p>
          <w:p w:rsidR="007F4A5A" w:rsidRPr="008463A1" w:rsidRDefault="007F4A5A" w:rsidP="00B233A5">
            <w:pPr>
              <w:rPr>
                <w:color w:val="000000"/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5 - Procedura weryfikacji jakości  - 5.00</w:t>
            </w:r>
          </w:p>
        </w:tc>
        <w:tc>
          <w:tcPr>
            <w:tcW w:w="1748" w:type="dxa"/>
            <w:shd w:val="clear" w:color="auto" w:fill="auto"/>
          </w:tcPr>
          <w:p w:rsidR="007F4A5A" w:rsidRPr="008463A1" w:rsidRDefault="007F4A5A" w:rsidP="00B233A5">
            <w:pPr>
              <w:rPr>
                <w:color w:val="000000"/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 xml:space="preserve">  38,31</w:t>
            </w:r>
          </w:p>
        </w:tc>
      </w:tr>
      <w:tr w:rsidR="007F4A5A" w:rsidRPr="008463A1" w:rsidTr="00B233A5">
        <w:tc>
          <w:tcPr>
            <w:tcW w:w="2277" w:type="dxa"/>
            <w:shd w:val="clear" w:color="auto" w:fill="auto"/>
          </w:tcPr>
          <w:p w:rsidR="007F4A5A" w:rsidRPr="008463A1" w:rsidRDefault="007F4A5A" w:rsidP="00B233A5">
            <w:pPr>
              <w:rPr>
                <w:color w:val="000000"/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8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7F4A5A">
              <w:rPr>
                <w:sz w:val="18"/>
                <w:szCs w:val="18"/>
              </w:rPr>
              <w:t>Sukcesywna usługa w zakresie tłumaczeń pisemnych naukowego tekstów technicznego, ekonomicznego i socjologicznego w obszarze nauk o zarządzaniu i jakości</w:t>
            </w:r>
          </w:p>
        </w:tc>
        <w:tc>
          <w:tcPr>
            <w:tcW w:w="2651" w:type="dxa"/>
            <w:shd w:val="clear" w:color="auto" w:fill="auto"/>
          </w:tcPr>
          <w:p w:rsidR="007F4A5A" w:rsidRPr="008463A1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 xml:space="preserve">Lingua Lab s.c. W. </w:t>
            </w:r>
            <w:proofErr w:type="spellStart"/>
            <w:r w:rsidRPr="007F4A5A">
              <w:rPr>
                <w:sz w:val="18"/>
                <w:szCs w:val="18"/>
              </w:rPr>
              <w:t>Szyszkiewicz</w:t>
            </w:r>
            <w:proofErr w:type="spellEnd"/>
            <w:r w:rsidRPr="007F4A5A">
              <w:rPr>
                <w:sz w:val="18"/>
                <w:szCs w:val="18"/>
              </w:rPr>
              <w:t>, M. Dembińska</w:t>
            </w:r>
          </w:p>
          <w:p w:rsidR="007F4A5A" w:rsidRPr="008463A1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Piastowska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F4A5A">
              <w:rPr>
                <w:sz w:val="18"/>
                <w:szCs w:val="18"/>
              </w:rPr>
              <w:t>8A/33</w:t>
            </w:r>
          </w:p>
          <w:p w:rsidR="007F4A5A" w:rsidRPr="008463A1" w:rsidRDefault="007F4A5A" w:rsidP="00B233A5">
            <w:pPr>
              <w:rPr>
                <w:color w:val="000000"/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30-211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F4A5A">
              <w:rPr>
                <w:sz w:val="18"/>
                <w:szCs w:val="18"/>
              </w:rPr>
              <w:t>Kraków</w:t>
            </w:r>
          </w:p>
        </w:tc>
        <w:tc>
          <w:tcPr>
            <w:tcW w:w="2848" w:type="dxa"/>
            <w:shd w:val="clear" w:color="auto" w:fill="auto"/>
          </w:tcPr>
          <w:p w:rsidR="007F4A5A" w:rsidRPr="007F4A5A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1 - Cena - 21.49</w:t>
            </w:r>
          </w:p>
          <w:p w:rsidR="007F4A5A" w:rsidRPr="007F4A5A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2 - Skrócenie terminu realizacji zamówień cząstkowych o min. 50 % - 10.00</w:t>
            </w:r>
          </w:p>
          <w:p w:rsidR="007F4A5A" w:rsidRPr="007F4A5A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3 - Doświadczenie osoby, która będzie realizować przedmiot zamówienia - 20.00</w:t>
            </w:r>
          </w:p>
          <w:p w:rsidR="007F4A5A" w:rsidRPr="007F4A5A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4 - Posiadanie certyfikatu jakości - 10.00</w:t>
            </w:r>
          </w:p>
          <w:p w:rsidR="007F4A5A" w:rsidRPr="008463A1" w:rsidRDefault="007F4A5A" w:rsidP="00B233A5">
            <w:pPr>
              <w:rPr>
                <w:color w:val="000000"/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5 - Procedura weryfikacji jakości  - 5.00</w:t>
            </w:r>
          </w:p>
        </w:tc>
        <w:tc>
          <w:tcPr>
            <w:tcW w:w="1748" w:type="dxa"/>
            <w:shd w:val="clear" w:color="auto" w:fill="auto"/>
          </w:tcPr>
          <w:p w:rsidR="007F4A5A" w:rsidRPr="008463A1" w:rsidRDefault="007F4A5A" w:rsidP="00B233A5">
            <w:pPr>
              <w:rPr>
                <w:color w:val="000000"/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 xml:space="preserve">  66,49</w:t>
            </w:r>
          </w:p>
        </w:tc>
      </w:tr>
      <w:tr w:rsidR="007F4A5A" w:rsidRPr="008463A1" w:rsidTr="00B233A5">
        <w:tc>
          <w:tcPr>
            <w:tcW w:w="2277" w:type="dxa"/>
            <w:shd w:val="clear" w:color="auto" w:fill="auto"/>
          </w:tcPr>
          <w:p w:rsidR="007F4A5A" w:rsidRPr="008463A1" w:rsidRDefault="007F4A5A" w:rsidP="00B233A5">
            <w:pPr>
              <w:rPr>
                <w:color w:val="000000"/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8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7F4A5A">
              <w:rPr>
                <w:sz w:val="18"/>
                <w:szCs w:val="18"/>
              </w:rPr>
              <w:t>Sukcesywna usługa w zakresie tłumaczeń pisemnych naukowego tekstów technicznego, ekonomicznego i socjologicznego w obszarze nauk o zarządzaniu i jakości</w:t>
            </w:r>
          </w:p>
        </w:tc>
        <w:tc>
          <w:tcPr>
            <w:tcW w:w="2651" w:type="dxa"/>
            <w:shd w:val="clear" w:color="auto" w:fill="auto"/>
          </w:tcPr>
          <w:p w:rsidR="007F4A5A" w:rsidRPr="008463A1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AFB Tłumaczenia Magdalena Janiczek</w:t>
            </w:r>
          </w:p>
          <w:p w:rsidR="007F4A5A" w:rsidRPr="008463A1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Racławicka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F4A5A">
              <w:rPr>
                <w:sz w:val="18"/>
                <w:szCs w:val="18"/>
              </w:rPr>
              <w:t>15/19/513</w:t>
            </w:r>
          </w:p>
          <w:p w:rsidR="007F4A5A" w:rsidRPr="008463A1" w:rsidRDefault="007F4A5A" w:rsidP="00B233A5">
            <w:pPr>
              <w:rPr>
                <w:color w:val="000000"/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53-149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F4A5A">
              <w:rPr>
                <w:sz w:val="18"/>
                <w:szCs w:val="18"/>
              </w:rPr>
              <w:t>Wrocław</w:t>
            </w:r>
          </w:p>
        </w:tc>
        <w:tc>
          <w:tcPr>
            <w:tcW w:w="2848" w:type="dxa"/>
            <w:shd w:val="clear" w:color="auto" w:fill="auto"/>
          </w:tcPr>
          <w:p w:rsidR="007F4A5A" w:rsidRPr="007F4A5A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1 - Cena - 50.00</w:t>
            </w:r>
          </w:p>
          <w:p w:rsidR="007F4A5A" w:rsidRPr="007F4A5A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2 - Skrócenie terminu realizacji zamówień cząstkowych o min. 50 % - 0.00</w:t>
            </w:r>
          </w:p>
          <w:p w:rsidR="007F4A5A" w:rsidRPr="007F4A5A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3 - Doświadczenie osoby, która będzie realizować przedmiot zamówienia - 0.00</w:t>
            </w:r>
          </w:p>
          <w:p w:rsidR="007F4A5A" w:rsidRPr="007F4A5A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4 - Posiadanie certyfikatu jakości - 0.00</w:t>
            </w:r>
          </w:p>
          <w:p w:rsidR="007F4A5A" w:rsidRPr="008463A1" w:rsidRDefault="007F4A5A" w:rsidP="00B233A5">
            <w:pPr>
              <w:rPr>
                <w:color w:val="000000"/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5 - Procedura weryfikacji jakości  - 5.00</w:t>
            </w:r>
          </w:p>
        </w:tc>
        <w:tc>
          <w:tcPr>
            <w:tcW w:w="1748" w:type="dxa"/>
            <w:shd w:val="clear" w:color="auto" w:fill="auto"/>
          </w:tcPr>
          <w:p w:rsidR="007F4A5A" w:rsidRPr="008463A1" w:rsidRDefault="007F4A5A" w:rsidP="00B233A5">
            <w:pPr>
              <w:rPr>
                <w:color w:val="000000"/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 xml:space="preserve">  55,00</w:t>
            </w:r>
          </w:p>
        </w:tc>
      </w:tr>
      <w:tr w:rsidR="007F4A5A" w:rsidRPr="008463A1" w:rsidTr="00B233A5">
        <w:tc>
          <w:tcPr>
            <w:tcW w:w="2277" w:type="dxa"/>
            <w:shd w:val="clear" w:color="auto" w:fill="auto"/>
          </w:tcPr>
          <w:p w:rsidR="007F4A5A" w:rsidRPr="008463A1" w:rsidRDefault="007F4A5A" w:rsidP="00B233A5">
            <w:pPr>
              <w:rPr>
                <w:color w:val="000000"/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8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7F4A5A">
              <w:rPr>
                <w:sz w:val="18"/>
                <w:szCs w:val="18"/>
              </w:rPr>
              <w:t>Sukcesywna usługa w zakresie tłumaczeń pisemnych naukowego tekstów technicznego, ekonomicznego i socjologicznego w obszarze nauk o zarządzaniu i jakości</w:t>
            </w:r>
          </w:p>
        </w:tc>
        <w:tc>
          <w:tcPr>
            <w:tcW w:w="2651" w:type="dxa"/>
            <w:shd w:val="clear" w:color="auto" w:fill="auto"/>
          </w:tcPr>
          <w:p w:rsidR="007F4A5A" w:rsidRPr="008463A1" w:rsidRDefault="007F4A5A" w:rsidP="00B233A5">
            <w:pPr>
              <w:rPr>
                <w:sz w:val="18"/>
                <w:szCs w:val="18"/>
              </w:rPr>
            </w:pPr>
            <w:proofErr w:type="spellStart"/>
            <w:r w:rsidRPr="007F4A5A">
              <w:rPr>
                <w:sz w:val="18"/>
                <w:szCs w:val="18"/>
              </w:rPr>
              <w:t>Skrivanek</w:t>
            </w:r>
            <w:proofErr w:type="spellEnd"/>
            <w:r w:rsidRPr="007F4A5A">
              <w:rPr>
                <w:sz w:val="18"/>
                <w:szCs w:val="18"/>
              </w:rPr>
              <w:t xml:space="preserve"> Sp. z o.o.</w:t>
            </w:r>
          </w:p>
          <w:p w:rsidR="007F4A5A" w:rsidRPr="008463A1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Solec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F4A5A">
              <w:rPr>
                <w:sz w:val="18"/>
                <w:szCs w:val="18"/>
              </w:rPr>
              <w:t>22</w:t>
            </w:r>
          </w:p>
          <w:p w:rsidR="007F4A5A" w:rsidRPr="008463A1" w:rsidRDefault="007F4A5A" w:rsidP="00B233A5">
            <w:pPr>
              <w:rPr>
                <w:color w:val="000000"/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00-410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F4A5A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7F4A5A" w:rsidRPr="007F4A5A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1 - Cena - 13.71</w:t>
            </w:r>
          </w:p>
          <w:p w:rsidR="007F4A5A" w:rsidRPr="007F4A5A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2 - Skrócenie terminu realizacji zamówień cząstkowych o min. 50 % - 0.00</w:t>
            </w:r>
          </w:p>
          <w:p w:rsidR="007F4A5A" w:rsidRPr="007F4A5A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3 - Doświadczenie osoby, która będzie realizować przedmiot zamówienia - 20.00</w:t>
            </w:r>
          </w:p>
          <w:p w:rsidR="007F4A5A" w:rsidRPr="007F4A5A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4 - Posiadanie certyfikatu jakości - 10.00</w:t>
            </w:r>
          </w:p>
          <w:p w:rsidR="007F4A5A" w:rsidRPr="008463A1" w:rsidRDefault="007F4A5A" w:rsidP="00B233A5">
            <w:pPr>
              <w:rPr>
                <w:color w:val="000000"/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5 - Procedura weryfikacji jakości  - 10.00</w:t>
            </w:r>
          </w:p>
        </w:tc>
        <w:tc>
          <w:tcPr>
            <w:tcW w:w="1748" w:type="dxa"/>
            <w:shd w:val="clear" w:color="auto" w:fill="auto"/>
          </w:tcPr>
          <w:p w:rsidR="007F4A5A" w:rsidRPr="008463A1" w:rsidRDefault="007F4A5A" w:rsidP="00B233A5">
            <w:pPr>
              <w:rPr>
                <w:color w:val="000000"/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 xml:space="preserve">  53,71</w:t>
            </w:r>
          </w:p>
        </w:tc>
      </w:tr>
      <w:tr w:rsidR="007F4A5A" w:rsidRPr="008463A1" w:rsidTr="00B233A5">
        <w:tc>
          <w:tcPr>
            <w:tcW w:w="2277" w:type="dxa"/>
            <w:shd w:val="clear" w:color="auto" w:fill="auto"/>
          </w:tcPr>
          <w:p w:rsidR="007F4A5A" w:rsidRPr="008463A1" w:rsidRDefault="007F4A5A" w:rsidP="00B233A5">
            <w:pPr>
              <w:rPr>
                <w:color w:val="000000"/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9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7F4A5A">
              <w:rPr>
                <w:sz w:val="18"/>
                <w:szCs w:val="18"/>
              </w:rPr>
              <w:t>Sukcesywna usługa w zakresie tłumaczeń pisemnych tekstu naukowego w obszarze komunikacji społecznej i mediów</w:t>
            </w:r>
          </w:p>
        </w:tc>
        <w:tc>
          <w:tcPr>
            <w:tcW w:w="2651" w:type="dxa"/>
            <w:shd w:val="clear" w:color="auto" w:fill="auto"/>
          </w:tcPr>
          <w:p w:rsidR="007F4A5A" w:rsidRPr="008463A1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 xml:space="preserve">Lingua Lab s.c. W. </w:t>
            </w:r>
            <w:proofErr w:type="spellStart"/>
            <w:r w:rsidRPr="007F4A5A">
              <w:rPr>
                <w:sz w:val="18"/>
                <w:szCs w:val="18"/>
              </w:rPr>
              <w:t>Szyszkiewicz</w:t>
            </w:r>
            <w:proofErr w:type="spellEnd"/>
            <w:r w:rsidRPr="007F4A5A">
              <w:rPr>
                <w:sz w:val="18"/>
                <w:szCs w:val="18"/>
              </w:rPr>
              <w:t>, M. Dembińska</w:t>
            </w:r>
          </w:p>
          <w:p w:rsidR="007F4A5A" w:rsidRPr="008463A1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Piastowska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F4A5A">
              <w:rPr>
                <w:sz w:val="18"/>
                <w:szCs w:val="18"/>
              </w:rPr>
              <w:t>8A/33</w:t>
            </w:r>
          </w:p>
          <w:p w:rsidR="007F4A5A" w:rsidRPr="008463A1" w:rsidRDefault="007F4A5A" w:rsidP="00B233A5">
            <w:pPr>
              <w:rPr>
                <w:color w:val="000000"/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30-211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F4A5A">
              <w:rPr>
                <w:sz w:val="18"/>
                <w:szCs w:val="18"/>
              </w:rPr>
              <w:t>Kraków</w:t>
            </w:r>
          </w:p>
        </w:tc>
        <w:tc>
          <w:tcPr>
            <w:tcW w:w="2848" w:type="dxa"/>
            <w:shd w:val="clear" w:color="auto" w:fill="auto"/>
          </w:tcPr>
          <w:p w:rsidR="007F4A5A" w:rsidRPr="007F4A5A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1 - Cena - 21.49</w:t>
            </w:r>
          </w:p>
          <w:p w:rsidR="007F4A5A" w:rsidRPr="007F4A5A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2 - Skrócenie terminu realizacji zamówień cząstkowych o min. 50 % - 10.00</w:t>
            </w:r>
          </w:p>
          <w:p w:rsidR="007F4A5A" w:rsidRPr="007F4A5A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3 - Doświadczenie osoby, która będzie realizować przedmiot zamówienia - 20.00</w:t>
            </w:r>
          </w:p>
          <w:p w:rsidR="007F4A5A" w:rsidRPr="007F4A5A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4 - Posiadanie certyfikatu jakości - 10.00</w:t>
            </w:r>
          </w:p>
          <w:p w:rsidR="007F4A5A" w:rsidRPr="008463A1" w:rsidRDefault="007F4A5A" w:rsidP="00B233A5">
            <w:pPr>
              <w:rPr>
                <w:color w:val="000000"/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5 - Procedura weryfikacji jakości  - 5.00</w:t>
            </w:r>
          </w:p>
        </w:tc>
        <w:tc>
          <w:tcPr>
            <w:tcW w:w="1748" w:type="dxa"/>
            <w:shd w:val="clear" w:color="auto" w:fill="auto"/>
          </w:tcPr>
          <w:p w:rsidR="007F4A5A" w:rsidRPr="008463A1" w:rsidRDefault="007F4A5A" w:rsidP="00B233A5">
            <w:pPr>
              <w:rPr>
                <w:color w:val="000000"/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 xml:space="preserve">  66,49</w:t>
            </w:r>
          </w:p>
        </w:tc>
      </w:tr>
      <w:tr w:rsidR="007F4A5A" w:rsidRPr="008463A1" w:rsidTr="00B233A5">
        <w:tc>
          <w:tcPr>
            <w:tcW w:w="2277" w:type="dxa"/>
            <w:shd w:val="clear" w:color="auto" w:fill="auto"/>
          </w:tcPr>
          <w:p w:rsidR="007F4A5A" w:rsidRPr="008463A1" w:rsidRDefault="007F4A5A" w:rsidP="00B233A5">
            <w:pPr>
              <w:rPr>
                <w:color w:val="000000"/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9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7F4A5A">
              <w:rPr>
                <w:sz w:val="18"/>
                <w:szCs w:val="18"/>
              </w:rPr>
              <w:t>Sukcesywna usługa w zakresie tłumaczeń pisemnych tekstu naukowego w obszarze komunikacji społecznej i mediów</w:t>
            </w:r>
          </w:p>
        </w:tc>
        <w:tc>
          <w:tcPr>
            <w:tcW w:w="2651" w:type="dxa"/>
            <w:shd w:val="clear" w:color="auto" w:fill="auto"/>
          </w:tcPr>
          <w:p w:rsidR="007F4A5A" w:rsidRPr="008463A1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AFB Tłumaczenia Magdalena Janiczek</w:t>
            </w:r>
          </w:p>
          <w:p w:rsidR="007F4A5A" w:rsidRPr="008463A1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Racławicka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F4A5A">
              <w:rPr>
                <w:sz w:val="18"/>
                <w:szCs w:val="18"/>
              </w:rPr>
              <w:t>15/19/513</w:t>
            </w:r>
          </w:p>
          <w:p w:rsidR="007F4A5A" w:rsidRPr="008463A1" w:rsidRDefault="007F4A5A" w:rsidP="00B233A5">
            <w:pPr>
              <w:rPr>
                <w:color w:val="000000"/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53-149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F4A5A">
              <w:rPr>
                <w:sz w:val="18"/>
                <w:szCs w:val="18"/>
              </w:rPr>
              <w:t>Wrocław</w:t>
            </w:r>
          </w:p>
        </w:tc>
        <w:tc>
          <w:tcPr>
            <w:tcW w:w="2848" w:type="dxa"/>
            <w:shd w:val="clear" w:color="auto" w:fill="auto"/>
          </w:tcPr>
          <w:p w:rsidR="007F4A5A" w:rsidRPr="007F4A5A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1 - Cena - 50.00</w:t>
            </w:r>
          </w:p>
          <w:p w:rsidR="007F4A5A" w:rsidRPr="007F4A5A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2 - Skrócenie terminu realizacji zamówień cząstkowych o min. 50 % - 0.00</w:t>
            </w:r>
          </w:p>
          <w:p w:rsidR="007F4A5A" w:rsidRPr="007F4A5A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3 - Doświadczenie osoby, która będzie realizować przedmiot zamówienia - 0.00</w:t>
            </w:r>
          </w:p>
          <w:p w:rsidR="007F4A5A" w:rsidRPr="007F4A5A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4 - Posiadanie certyfikatu jakości - 0.00</w:t>
            </w:r>
          </w:p>
          <w:p w:rsidR="007F4A5A" w:rsidRPr="008463A1" w:rsidRDefault="007F4A5A" w:rsidP="00B233A5">
            <w:pPr>
              <w:rPr>
                <w:color w:val="000000"/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5 - Procedura weryfikacji jakości  - 5.00</w:t>
            </w:r>
          </w:p>
        </w:tc>
        <w:tc>
          <w:tcPr>
            <w:tcW w:w="1748" w:type="dxa"/>
            <w:shd w:val="clear" w:color="auto" w:fill="auto"/>
          </w:tcPr>
          <w:p w:rsidR="007F4A5A" w:rsidRPr="008463A1" w:rsidRDefault="007F4A5A" w:rsidP="00B233A5">
            <w:pPr>
              <w:rPr>
                <w:color w:val="000000"/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 xml:space="preserve">  55,00</w:t>
            </w:r>
          </w:p>
        </w:tc>
      </w:tr>
      <w:tr w:rsidR="007F4A5A" w:rsidRPr="008463A1" w:rsidTr="00B233A5">
        <w:tc>
          <w:tcPr>
            <w:tcW w:w="2277" w:type="dxa"/>
            <w:shd w:val="clear" w:color="auto" w:fill="auto"/>
          </w:tcPr>
          <w:p w:rsidR="007F4A5A" w:rsidRPr="008463A1" w:rsidRDefault="007F4A5A" w:rsidP="00B233A5">
            <w:pPr>
              <w:rPr>
                <w:color w:val="000000"/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9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7F4A5A">
              <w:rPr>
                <w:sz w:val="18"/>
                <w:szCs w:val="18"/>
              </w:rPr>
              <w:t>Sukcesywna usługa w zakresie tłumaczeń pisemnych tekstu naukowego w obszarze komunikacji społecznej i mediów</w:t>
            </w:r>
          </w:p>
        </w:tc>
        <w:tc>
          <w:tcPr>
            <w:tcW w:w="2651" w:type="dxa"/>
            <w:shd w:val="clear" w:color="auto" w:fill="auto"/>
          </w:tcPr>
          <w:p w:rsidR="007F4A5A" w:rsidRPr="008463A1" w:rsidRDefault="007F4A5A" w:rsidP="00B233A5">
            <w:pPr>
              <w:rPr>
                <w:sz w:val="18"/>
                <w:szCs w:val="18"/>
              </w:rPr>
            </w:pPr>
            <w:proofErr w:type="spellStart"/>
            <w:r w:rsidRPr="007F4A5A">
              <w:rPr>
                <w:sz w:val="18"/>
                <w:szCs w:val="18"/>
              </w:rPr>
              <w:t>Skrivanek</w:t>
            </w:r>
            <w:proofErr w:type="spellEnd"/>
            <w:r w:rsidRPr="007F4A5A">
              <w:rPr>
                <w:sz w:val="18"/>
                <w:szCs w:val="18"/>
              </w:rPr>
              <w:t xml:space="preserve"> Sp. z o.o.</w:t>
            </w:r>
          </w:p>
          <w:p w:rsidR="007F4A5A" w:rsidRPr="008463A1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Solec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F4A5A">
              <w:rPr>
                <w:sz w:val="18"/>
                <w:szCs w:val="18"/>
              </w:rPr>
              <w:t>22</w:t>
            </w:r>
          </w:p>
          <w:p w:rsidR="007F4A5A" w:rsidRPr="008463A1" w:rsidRDefault="007F4A5A" w:rsidP="00B233A5">
            <w:pPr>
              <w:rPr>
                <w:color w:val="000000"/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00-410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F4A5A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7F4A5A" w:rsidRPr="007F4A5A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1 - Cena - 13.71</w:t>
            </w:r>
          </w:p>
          <w:p w:rsidR="007F4A5A" w:rsidRPr="007F4A5A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2 - Skrócenie terminu realizacji zamówień cząstkowych o min. 50 % - 0.00</w:t>
            </w:r>
          </w:p>
          <w:p w:rsidR="007F4A5A" w:rsidRPr="007F4A5A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3 - Doświadczenie osoby, która będzie realizować przedmiot zamówienia - 20.00</w:t>
            </w:r>
          </w:p>
          <w:p w:rsidR="007F4A5A" w:rsidRPr="007F4A5A" w:rsidRDefault="007F4A5A" w:rsidP="00B233A5">
            <w:pPr>
              <w:rPr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4 - Posiadanie certyfikatu jakości - 10.00</w:t>
            </w:r>
          </w:p>
          <w:p w:rsidR="007F4A5A" w:rsidRPr="008463A1" w:rsidRDefault="007F4A5A" w:rsidP="00B233A5">
            <w:pPr>
              <w:rPr>
                <w:color w:val="000000"/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>5 - Procedura weryfikacji jakości  - 10.00</w:t>
            </w:r>
          </w:p>
        </w:tc>
        <w:tc>
          <w:tcPr>
            <w:tcW w:w="1748" w:type="dxa"/>
            <w:shd w:val="clear" w:color="auto" w:fill="auto"/>
          </w:tcPr>
          <w:p w:rsidR="007F4A5A" w:rsidRPr="008463A1" w:rsidRDefault="007F4A5A" w:rsidP="00B233A5">
            <w:pPr>
              <w:rPr>
                <w:color w:val="000000"/>
                <w:sz w:val="18"/>
                <w:szCs w:val="18"/>
              </w:rPr>
            </w:pPr>
            <w:r w:rsidRPr="007F4A5A">
              <w:rPr>
                <w:sz w:val="18"/>
                <w:szCs w:val="18"/>
              </w:rPr>
              <w:t xml:space="preserve">  53,71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7F4A5A">
      <w:pPr>
        <w:pStyle w:val="Nagwek"/>
        <w:tabs>
          <w:tab w:val="clear" w:pos="4536"/>
        </w:tabs>
        <w:jc w:val="both"/>
        <w:rPr>
          <w:sz w:val="24"/>
          <w:szCs w:val="24"/>
        </w:rPr>
      </w:pPr>
      <w:bookmarkStart w:id="0" w:name="_GoBack"/>
      <w:bookmarkEnd w:id="0"/>
      <w:r w:rsidRPr="00AB7AD4">
        <w:rPr>
          <w:sz w:val="24"/>
          <w:szCs w:val="24"/>
        </w:rPr>
        <w:t>Częstochowa</w:t>
      </w:r>
      <w:r w:rsidR="000034E3" w:rsidRPr="00AB7AD4">
        <w:rPr>
          <w:sz w:val="24"/>
          <w:szCs w:val="24"/>
        </w:rPr>
        <w:t xml:space="preserve"> dnia: </w:t>
      </w:r>
      <w:r w:rsidR="006C16BE" w:rsidRPr="00AB7AD4">
        <w:rPr>
          <w:sz w:val="24"/>
          <w:szCs w:val="24"/>
        </w:rPr>
        <w:t>2019-12-19</w:t>
      </w:r>
    </w:p>
    <w:sectPr w:rsidR="000034E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182B" w:rsidRDefault="0083182B">
      <w:r>
        <w:separator/>
      </w:r>
    </w:p>
  </w:endnote>
  <w:endnote w:type="continuationSeparator" w:id="0">
    <w:p w:rsidR="0083182B" w:rsidRDefault="00831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4A5A" w:rsidRDefault="007F4A5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34E3" w:rsidRDefault="00AB7AD4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AB7AD4">
      <w:rPr>
        <w:rStyle w:val="Numerstrony"/>
        <w:rFonts w:ascii="Arial" w:hAnsi="Arial" w:cs="Arial"/>
        <w:noProof/>
        <w:sz w:val="18"/>
        <w:szCs w:val="18"/>
      </w:rPr>
      <w:t>7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AB7AD4">
      <w:rPr>
        <w:rStyle w:val="Numerstrony"/>
        <w:rFonts w:ascii="Arial" w:hAnsi="Arial" w:cs="Arial"/>
        <w:noProof/>
        <w:sz w:val="18"/>
        <w:szCs w:val="18"/>
      </w:rPr>
      <w:t>8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4A5A" w:rsidRDefault="007F4A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182B" w:rsidRDefault="0083182B">
      <w:r>
        <w:separator/>
      </w:r>
    </w:p>
  </w:footnote>
  <w:footnote w:type="continuationSeparator" w:id="0">
    <w:p w:rsidR="0083182B" w:rsidRDefault="008318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4A5A" w:rsidRDefault="007F4A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4A5A" w:rsidRDefault="007F4A5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4A5A" w:rsidRDefault="007F4A5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3182B"/>
    <w:rsid w:val="000034E3"/>
    <w:rsid w:val="0029663E"/>
    <w:rsid w:val="002A5FBB"/>
    <w:rsid w:val="00440209"/>
    <w:rsid w:val="004E4C84"/>
    <w:rsid w:val="00564B92"/>
    <w:rsid w:val="00667F91"/>
    <w:rsid w:val="006C16BE"/>
    <w:rsid w:val="006D0934"/>
    <w:rsid w:val="007B4087"/>
    <w:rsid w:val="007F4A5A"/>
    <w:rsid w:val="0083182B"/>
    <w:rsid w:val="008463A1"/>
    <w:rsid w:val="008B2DA8"/>
    <w:rsid w:val="008B74C9"/>
    <w:rsid w:val="009406E9"/>
    <w:rsid w:val="00AB7AD4"/>
    <w:rsid w:val="00AF25E0"/>
    <w:rsid w:val="00BF155D"/>
    <w:rsid w:val="00C21CF7"/>
    <w:rsid w:val="00C57239"/>
    <w:rsid w:val="00D63C9E"/>
    <w:rsid w:val="00DA18CF"/>
    <w:rsid w:val="00DA6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F6AD352-B528-47F2-8349-E4935BF3A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8</Pages>
  <Words>2236</Words>
  <Characters>12830</Characters>
  <Application>Microsoft Office Word</Application>
  <DocSecurity>0</DocSecurity>
  <Lines>106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15036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Maria Taranek-Totoś</dc:creator>
  <cp:keywords/>
  <cp:lastModifiedBy>Maria Taranek-Totoś</cp:lastModifiedBy>
  <cp:revision>2</cp:revision>
  <cp:lastPrinted>1899-12-31T23:00:00Z</cp:lastPrinted>
  <dcterms:created xsi:type="dcterms:W3CDTF">2019-12-19T07:54:00Z</dcterms:created>
  <dcterms:modified xsi:type="dcterms:W3CDTF">2019-12-19T07:54:00Z</dcterms:modified>
</cp:coreProperties>
</file>