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4245E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53B9" w:rsidRPr="004A53B9">
        <w:rPr>
          <w:rFonts w:ascii="Times New Roman" w:hAnsi="Times New Roman"/>
          <w:b/>
        </w:rPr>
        <w:t>KA-2/162/2019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53B9" w:rsidRPr="004A53B9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53B9" w:rsidRPr="004A53B9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4A53B9" w:rsidRPr="004A53B9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4A53B9" w:rsidRPr="004A53B9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53B9" w:rsidRPr="004A53B9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4A53B9" w:rsidRPr="004A53B9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Default="00B34079" w:rsidP="00C4103F">
      <w:pPr>
        <w:rPr>
          <w:rFonts w:ascii="Times New Roman" w:hAnsi="Times New Roman"/>
          <w:sz w:val="21"/>
          <w:szCs w:val="21"/>
        </w:rPr>
      </w:pPr>
    </w:p>
    <w:p w:rsidR="006C0D09" w:rsidRPr="006676AE" w:rsidRDefault="006C0D0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A53B9" w:rsidRPr="004A53B9">
        <w:rPr>
          <w:rFonts w:ascii="Times New Roman" w:hAnsi="Times New Roman"/>
        </w:rPr>
        <w:t>(</w:t>
      </w:r>
      <w:proofErr w:type="spellStart"/>
      <w:r w:rsidR="004A53B9" w:rsidRPr="004A53B9">
        <w:rPr>
          <w:rFonts w:ascii="Times New Roman" w:hAnsi="Times New Roman"/>
        </w:rPr>
        <w:t>t.j</w:t>
      </w:r>
      <w:proofErr w:type="spellEnd"/>
      <w:r w:rsidR="004A53B9" w:rsidRPr="004A53B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A53B9" w:rsidRPr="004A53B9">
        <w:rPr>
          <w:rFonts w:ascii="Times New Roman" w:hAnsi="Times New Roman"/>
          <w:b/>
        </w:rPr>
        <w:t>Remont dachu: (segment A) na budynku (18-1) oraz (segment B) na budynku (18-2) na terenie CEBEA, Politechnika Krakowska, ul. Lea 114 w Krakowie.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A53B9" w:rsidRPr="004A53B9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A53B9" w:rsidRPr="00997D0F" w:rsidRDefault="004A53B9" w:rsidP="004A53B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A53B9" w:rsidRPr="00023477" w:rsidRDefault="004A53B9" w:rsidP="004A53B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A53B9" w:rsidRPr="00997D0F" w:rsidRDefault="004A53B9" w:rsidP="004A53B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53B9" w:rsidRPr="000247FF" w:rsidRDefault="004A53B9" w:rsidP="004A53B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:rsidR="004A53B9" w:rsidRPr="000247FF" w:rsidRDefault="004A53B9" w:rsidP="004A53B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4A53B9" w:rsidRPr="000247FF" w:rsidRDefault="004A53B9" w:rsidP="004A53B9">
      <w:pPr>
        <w:spacing w:after="0" w:line="240" w:lineRule="auto"/>
        <w:jc w:val="both"/>
        <w:rPr>
          <w:b/>
        </w:rPr>
      </w:pPr>
    </w:p>
    <w:p w:rsidR="004A53B9" w:rsidRPr="000247FF" w:rsidRDefault="004A53B9" w:rsidP="004A53B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4A53B9" w:rsidRPr="000247FF" w:rsidRDefault="004A53B9" w:rsidP="004A53B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4A53B9" w:rsidRPr="00292198" w:rsidRDefault="004A53B9" w:rsidP="004A53B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53B9" w:rsidRPr="000247FF" w:rsidRDefault="004A53B9" w:rsidP="004A53B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4A53B9" w:rsidRPr="000247FF" w:rsidRDefault="004A53B9" w:rsidP="004A53B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C0D09" w:rsidRDefault="006C0D0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C0D09" w:rsidRDefault="006C0D0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C0D09" w:rsidRDefault="006C0D0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C0D09" w:rsidRDefault="006C0D0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C0D09" w:rsidRDefault="006C0D0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C0D09" w:rsidRDefault="006C0D0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C0D09" w:rsidRPr="000247FF" w:rsidRDefault="006C0D0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507D5C" w:rsidRDefault="00507D5C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507D5C" w:rsidRPr="00F8042D" w:rsidRDefault="00507D5C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725" w:rsidRDefault="00252725" w:rsidP="0038231F">
      <w:pPr>
        <w:spacing w:after="0" w:line="240" w:lineRule="auto"/>
      </w:pPr>
      <w:r>
        <w:separator/>
      </w:r>
    </w:p>
  </w:endnote>
  <w:endnote w:type="continuationSeparator" w:id="0">
    <w:p w:rsidR="00252725" w:rsidRDefault="002527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B9" w:rsidRDefault="004A53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7D5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7D5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B9" w:rsidRDefault="004A53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725" w:rsidRDefault="00252725" w:rsidP="0038231F">
      <w:pPr>
        <w:spacing w:after="0" w:line="240" w:lineRule="auto"/>
      </w:pPr>
      <w:r>
        <w:separator/>
      </w:r>
    </w:p>
  </w:footnote>
  <w:footnote w:type="continuationSeparator" w:id="0">
    <w:p w:rsidR="00252725" w:rsidRDefault="002527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B9" w:rsidRDefault="004A53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B9" w:rsidRDefault="004A53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B9" w:rsidRDefault="004A53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72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45E"/>
    <w:rsid w:val="002426FF"/>
    <w:rsid w:val="00252725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3B9"/>
    <w:rsid w:val="004C4854"/>
    <w:rsid w:val="004D7E48"/>
    <w:rsid w:val="004F23F7"/>
    <w:rsid w:val="004F40EF"/>
    <w:rsid w:val="00507D5C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0D0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7A31D-1B60-4809-8574-73F0F7487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5</cp:revision>
  <cp:lastPrinted>2016-07-26T11:32:00Z</cp:lastPrinted>
  <dcterms:created xsi:type="dcterms:W3CDTF">2019-12-09T07:55:00Z</dcterms:created>
  <dcterms:modified xsi:type="dcterms:W3CDTF">2019-12-09T07:56:00Z</dcterms:modified>
</cp:coreProperties>
</file>