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40BD5">
      <w:pPr>
        <w:spacing w:line="360" w:lineRule="auto"/>
        <w:rPr>
          <w:b/>
          <w:bCs/>
          <w:color w:val="000000"/>
          <w:sz w:val="24"/>
        </w:rPr>
      </w:pPr>
      <w:r w:rsidRPr="00F40BD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40BD5">
      <w:pPr>
        <w:spacing w:line="360" w:lineRule="auto"/>
        <w:rPr>
          <w:color w:val="000000"/>
          <w:sz w:val="24"/>
        </w:rPr>
      </w:pPr>
      <w:r w:rsidRPr="00F40BD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40BD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40BD5">
      <w:pPr>
        <w:spacing w:line="360" w:lineRule="auto"/>
        <w:rPr>
          <w:color w:val="000000"/>
          <w:sz w:val="24"/>
        </w:rPr>
      </w:pPr>
      <w:r w:rsidRPr="00F40BD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40BD5">
        <w:rPr>
          <w:color w:val="000000"/>
          <w:sz w:val="24"/>
        </w:rPr>
        <w:t>Częstochowa</w:t>
      </w:r>
      <w:r w:rsidR="00940FBB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40BD5" w:rsidRPr="00F40BD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40BD5" w:rsidRPr="00F40BD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40BD5" w:rsidRPr="00F40BD5">
        <w:rPr>
          <w:b/>
          <w:color w:val="000000"/>
          <w:sz w:val="24"/>
        </w:rPr>
        <w:t>Dostawa miniaturowego przenośnego, elektrodynamicznego wzbudnika modalnego ze stałym magnesem  oraz zintegrowanym w obudowie wzmacniaczem sygnału  dla  Wydziału Budownictwa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40BD5" w:rsidTr="00ED04A6">
        <w:trPr>
          <w:cantSplit/>
        </w:trPr>
        <w:tc>
          <w:tcPr>
            <w:tcW w:w="9640" w:type="dxa"/>
          </w:tcPr>
          <w:p w:rsidR="00F40BD5" w:rsidRDefault="00F40BD5" w:rsidP="00ED04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40BD5">
              <w:rPr>
                <w:sz w:val="24"/>
              </w:rPr>
              <w:t>Dostawa miniaturowego przenośnego, elektrodynamicznego wzbudnika modalnego ze stałym magnesem  oraz zintegrowanym w obudowie wzmacniaczem sygnału  dla  Wydziału Budownictwa  Politechniki Częstochowskiej</w:t>
            </w:r>
          </w:p>
          <w:p w:rsidR="00F40BD5" w:rsidRDefault="00F40BD5" w:rsidP="00ED04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40BD5">
              <w:rPr>
                <w:b/>
                <w:sz w:val="24"/>
              </w:rPr>
              <w:t>EC TEST SYSTEMS Sp. z o. o.</w:t>
            </w:r>
          </w:p>
          <w:p w:rsidR="00F40BD5" w:rsidRDefault="00F40BD5" w:rsidP="00ED04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40BD5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F40BD5">
              <w:rPr>
                <w:b/>
                <w:sz w:val="24"/>
              </w:rPr>
              <w:t>Kraków</w:t>
            </w:r>
          </w:p>
          <w:p w:rsidR="00F40BD5" w:rsidRDefault="00F40BD5" w:rsidP="00ED04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40BD5">
              <w:rPr>
                <w:b/>
                <w:sz w:val="24"/>
              </w:rPr>
              <w:t>Ciep</w:t>
            </w:r>
            <w:r w:rsidR="00940FBB">
              <w:rPr>
                <w:b/>
                <w:sz w:val="24"/>
              </w:rPr>
              <w:t>ł</w:t>
            </w:r>
            <w:r w:rsidRPr="00F40BD5">
              <w:rPr>
                <w:b/>
                <w:sz w:val="24"/>
              </w:rPr>
              <w:t>ownicza</w:t>
            </w:r>
            <w:r>
              <w:rPr>
                <w:b/>
                <w:sz w:val="24"/>
              </w:rPr>
              <w:t xml:space="preserve"> </w:t>
            </w:r>
            <w:r w:rsidRPr="00F40BD5">
              <w:rPr>
                <w:b/>
                <w:sz w:val="24"/>
              </w:rPr>
              <w:t>28</w:t>
            </w:r>
          </w:p>
          <w:p w:rsidR="00F40BD5" w:rsidRDefault="00F40BD5" w:rsidP="00ED04A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40BD5">
              <w:rPr>
                <w:b/>
                <w:sz w:val="24"/>
              </w:rPr>
              <w:t>39 852.00 zł</w:t>
            </w:r>
          </w:p>
          <w:p w:rsidR="00F40BD5" w:rsidRPr="00253031" w:rsidRDefault="00F40BD5" w:rsidP="00ED04A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40BD5" w:rsidRDefault="00F40BD5" w:rsidP="00ED04A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40BD5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60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9"/>
        <w:gridCol w:w="1417"/>
        <w:gridCol w:w="1560"/>
        <w:gridCol w:w="1842"/>
        <w:gridCol w:w="1560"/>
      </w:tblGrid>
      <w:tr w:rsidR="00940FBB" w:rsidRPr="00C63DA0" w:rsidTr="00940FBB">
        <w:tc>
          <w:tcPr>
            <w:tcW w:w="540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0FBB" w:rsidRPr="00C63DA0" w:rsidRDefault="00940FB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40FBB" w:rsidRPr="00C63DA0" w:rsidTr="00940FBB">
        <w:tc>
          <w:tcPr>
            <w:tcW w:w="540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EC TEST SYSTEMS Sp. z o. o.</w:t>
            </w:r>
          </w:p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Ciep</w:t>
            </w:r>
            <w:r w:rsidR="000E5551">
              <w:rPr>
                <w:rFonts w:ascii="Times New Roman" w:hAnsi="Times New Roman" w:cs="Times New Roman"/>
                <w:bCs/>
                <w:sz w:val="18"/>
                <w:szCs w:val="18"/>
              </w:rPr>
              <w:t>ł</w:t>
            </w: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ownicza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40B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0FBB" w:rsidRPr="00C63DA0" w:rsidRDefault="00940FBB" w:rsidP="00ED04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B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40BD5">
      <w:pPr>
        <w:pStyle w:val="Nagwek"/>
        <w:tabs>
          <w:tab w:val="clear" w:pos="4536"/>
        </w:tabs>
        <w:jc w:val="both"/>
        <w:rPr>
          <w:sz w:val="24"/>
        </w:rPr>
      </w:pPr>
      <w:r w:rsidRPr="00F40BD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40FBB">
        <w:rPr>
          <w:sz w:val="24"/>
        </w:rPr>
        <w:t>2019-12-17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E52" w:rsidRDefault="00385E52">
      <w:r>
        <w:separator/>
      </w:r>
    </w:p>
  </w:endnote>
  <w:endnote w:type="continuationSeparator" w:id="0">
    <w:p w:rsidR="00385E52" w:rsidRDefault="0038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D5" w:rsidRDefault="00F40B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0E555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555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555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D5" w:rsidRDefault="00F40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E52" w:rsidRDefault="00385E52">
      <w:r>
        <w:separator/>
      </w:r>
    </w:p>
  </w:footnote>
  <w:footnote w:type="continuationSeparator" w:id="0">
    <w:p w:rsidR="00385E52" w:rsidRDefault="00385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D5" w:rsidRDefault="00F40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D5" w:rsidRDefault="00F40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D5" w:rsidRDefault="00F40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E52"/>
    <w:rsid w:val="000E5551"/>
    <w:rsid w:val="00140696"/>
    <w:rsid w:val="00253031"/>
    <w:rsid w:val="00377700"/>
    <w:rsid w:val="00385E52"/>
    <w:rsid w:val="005C147E"/>
    <w:rsid w:val="007118AF"/>
    <w:rsid w:val="007124E4"/>
    <w:rsid w:val="00745012"/>
    <w:rsid w:val="0087722C"/>
    <w:rsid w:val="00940FBB"/>
    <w:rsid w:val="00987E41"/>
    <w:rsid w:val="00C63DA0"/>
    <w:rsid w:val="00C85A89"/>
    <w:rsid w:val="00D5444F"/>
    <w:rsid w:val="00F26135"/>
    <w:rsid w:val="00F4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8FDED0"/>
  <w15:chartTrackingRefBased/>
  <w15:docId w15:val="{9D96B75E-4C4D-431B-9DCB-07FB78C2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2019-12-17T13:35:00Z</dcterms:created>
  <dcterms:modified xsi:type="dcterms:W3CDTF">2019-12-17T13:35:00Z</dcterms:modified>
</cp:coreProperties>
</file>