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AA6E2B">
      <w:pPr>
        <w:rPr>
          <w:b/>
          <w:bCs/>
          <w:sz w:val="24"/>
        </w:rPr>
      </w:pPr>
      <w:r w:rsidRPr="00AA6E2B">
        <w:rPr>
          <w:b/>
          <w:bCs/>
          <w:sz w:val="24"/>
        </w:rPr>
        <w:t>Politechnika Częstochowska</w:t>
      </w:r>
    </w:p>
    <w:p w:rsidR="003F0CBE" w:rsidRDefault="00AA6E2B">
      <w:pPr>
        <w:rPr>
          <w:b/>
          <w:bCs/>
          <w:sz w:val="24"/>
        </w:rPr>
      </w:pPr>
      <w:r w:rsidRPr="00AA6E2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A6E2B">
        <w:rPr>
          <w:b/>
          <w:bCs/>
          <w:sz w:val="24"/>
        </w:rPr>
        <w:t>69</w:t>
      </w:r>
    </w:p>
    <w:p w:rsidR="003F0CBE" w:rsidRDefault="00AA6E2B">
      <w:pPr>
        <w:rPr>
          <w:b/>
          <w:bCs/>
          <w:sz w:val="24"/>
        </w:rPr>
      </w:pPr>
      <w:r w:rsidRPr="00AA6E2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A6E2B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0170D">
        <w:rPr>
          <w:b/>
          <w:bCs/>
          <w:sz w:val="24"/>
        </w:rPr>
        <w:t xml:space="preserve">RK -  </w:t>
      </w:r>
      <w:r w:rsidR="00634C27">
        <w:rPr>
          <w:b/>
          <w:bCs/>
          <w:sz w:val="24"/>
        </w:rPr>
        <w:t>907</w:t>
      </w:r>
      <w:r w:rsidR="0020170D">
        <w:rPr>
          <w:b/>
          <w:bCs/>
          <w:sz w:val="24"/>
        </w:rPr>
        <w:t xml:space="preserve"> /19 </w:t>
      </w:r>
      <w:r>
        <w:rPr>
          <w:sz w:val="24"/>
        </w:rPr>
        <w:tab/>
        <w:t xml:space="preserve"> </w:t>
      </w:r>
      <w:r w:rsidR="00AA6E2B" w:rsidRPr="00AA6E2B">
        <w:rPr>
          <w:sz w:val="24"/>
        </w:rPr>
        <w:t>Częstochowa</w:t>
      </w:r>
      <w:r>
        <w:rPr>
          <w:sz w:val="24"/>
        </w:rPr>
        <w:t xml:space="preserve"> dnia: </w:t>
      </w:r>
      <w:r w:rsidR="00AA6E2B" w:rsidRPr="00AA6E2B">
        <w:rPr>
          <w:sz w:val="24"/>
        </w:rPr>
        <w:t>2019-12-13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A6E2B" w:rsidRPr="00AA6E2B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AA6E2B">
      <w:pPr>
        <w:spacing w:line="360" w:lineRule="auto"/>
        <w:jc w:val="both"/>
        <w:rPr>
          <w:sz w:val="24"/>
        </w:rPr>
      </w:pPr>
      <w:r w:rsidRPr="00AA6E2B">
        <w:rPr>
          <w:b/>
          <w:sz w:val="24"/>
        </w:rPr>
        <w:t>Prenumerata czasopism polskich w roku 2020, datowana na okres 01.01.2020-31.12.2020 dla Politechniki Częstochowskiej</w:t>
      </w:r>
      <w:r w:rsidR="003F0CBE">
        <w:rPr>
          <w:sz w:val="24"/>
        </w:rPr>
        <w:t>,</w:t>
      </w:r>
      <w:r w:rsidR="0020170D">
        <w:rPr>
          <w:sz w:val="24"/>
        </w:rPr>
        <w:t xml:space="preserve"> </w:t>
      </w:r>
      <w:proofErr w:type="spellStart"/>
      <w:r w:rsidR="0020170D">
        <w:rPr>
          <w:sz w:val="24"/>
        </w:rPr>
        <w:t>spr</w:t>
      </w:r>
      <w:proofErr w:type="spellEnd"/>
      <w:r w:rsidR="0020170D">
        <w:rPr>
          <w:sz w:val="24"/>
        </w:rPr>
        <w:t xml:space="preserve">. nr rej. </w:t>
      </w:r>
      <w:r w:rsidR="0020170D" w:rsidRPr="0020170D">
        <w:rPr>
          <w:b/>
          <w:sz w:val="24"/>
        </w:rPr>
        <w:t>ZP/ZO-09/19</w:t>
      </w:r>
      <w:r w:rsidR="0020170D">
        <w:rPr>
          <w:sz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A6E2B" w:rsidRPr="00AA6E2B">
        <w:rPr>
          <w:sz w:val="24"/>
        </w:rPr>
        <w:t xml:space="preserve">brak ważnej oferty </w:t>
      </w:r>
    </w:p>
    <w:p w:rsidR="0020170D" w:rsidRDefault="0020170D">
      <w:pPr>
        <w:spacing w:line="360" w:lineRule="auto"/>
        <w:jc w:val="both"/>
        <w:rPr>
          <w:sz w:val="24"/>
        </w:rPr>
      </w:pPr>
    </w:p>
    <w:p w:rsidR="0020170D" w:rsidRDefault="0020170D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Uzasadnienie: Do Zamawiającego w wyznaczonym terminie wpłynęła 1 koperta od Garmond Press Sp. z o.o. ul. Lubicz 3, 31-034 Kraków. Zamawiający dokonał otwarcia koperty jednakże w środku nie było formularza oferty. Zgodnie z rozdziałem VI pkt. 5 Zapytania ofertowego, na ofertę składają się wypełniony wzór oferty z podaniem ceny na całość zamówienia – zgodnie z załącznikiem nr 1 do zapytania ofertowego oraz formularz cenowy z wyszczególnieniem każdej pozycji. </w:t>
      </w:r>
    </w:p>
    <w:p w:rsidR="0020170D" w:rsidRDefault="0020170D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W związku z tym, że w kopercie nie było formularza ofertowego, Zamawiający traktuje tak jakby w postepowaniu nie wpłynęły żadne oferty. </w:t>
      </w:r>
    </w:p>
    <w:p w:rsidR="00020DF5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0170D" w:rsidRDefault="0020170D" w:rsidP="0020170D"/>
    <w:p w:rsidR="0020170D" w:rsidRPr="0020170D" w:rsidRDefault="0020170D" w:rsidP="0020170D">
      <w:pPr>
        <w:jc w:val="right"/>
        <w:rPr>
          <w:sz w:val="24"/>
          <w:szCs w:val="24"/>
        </w:rPr>
      </w:pPr>
      <w:r w:rsidRPr="0020170D">
        <w:rPr>
          <w:sz w:val="24"/>
          <w:szCs w:val="24"/>
        </w:rPr>
        <w:t>Prof. dr hab. inż. Jerzy Wysłocki</w:t>
      </w:r>
    </w:p>
    <w:p w:rsidR="0020170D" w:rsidRPr="0020170D" w:rsidRDefault="0020170D" w:rsidP="0020170D">
      <w:pPr>
        <w:jc w:val="right"/>
        <w:rPr>
          <w:sz w:val="24"/>
          <w:szCs w:val="24"/>
        </w:rPr>
      </w:pPr>
      <w:r w:rsidRPr="0020170D">
        <w:rPr>
          <w:sz w:val="24"/>
          <w:szCs w:val="24"/>
        </w:rPr>
        <w:t xml:space="preserve">PROREKTOR DS. NAUKI </w:t>
      </w:r>
    </w:p>
    <w:p w:rsidR="0020170D" w:rsidRPr="0020170D" w:rsidRDefault="0020170D" w:rsidP="0020170D">
      <w:pPr>
        <w:jc w:val="right"/>
        <w:rPr>
          <w:sz w:val="24"/>
          <w:szCs w:val="24"/>
        </w:rPr>
      </w:pPr>
      <w:r w:rsidRPr="0020170D">
        <w:rPr>
          <w:sz w:val="24"/>
          <w:szCs w:val="24"/>
        </w:rPr>
        <w:t xml:space="preserve">POLITECHNIKI CZĘSTOCHOWSKIEJ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020DF5" w:rsidRDefault="00020DF5" w:rsidP="007947C4">
      <w:pPr>
        <w:spacing w:line="360" w:lineRule="auto"/>
        <w:rPr>
          <w:i/>
          <w:sz w:val="24"/>
        </w:rPr>
      </w:pPr>
      <w:bookmarkStart w:id="0" w:name="_GoBack"/>
      <w:bookmarkEnd w:id="0"/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204" w:rsidRDefault="00085204">
      <w:r>
        <w:separator/>
      </w:r>
    </w:p>
  </w:endnote>
  <w:endnote w:type="continuationSeparator" w:id="0">
    <w:p w:rsidR="00085204" w:rsidRDefault="00085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7947C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272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204" w:rsidRDefault="00085204">
      <w:r>
        <w:separator/>
      </w:r>
    </w:p>
  </w:footnote>
  <w:footnote w:type="continuationSeparator" w:id="0">
    <w:p w:rsidR="00085204" w:rsidRDefault="00085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E2B" w:rsidRDefault="00AA6E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E2B" w:rsidRDefault="00AA6E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E2B" w:rsidRDefault="00AA6E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5204"/>
    <w:rsid w:val="00020DF5"/>
    <w:rsid w:val="000345C2"/>
    <w:rsid w:val="00047A30"/>
    <w:rsid w:val="00085204"/>
    <w:rsid w:val="001B1480"/>
    <w:rsid w:val="0020170D"/>
    <w:rsid w:val="002D47D4"/>
    <w:rsid w:val="00372CE9"/>
    <w:rsid w:val="003F0CBE"/>
    <w:rsid w:val="00420F05"/>
    <w:rsid w:val="005644C6"/>
    <w:rsid w:val="00634C27"/>
    <w:rsid w:val="006E6C0F"/>
    <w:rsid w:val="007947C4"/>
    <w:rsid w:val="007A2D48"/>
    <w:rsid w:val="009553F8"/>
    <w:rsid w:val="00982720"/>
    <w:rsid w:val="00A86662"/>
    <w:rsid w:val="00AA6E2B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FE87D2"/>
  <w15:chartTrackingRefBased/>
  <w15:docId w15:val="{FE80CC5D-FFD3-415E-9599-ED6D236F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2017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1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2019-12-13T12:39:00Z</cp:lastPrinted>
  <dcterms:created xsi:type="dcterms:W3CDTF">2019-12-13T13:09:00Z</dcterms:created>
  <dcterms:modified xsi:type="dcterms:W3CDTF">2019-12-13T13:09:00Z</dcterms:modified>
</cp:coreProperties>
</file>