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23299F" w:rsidRDefault="002329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ZP/D-6</w:t>
      </w:r>
      <w:r w:rsidR="00E622CA">
        <w:rPr>
          <w:rFonts w:ascii="Times New Roman" w:hAnsi="Times New Roman"/>
          <w:b/>
          <w:sz w:val="28"/>
          <w:szCs w:val="28"/>
        </w:rPr>
        <w:t>5/A/19 – Zadanie częściowe nr 2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3F3A8B" w:rsidP="00E622CA">
      <w:pPr>
        <w:spacing w:line="276" w:lineRule="auto"/>
        <w:rPr>
          <w:b/>
          <w:bCs/>
          <w:color w:val="000000"/>
          <w:sz w:val="24"/>
        </w:rPr>
      </w:pPr>
      <w:r w:rsidRPr="003F3A8B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3F3A8B" w:rsidP="00E622CA">
      <w:pPr>
        <w:spacing w:line="276" w:lineRule="auto"/>
        <w:rPr>
          <w:color w:val="000000"/>
          <w:sz w:val="24"/>
        </w:rPr>
      </w:pPr>
      <w:r w:rsidRPr="003F3A8B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3F3A8B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3F3A8B" w:rsidP="00E622CA">
      <w:pPr>
        <w:spacing w:line="276" w:lineRule="auto"/>
        <w:rPr>
          <w:color w:val="000000"/>
          <w:sz w:val="24"/>
        </w:rPr>
      </w:pPr>
      <w:r w:rsidRPr="003F3A8B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3F3A8B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3F3A8B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 w:rsidP="00E622CA">
      <w:pPr>
        <w:spacing w:line="276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F3A8B" w:rsidRPr="003F3A8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F3A8B" w:rsidRPr="003F3A8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 w:rsidP="00E622CA">
      <w:pPr>
        <w:spacing w:line="276" w:lineRule="auto"/>
        <w:rPr>
          <w:color w:val="000000"/>
          <w:sz w:val="16"/>
          <w:szCs w:val="16"/>
          <w:lang w:val="en-US"/>
        </w:rPr>
      </w:pPr>
    </w:p>
    <w:p w:rsidR="000034E3" w:rsidRDefault="000034E3" w:rsidP="00E622CA">
      <w:pPr>
        <w:spacing w:line="276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F3A8B" w:rsidRPr="003F3A8B">
        <w:rPr>
          <w:b/>
          <w:color w:val="000000"/>
          <w:sz w:val="24"/>
        </w:rPr>
        <w:t>Dostawa kompaktowego skaningowego mikroskopu elektronowego, automatycznej prasy do inkludowania i szlifierko-polerki półautomatycznej dla Wydziału Inżynierii Produkcji i Technologii Materiałów Politechniki Częstochowskiej</w:t>
      </w:r>
      <w:r w:rsidR="0023299F">
        <w:rPr>
          <w:color w:val="000000"/>
          <w:sz w:val="24"/>
        </w:rPr>
        <w:t xml:space="preserve"> – </w:t>
      </w:r>
      <w:r w:rsidR="00E622CA">
        <w:rPr>
          <w:b/>
          <w:color w:val="000000"/>
          <w:sz w:val="24"/>
        </w:rPr>
        <w:t>Zadanie 2</w:t>
      </w:r>
      <w:r w:rsidR="0023299F" w:rsidRPr="0023299F">
        <w:rPr>
          <w:b/>
          <w:color w:val="000000"/>
          <w:sz w:val="24"/>
        </w:rPr>
        <w:t xml:space="preserve"> tj. Dostawa </w:t>
      </w:r>
      <w:r w:rsidR="00E622CA">
        <w:rPr>
          <w:b/>
          <w:color w:val="000000"/>
          <w:sz w:val="24"/>
        </w:rPr>
        <w:t xml:space="preserve">automatycznej prasy do inkludowania i szlifierko-polerki półautomatycznej 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F3A8B" w:rsidTr="00AC3F50">
        <w:trPr>
          <w:cantSplit/>
          <w:trHeight w:val="2561"/>
        </w:trPr>
        <w:tc>
          <w:tcPr>
            <w:tcW w:w="9526" w:type="dxa"/>
          </w:tcPr>
          <w:p w:rsidR="003F3A8B" w:rsidRDefault="003F3A8B" w:rsidP="00E622CA">
            <w:pPr>
              <w:spacing w:line="276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F3A8B" w:rsidRDefault="003F3A8B" w:rsidP="00E622CA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3F3A8B">
              <w:rPr>
                <w:b/>
                <w:sz w:val="24"/>
              </w:rPr>
              <w:t>PIK Instruments Sp. z o.o.</w:t>
            </w:r>
          </w:p>
          <w:p w:rsidR="003F3A8B" w:rsidRDefault="003F3A8B" w:rsidP="00E622CA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3F3A8B">
              <w:rPr>
                <w:b/>
                <w:sz w:val="24"/>
              </w:rPr>
              <w:t>05-500</w:t>
            </w:r>
            <w:r>
              <w:rPr>
                <w:b/>
                <w:sz w:val="24"/>
              </w:rPr>
              <w:t xml:space="preserve"> </w:t>
            </w:r>
            <w:r w:rsidRPr="003F3A8B">
              <w:rPr>
                <w:b/>
                <w:sz w:val="24"/>
              </w:rPr>
              <w:t>Piaseczno</w:t>
            </w:r>
          </w:p>
          <w:p w:rsidR="003F3A8B" w:rsidRDefault="003F3A8B" w:rsidP="00E622CA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3F3A8B">
              <w:rPr>
                <w:b/>
                <w:sz w:val="24"/>
              </w:rPr>
              <w:t>Okulickiego</w:t>
            </w:r>
            <w:r>
              <w:rPr>
                <w:b/>
                <w:sz w:val="24"/>
              </w:rPr>
              <w:t xml:space="preserve">    </w:t>
            </w:r>
            <w:r w:rsidRPr="003F3A8B">
              <w:rPr>
                <w:b/>
                <w:sz w:val="24"/>
              </w:rPr>
              <w:t>7/9</w:t>
            </w:r>
          </w:p>
          <w:p w:rsidR="003F3A8B" w:rsidRDefault="003F3A8B" w:rsidP="00E622CA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E622CA">
              <w:rPr>
                <w:b/>
                <w:sz w:val="24"/>
              </w:rPr>
              <w:t>102 525.42</w:t>
            </w:r>
            <w:r w:rsidRPr="003F3A8B">
              <w:rPr>
                <w:b/>
                <w:sz w:val="24"/>
              </w:rPr>
              <w:t xml:space="preserve"> zł</w:t>
            </w:r>
          </w:p>
          <w:p w:rsidR="0023299F" w:rsidRPr="008463A1" w:rsidRDefault="0023299F" w:rsidP="00E622CA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3299F" w:rsidRDefault="0023299F" w:rsidP="00E622CA">
            <w:pPr>
              <w:spacing w:line="276" w:lineRule="auto"/>
              <w:jc w:val="both"/>
              <w:rPr>
                <w:sz w:val="24"/>
              </w:rPr>
            </w:pPr>
            <w:r w:rsidRPr="003F3A8B">
              <w:rPr>
                <w:sz w:val="24"/>
              </w:rPr>
              <w:t>Wybrana oferta</w:t>
            </w:r>
            <w:r w:rsidR="00E622CA">
              <w:rPr>
                <w:sz w:val="24"/>
              </w:rPr>
              <w:t xml:space="preserve"> jest ofertą najkorzystniejszą. </w:t>
            </w:r>
            <w:r w:rsidRPr="003F3A8B">
              <w:rPr>
                <w:sz w:val="24"/>
              </w:rPr>
              <w:t>Oferta ta spełnia wymagania określone w SIWZ i nie podlega odrzuceniu, a w wyniku przeprowadzonej oceny oferta przedmiotowego wykona</w:t>
            </w:r>
            <w:r w:rsidR="00E622CA">
              <w:rPr>
                <w:sz w:val="24"/>
              </w:rPr>
              <w:t>wcy otrzymała liczbę punktów - 6</w:t>
            </w:r>
            <w:r w:rsidRPr="003F3A8B">
              <w:rPr>
                <w:sz w:val="24"/>
              </w:rPr>
              <w:t>0,00.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 w:rsidP="00E622CA">
      <w:pPr>
        <w:spacing w:line="276" w:lineRule="auto"/>
        <w:rPr>
          <w:color w:val="000000"/>
          <w:sz w:val="16"/>
          <w:szCs w:val="16"/>
        </w:rPr>
      </w:pPr>
    </w:p>
    <w:p w:rsidR="00AF25E0" w:rsidRPr="00AF25E0" w:rsidRDefault="00AF25E0" w:rsidP="00E622CA">
      <w:pPr>
        <w:spacing w:before="120" w:after="120" w:line="276" w:lineRule="auto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E622CA">
            <w:pPr>
              <w:spacing w:before="120" w:after="120" w:line="276" w:lineRule="auto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E622CA">
            <w:pPr>
              <w:spacing w:before="120" w:after="120" w:line="276" w:lineRule="auto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E622CA">
            <w:pPr>
              <w:spacing w:before="120" w:after="120" w:line="276" w:lineRule="auto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E622CA">
            <w:pPr>
              <w:spacing w:before="120" w:after="120" w:line="276" w:lineRule="auto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3F3A8B" w:rsidRPr="008463A1" w:rsidTr="00AC3F50">
        <w:tc>
          <w:tcPr>
            <w:tcW w:w="2277" w:type="dxa"/>
            <w:shd w:val="clear" w:color="auto" w:fill="auto"/>
          </w:tcPr>
          <w:p w:rsidR="003F3A8B" w:rsidRPr="008463A1" w:rsidRDefault="00E622CA" w:rsidP="00E622CA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3F3A8B" w:rsidRPr="008463A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 w:rsidR="003F3A8B" w:rsidRPr="008463A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Dostawa automatycznej prasy do inkludowania i szlifierko-polerki półautomatycznej</w:t>
            </w:r>
          </w:p>
        </w:tc>
        <w:tc>
          <w:tcPr>
            <w:tcW w:w="2651" w:type="dxa"/>
            <w:shd w:val="clear" w:color="auto" w:fill="auto"/>
          </w:tcPr>
          <w:p w:rsidR="003F3A8B" w:rsidRPr="008463A1" w:rsidRDefault="003F3A8B" w:rsidP="00E622CA">
            <w:pPr>
              <w:spacing w:line="276" w:lineRule="auto"/>
              <w:rPr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>PIK Instruments Sp. z o.o.</w:t>
            </w:r>
          </w:p>
          <w:p w:rsidR="003F3A8B" w:rsidRPr="008463A1" w:rsidRDefault="003F3A8B" w:rsidP="00E622CA">
            <w:pPr>
              <w:spacing w:line="276" w:lineRule="auto"/>
              <w:rPr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>Okulickiego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F3A8B">
              <w:rPr>
                <w:sz w:val="18"/>
                <w:szCs w:val="18"/>
              </w:rPr>
              <w:t>7/9</w:t>
            </w:r>
          </w:p>
          <w:p w:rsidR="003F3A8B" w:rsidRPr="008463A1" w:rsidRDefault="003F3A8B" w:rsidP="00E622CA">
            <w:pPr>
              <w:spacing w:line="276" w:lineRule="auto"/>
              <w:rPr>
                <w:color w:val="000000"/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>05-500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F3A8B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3F3A8B" w:rsidRPr="003F3A8B" w:rsidRDefault="003F3A8B" w:rsidP="00E622CA">
            <w:pPr>
              <w:spacing w:line="276" w:lineRule="auto"/>
              <w:rPr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>1 - Cena - 60.00</w:t>
            </w:r>
          </w:p>
          <w:p w:rsidR="003F3A8B" w:rsidRPr="003F3A8B" w:rsidRDefault="003F3A8B" w:rsidP="00E622CA">
            <w:pPr>
              <w:spacing w:line="276" w:lineRule="auto"/>
              <w:rPr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 xml:space="preserve">2 - Okres gwarancji  </w:t>
            </w:r>
            <w:r w:rsidR="00E622CA">
              <w:rPr>
                <w:sz w:val="18"/>
                <w:szCs w:val="18"/>
              </w:rPr>
              <w:t xml:space="preserve">na automatyczną prasę do inkludowania </w:t>
            </w:r>
            <w:r w:rsidRPr="003F3A8B">
              <w:rPr>
                <w:sz w:val="18"/>
                <w:szCs w:val="18"/>
              </w:rPr>
              <w:t>- 0.00</w:t>
            </w:r>
          </w:p>
          <w:p w:rsidR="003F3A8B" w:rsidRDefault="003F3A8B" w:rsidP="00E622CA">
            <w:pPr>
              <w:spacing w:line="276" w:lineRule="auto"/>
              <w:rPr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 xml:space="preserve">3 </w:t>
            </w:r>
            <w:r w:rsidR="00E622CA">
              <w:rPr>
                <w:sz w:val="18"/>
                <w:szCs w:val="18"/>
              </w:rPr>
              <w:t>–</w:t>
            </w:r>
            <w:r w:rsidRPr="003F3A8B">
              <w:rPr>
                <w:sz w:val="18"/>
                <w:szCs w:val="18"/>
              </w:rPr>
              <w:t xml:space="preserve"> </w:t>
            </w:r>
            <w:r w:rsidR="00E622CA">
              <w:rPr>
                <w:sz w:val="18"/>
                <w:szCs w:val="18"/>
              </w:rPr>
              <w:t>Okres gwarancji na szlifierko-polerkę półautomatyczną – 0.00</w:t>
            </w:r>
          </w:p>
          <w:p w:rsidR="00E622CA" w:rsidRPr="008463A1" w:rsidRDefault="00E622CA" w:rsidP="00E622CA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 – Termin realizacji – 0.00</w:t>
            </w:r>
          </w:p>
        </w:tc>
        <w:tc>
          <w:tcPr>
            <w:tcW w:w="1748" w:type="dxa"/>
            <w:shd w:val="clear" w:color="auto" w:fill="auto"/>
          </w:tcPr>
          <w:p w:rsidR="003F3A8B" w:rsidRPr="008463A1" w:rsidRDefault="00E622CA" w:rsidP="00E622CA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</w:t>
            </w:r>
            <w:r w:rsidR="003F3A8B" w:rsidRPr="003F3A8B">
              <w:rPr>
                <w:sz w:val="18"/>
                <w:szCs w:val="18"/>
              </w:rPr>
              <w:t>0,</w:t>
            </w:r>
            <w:bookmarkStart w:id="0" w:name="_GoBack"/>
            <w:bookmarkEnd w:id="0"/>
            <w:r w:rsidR="003F3A8B" w:rsidRPr="003F3A8B">
              <w:rPr>
                <w:sz w:val="18"/>
                <w:szCs w:val="18"/>
              </w:rPr>
              <w:t>00</w:t>
            </w:r>
          </w:p>
        </w:tc>
      </w:tr>
      <w:tr w:rsidR="00E622CA" w:rsidRPr="008463A1" w:rsidTr="009462CB">
        <w:tc>
          <w:tcPr>
            <w:tcW w:w="2277" w:type="dxa"/>
            <w:shd w:val="clear" w:color="auto" w:fill="auto"/>
          </w:tcPr>
          <w:p w:rsidR="00E622CA" w:rsidRPr="008463A1" w:rsidRDefault="00E622CA" w:rsidP="00E622CA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 w:rsidRPr="008463A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Dostawa automatycznej prasy do inkludowania i szlifierko-polerki półautomatycznej</w:t>
            </w:r>
          </w:p>
        </w:tc>
        <w:tc>
          <w:tcPr>
            <w:tcW w:w="2651" w:type="dxa"/>
            <w:shd w:val="clear" w:color="auto" w:fill="auto"/>
          </w:tcPr>
          <w:p w:rsidR="00E622CA" w:rsidRPr="008463A1" w:rsidRDefault="00E622CA" w:rsidP="00E622CA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Dpidea</w:t>
            </w:r>
            <w:proofErr w:type="spellEnd"/>
            <w:r>
              <w:rPr>
                <w:sz w:val="18"/>
                <w:szCs w:val="18"/>
              </w:rPr>
              <w:t xml:space="preserve"> s.c. </w:t>
            </w:r>
          </w:p>
          <w:p w:rsidR="00E622CA" w:rsidRPr="008463A1" w:rsidRDefault="00E622CA" w:rsidP="00E622C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Spokojna 28</w:t>
            </w:r>
          </w:p>
          <w:p w:rsidR="00E622CA" w:rsidRPr="008463A1" w:rsidRDefault="00E622CA" w:rsidP="00E622CA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81-549 Gdynia </w:t>
            </w:r>
          </w:p>
        </w:tc>
        <w:tc>
          <w:tcPr>
            <w:tcW w:w="2848" w:type="dxa"/>
            <w:shd w:val="clear" w:color="auto" w:fill="auto"/>
          </w:tcPr>
          <w:p w:rsidR="00E622CA" w:rsidRPr="003F3A8B" w:rsidRDefault="00E622CA" w:rsidP="00E622C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1 - Cena - </w:t>
            </w:r>
            <w:r w:rsidRPr="003F3A8B">
              <w:rPr>
                <w:sz w:val="18"/>
                <w:szCs w:val="18"/>
              </w:rPr>
              <w:t>0.00</w:t>
            </w:r>
          </w:p>
          <w:p w:rsidR="00E622CA" w:rsidRPr="003F3A8B" w:rsidRDefault="00E622CA" w:rsidP="00E622CA">
            <w:pPr>
              <w:spacing w:line="276" w:lineRule="auto"/>
              <w:rPr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 xml:space="preserve">2 - Okres gwarancji  </w:t>
            </w:r>
            <w:r>
              <w:rPr>
                <w:sz w:val="18"/>
                <w:szCs w:val="18"/>
              </w:rPr>
              <w:t xml:space="preserve">na automatyczną prasę do inkludowania </w:t>
            </w:r>
            <w:r w:rsidRPr="003F3A8B">
              <w:rPr>
                <w:sz w:val="18"/>
                <w:szCs w:val="18"/>
              </w:rPr>
              <w:t>- 0.00</w:t>
            </w:r>
          </w:p>
          <w:p w:rsidR="00E622CA" w:rsidRDefault="00E622CA" w:rsidP="00E622CA">
            <w:pPr>
              <w:spacing w:line="276" w:lineRule="auto"/>
              <w:rPr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 xml:space="preserve">3 </w:t>
            </w:r>
            <w:r>
              <w:rPr>
                <w:sz w:val="18"/>
                <w:szCs w:val="18"/>
              </w:rPr>
              <w:t>–</w:t>
            </w:r>
            <w:r w:rsidRPr="003F3A8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Okres gwarancji na szlifierko-polerkę półautomatyczną – 0.00</w:t>
            </w:r>
          </w:p>
          <w:p w:rsidR="00E622CA" w:rsidRPr="008463A1" w:rsidRDefault="00E622CA" w:rsidP="00E622CA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 – Termin realizacji – 0.00</w:t>
            </w:r>
          </w:p>
        </w:tc>
        <w:tc>
          <w:tcPr>
            <w:tcW w:w="1748" w:type="dxa"/>
            <w:shd w:val="clear" w:color="auto" w:fill="auto"/>
          </w:tcPr>
          <w:p w:rsidR="00E622CA" w:rsidRPr="008463A1" w:rsidRDefault="00E622CA" w:rsidP="00E622CA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Pr="003F3A8B"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 w:rsidP="00E622CA">
      <w:pPr>
        <w:spacing w:line="276" w:lineRule="auto"/>
        <w:rPr>
          <w:color w:val="000000"/>
          <w:sz w:val="16"/>
          <w:szCs w:val="16"/>
        </w:rPr>
      </w:pPr>
    </w:p>
    <w:p w:rsidR="000034E3" w:rsidRDefault="000034E3" w:rsidP="00E622CA">
      <w:pPr>
        <w:spacing w:line="276" w:lineRule="auto"/>
        <w:rPr>
          <w:color w:val="000000"/>
          <w:sz w:val="16"/>
          <w:szCs w:val="16"/>
        </w:rPr>
      </w:pPr>
    </w:p>
    <w:p w:rsidR="000034E3" w:rsidRDefault="003F3A8B" w:rsidP="00E622CA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3F3A8B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E622CA">
        <w:rPr>
          <w:sz w:val="24"/>
          <w:szCs w:val="24"/>
        </w:rPr>
        <w:t>2019-12-30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F2B" w:rsidRDefault="00881F2B">
      <w:r>
        <w:separator/>
      </w:r>
    </w:p>
  </w:endnote>
  <w:endnote w:type="continuationSeparator" w:id="0">
    <w:p w:rsidR="00881F2B" w:rsidRDefault="00881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A8B" w:rsidRDefault="003F3A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9F7B2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3C192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622C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622C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A8B" w:rsidRDefault="003F3A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F2B" w:rsidRDefault="00881F2B">
      <w:r>
        <w:separator/>
      </w:r>
    </w:p>
  </w:footnote>
  <w:footnote w:type="continuationSeparator" w:id="0">
    <w:p w:rsidR="00881F2B" w:rsidRDefault="00881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A8B" w:rsidRDefault="003F3A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A8B" w:rsidRDefault="003F3A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A8B" w:rsidRDefault="003F3A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0C8"/>
    <w:rsid w:val="000034E3"/>
    <w:rsid w:val="0023299F"/>
    <w:rsid w:val="0029663E"/>
    <w:rsid w:val="002C56A5"/>
    <w:rsid w:val="003F3A8B"/>
    <w:rsid w:val="00440209"/>
    <w:rsid w:val="004E4C84"/>
    <w:rsid w:val="00564B92"/>
    <w:rsid w:val="00667F91"/>
    <w:rsid w:val="006C20C8"/>
    <w:rsid w:val="006D0934"/>
    <w:rsid w:val="008463A1"/>
    <w:rsid w:val="00881F2B"/>
    <w:rsid w:val="008B2DA8"/>
    <w:rsid w:val="008B74C9"/>
    <w:rsid w:val="009406E9"/>
    <w:rsid w:val="009F7B27"/>
    <w:rsid w:val="00AF25E0"/>
    <w:rsid w:val="00BF155D"/>
    <w:rsid w:val="00C21CF7"/>
    <w:rsid w:val="00C57239"/>
    <w:rsid w:val="00D63C9E"/>
    <w:rsid w:val="00DA18CF"/>
    <w:rsid w:val="00DA69C2"/>
    <w:rsid w:val="00E6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58E6A9"/>
  <w15:chartTrackingRefBased/>
  <w15:docId w15:val="{BD2B18B1-0F22-41A1-B1ED-5C4500E5D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329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2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3</cp:revision>
  <cp:lastPrinted>2019-12-13T08:37:00Z</cp:lastPrinted>
  <dcterms:created xsi:type="dcterms:W3CDTF">2019-12-30T12:35:00Z</dcterms:created>
  <dcterms:modified xsi:type="dcterms:W3CDTF">2019-12-30T12:40:00Z</dcterms:modified>
</cp:coreProperties>
</file>