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8794F">
      <w:pPr>
        <w:spacing w:line="360" w:lineRule="auto"/>
        <w:rPr>
          <w:b/>
          <w:bCs/>
          <w:color w:val="000000"/>
          <w:sz w:val="24"/>
        </w:rPr>
      </w:pPr>
      <w:r w:rsidRPr="00E8794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8794F">
      <w:pPr>
        <w:spacing w:line="360" w:lineRule="auto"/>
        <w:rPr>
          <w:color w:val="000000"/>
          <w:sz w:val="24"/>
        </w:rPr>
      </w:pPr>
      <w:r w:rsidRPr="00E8794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8794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8794F">
      <w:pPr>
        <w:spacing w:line="360" w:lineRule="auto"/>
        <w:rPr>
          <w:color w:val="000000"/>
          <w:sz w:val="24"/>
        </w:rPr>
      </w:pPr>
      <w:r w:rsidRPr="00E8794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8794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8794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8794F" w:rsidRPr="00E8794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8794F" w:rsidRPr="00E8794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8794F" w:rsidRPr="00E8794F">
        <w:rPr>
          <w:b/>
          <w:color w:val="000000"/>
          <w:sz w:val="24"/>
        </w:rPr>
        <w:t>Dostawa 2 lekkich dronów ze sterowaną kamerą i systemem wykrywania przeszkód dla Wydziału Elektrycznego Politechniki Częstochowskiej</w:t>
      </w:r>
      <w:r w:rsidR="003F76E2">
        <w:rPr>
          <w:color w:val="000000"/>
          <w:sz w:val="24"/>
        </w:rPr>
        <w:t xml:space="preserve">, </w:t>
      </w:r>
      <w:proofErr w:type="spellStart"/>
      <w:r w:rsidR="003F76E2">
        <w:rPr>
          <w:color w:val="000000"/>
          <w:sz w:val="24"/>
        </w:rPr>
        <w:t>spr</w:t>
      </w:r>
      <w:proofErr w:type="spellEnd"/>
      <w:r w:rsidR="003F76E2">
        <w:rPr>
          <w:color w:val="000000"/>
          <w:sz w:val="24"/>
        </w:rPr>
        <w:t xml:space="preserve">. nr rej. </w:t>
      </w:r>
      <w:bookmarkStart w:id="0" w:name="_GoBack"/>
      <w:r w:rsidR="003F76E2" w:rsidRPr="003F76E2">
        <w:rPr>
          <w:b/>
          <w:color w:val="000000"/>
          <w:sz w:val="24"/>
        </w:rPr>
        <w:t>ZP/D-59/A/19</w:t>
      </w:r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8794F" w:rsidTr="00A17FC0">
        <w:trPr>
          <w:cantSplit/>
        </w:trPr>
        <w:tc>
          <w:tcPr>
            <w:tcW w:w="9640" w:type="dxa"/>
          </w:tcPr>
          <w:p w:rsidR="00E8794F" w:rsidRDefault="00E8794F" w:rsidP="00A17FC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8794F">
              <w:rPr>
                <w:b/>
                <w:sz w:val="24"/>
              </w:rPr>
              <w:t>aeroMind</w:t>
            </w:r>
            <w:proofErr w:type="spellEnd"/>
            <w:r w:rsidRPr="00E8794F">
              <w:rPr>
                <w:b/>
                <w:sz w:val="24"/>
              </w:rPr>
              <w:t xml:space="preserve"> Sp. z o.o. Sp. k.</w:t>
            </w:r>
          </w:p>
          <w:p w:rsidR="00E8794F" w:rsidRDefault="00E8794F" w:rsidP="00A17FC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8794F">
              <w:rPr>
                <w:b/>
                <w:sz w:val="24"/>
              </w:rPr>
              <w:t>61-141</w:t>
            </w:r>
            <w:r>
              <w:rPr>
                <w:b/>
                <w:sz w:val="24"/>
              </w:rPr>
              <w:t xml:space="preserve"> </w:t>
            </w:r>
            <w:r w:rsidRPr="00E8794F">
              <w:rPr>
                <w:b/>
                <w:sz w:val="24"/>
              </w:rPr>
              <w:t>Poznań</w:t>
            </w:r>
          </w:p>
          <w:p w:rsidR="00E8794F" w:rsidRDefault="00E8794F" w:rsidP="00A17FC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8794F">
              <w:rPr>
                <w:b/>
                <w:sz w:val="24"/>
              </w:rPr>
              <w:t>Kórnicka</w:t>
            </w:r>
            <w:r>
              <w:rPr>
                <w:b/>
                <w:sz w:val="24"/>
              </w:rPr>
              <w:t xml:space="preserve"> </w:t>
            </w:r>
            <w:r w:rsidRPr="00E8794F">
              <w:rPr>
                <w:b/>
                <w:sz w:val="24"/>
              </w:rPr>
              <w:t>30</w:t>
            </w:r>
          </w:p>
          <w:p w:rsidR="00E8794F" w:rsidRDefault="00E8794F" w:rsidP="00A17FC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94F">
              <w:rPr>
                <w:b/>
                <w:sz w:val="24"/>
              </w:rPr>
              <w:t>39 100.00 zł</w:t>
            </w:r>
          </w:p>
          <w:p w:rsidR="00E8794F" w:rsidRPr="00253031" w:rsidRDefault="00E8794F" w:rsidP="00A17FC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8794F" w:rsidRDefault="00E8794F" w:rsidP="00A17FC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8794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</w:t>
            </w:r>
            <w:r w:rsidR="00B33387">
              <w:rPr>
                <w:sz w:val="24"/>
              </w:rPr>
              <w:t>wcy otrzymała liczbę punktów - 9</w:t>
            </w:r>
            <w:r w:rsidRPr="00E8794F">
              <w:rPr>
                <w:sz w:val="24"/>
              </w:rPr>
              <w:t>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2520"/>
        <w:gridCol w:w="771"/>
        <w:gridCol w:w="1027"/>
        <w:gridCol w:w="992"/>
        <w:gridCol w:w="1276"/>
        <w:gridCol w:w="1701"/>
        <w:gridCol w:w="851"/>
      </w:tblGrid>
      <w:tr w:rsidR="00B33387" w:rsidRPr="00C63DA0" w:rsidTr="00B33387">
        <w:tc>
          <w:tcPr>
            <w:tcW w:w="786" w:type="dxa"/>
            <w:shd w:val="clear" w:color="auto" w:fill="auto"/>
            <w:vAlign w:val="center"/>
          </w:tcPr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Maksymalny udźwig </w:t>
            </w:r>
            <w:proofErr w:type="spellStart"/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drona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Maksymalny czas lotu </w:t>
            </w:r>
            <w:proofErr w:type="spellStart"/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drona</w:t>
            </w:r>
            <w:proofErr w:type="spellEnd"/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z kamerą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33387" w:rsidRPr="00C63DA0" w:rsidRDefault="00B3338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33387" w:rsidRPr="00C63DA0" w:rsidTr="00B33387">
        <w:tc>
          <w:tcPr>
            <w:tcW w:w="786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aeroMind</w:t>
            </w:r>
            <w:proofErr w:type="spellEnd"/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Sp. k.</w:t>
            </w:r>
          </w:p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Kórnicka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61-141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B33387" w:rsidRPr="00C63DA0" w:rsidTr="00B33387">
        <w:tc>
          <w:tcPr>
            <w:tcW w:w="786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Aviation</w:t>
            </w:r>
            <w:proofErr w:type="spellEnd"/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Technik Sp. z o.o.</w:t>
            </w:r>
          </w:p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Jagiellońska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69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85-027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879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44,85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33387" w:rsidRPr="00C63DA0" w:rsidRDefault="00B33387" w:rsidP="00A17FC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</w:t>
            </w:r>
            <w:r w:rsidRPr="00E8794F">
              <w:rPr>
                <w:rFonts w:ascii="Times New Roman" w:hAnsi="Times New Roman" w:cs="Times New Roman"/>
                <w:sz w:val="18"/>
                <w:szCs w:val="18"/>
              </w:rPr>
              <w:t>4,85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8794F">
      <w:pPr>
        <w:pStyle w:val="Nagwek"/>
        <w:tabs>
          <w:tab w:val="clear" w:pos="4536"/>
        </w:tabs>
        <w:jc w:val="both"/>
        <w:rPr>
          <w:sz w:val="24"/>
        </w:rPr>
      </w:pPr>
      <w:r w:rsidRPr="00E8794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8794F">
        <w:rPr>
          <w:sz w:val="24"/>
        </w:rPr>
        <w:t>2019-12-11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7A3" w:rsidRDefault="005607A3">
      <w:r>
        <w:separator/>
      </w:r>
    </w:p>
  </w:endnote>
  <w:endnote w:type="continuationSeparator" w:id="0">
    <w:p w:rsidR="005607A3" w:rsidRDefault="00560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94F" w:rsidRDefault="00E87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3F76E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76E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76E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94F" w:rsidRDefault="00E87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7A3" w:rsidRDefault="005607A3">
      <w:r>
        <w:separator/>
      </w:r>
    </w:p>
  </w:footnote>
  <w:footnote w:type="continuationSeparator" w:id="0">
    <w:p w:rsidR="005607A3" w:rsidRDefault="00560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94F" w:rsidRDefault="00E87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94F" w:rsidRDefault="00E87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94F" w:rsidRDefault="00E87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7A3"/>
    <w:rsid w:val="00140696"/>
    <w:rsid w:val="00253031"/>
    <w:rsid w:val="00377700"/>
    <w:rsid w:val="003F76E2"/>
    <w:rsid w:val="005607A3"/>
    <w:rsid w:val="005C147E"/>
    <w:rsid w:val="007118AF"/>
    <w:rsid w:val="007124E4"/>
    <w:rsid w:val="00745012"/>
    <w:rsid w:val="0087722C"/>
    <w:rsid w:val="00987E41"/>
    <w:rsid w:val="00B33387"/>
    <w:rsid w:val="00C63DA0"/>
    <w:rsid w:val="00C85A89"/>
    <w:rsid w:val="00D5444F"/>
    <w:rsid w:val="00E879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ED471C"/>
  <w15:chartTrackingRefBased/>
  <w15:docId w15:val="{0AAB76A6-3668-4D86-A7E4-19B1B898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333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33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2019-12-11T12:59:00Z</cp:lastPrinted>
  <dcterms:created xsi:type="dcterms:W3CDTF">2019-12-11T12:59:00Z</dcterms:created>
  <dcterms:modified xsi:type="dcterms:W3CDTF">2019-12-11T12:59:00Z</dcterms:modified>
</cp:coreProperties>
</file>