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A33FF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A33FF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EA33FF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A33FF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A33FF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EA33FF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A33FF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A33FF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EA33FF" w:rsidRPr="00EA33FF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EA33FF" w:rsidRPr="00EA33FF">
        <w:rPr>
          <w:rFonts w:ascii="Tahoma" w:hAnsi="Tahoma" w:cs="Tahoma"/>
          <w:b/>
          <w:sz w:val="16"/>
          <w:szCs w:val="16"/>
        </w:rPr>
        <w:t>Dostawa przełączników sieciowych dla Miejskiej Sieci Komuterowej CzestMAN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EA33FF" w:rsidRPr="00EA33FF">
        <w:rPr>
          <w:rFonts w:ascii="Tahoma" w:hAnsi="Tahoma" w:cs="Tahoma"/>
          <w:b/>
          <w:sz w:val="16"/>
          <w:szCs w:val="16"/>
        </w:rPr>
        <w:t>ZP/DK-46/19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742625" w:rsidRPr="00AF2CA7" w:rsidTr="00036A09">
        <w:trPr>
          <w:trHeight w:val="704"/>
        </w:trPr>
        <w:tc>
          <w:tcPr>
            <w:tcW w:w="8044" w:type="dxa"/>
            <w:vAlign w:val="center"/>
          </w:tcPr>
          <w:p w:rsidR="00742625" w:rsidRPr="00AF2CA7" w:rsidRDefault="00742625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bookmarkStart w:id="0" w:name="_GoBack"/>
            <w:bookmarkEnd w:id="0"/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742625" w:rsidRPr="00AF2CA7" w:rsidTr="00290150">
        <w:tc>
          <w:tcPr>
            <w:tcW w:w="8044" w:type="dxa"/>
          </w:tcPr>
          <w:p w:rsidR="00742625" w:rsidRPr="00AF2CA7" w:rsidRDefault="00742625" w:rsidP="002901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A33FF">
              <w:rPr>
                <w:rFonts w:ascii="Tahoma" w:hAnsi="Tahoma" w:cs="Tahoma"/>
                <w:sz w:val="16"/>
                <w:szCs w:val="16"/>
              </w:rPr>
              <w:t>Dostawa przełączników sieciowych dla Miejskiej Sieci Komuterowej CzestMAN Politechniki Częstochowskiej</w:t>
            </w:r>
          </w:p>
          <w:p w:rsidR="00742625" w:rsidRPr="00AF2CA7" w:rsidRDefault="00742625" w:rsidP="0029015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42625" w:rsidRPr="00AF2CA7" w:rsidRDefault="00742625" w:rsidP="002901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42625" w:rsidRPr="00AF2CA7" w:rsidRDefault="00742625" w:rsidP="002901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A33FF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42625" w:rsidRPr="00AF2CA7" w:rsidRDefault="00742625" w:rsidP="002901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42625" w:rsidRPr="00AF2CA7" w:rsidRDefault="00742625" w:rsidP="002901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42625" w:rsidRPr="00AF2CA7" w:rsidRDefault="00742625" w:rsidP="002901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42625" w:rsidRPr="00AF2CA7" w:rsidRDefault="00742625" w:rsidP="0029015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42625" w:rsidRPr="00AF2CA7" w:rsidRDefault="00742625" w:rsidP="002901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42625" w:rsidRPr="00AF2CA7" w:rsidRDefault="00742625" w:rsidP="0029015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42625" w:rsidRPr="00AF2CA7" w:rsidRDefault="00742625" w:rsidP="0029015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42625" w:rsidRPr="00AF2CA7" w:rsidRDefault="00742625" w:rsidP="002901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12B" w:rsidRDefault="001A312B">
      <w:r>
        <w:separator/>
      </w:r>
    </w:p>
  </w:endnote>
  <w:endnote w:type="continuationSeparator" w:id="0">
    <w:p w:rsidR="001A312B" w:rsidRDefault="001A3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3FF" w:rsidRDefault="00EA33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42625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3FF" w:rsidRDefault="00EA33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12B" w:rsidRDefault="001A312B">
      <w:r>
        <w:separator/>
      </w:r>
    </w:p>
  </w:footnote>
  <w:footnote w:type="continuationSeparator" w:id="0">
    <w:p w:rsidR="001A312B" w:rsidRDefault="001A312B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3FF" w:rsidRDefault="00EA33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3FF" w:rsidRDefault="00EA33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3FF" w:rsidRDefault="00EA33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312B"/>
    <w:rsid w:val="00036A09"/>
    <w:rsid w:val="00095649"/>
    <w:rsid w:val="000F18FA"/>
    <w:rsid w:val="00172873"/>
    <w:rsid w:val="00180C76"/>
    <w:rsid w:val="001A312B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42625"/>
    <w:rsid w:val="0075128F"/>
    <w:rsid w:val="007721A3"/>
    <w:rsid w:val="00834F16"/>
    <w:rsid w:val="00893368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A33FF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679349"/>
  <w15:chartTrackingRefBased/>
  <w15:docId w15:val="{7AA85E2B-CC2A-491C-8E1F-A77F964E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B52EC1C-5A5C-4638-B531-B1D11748F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365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2019-12-09T13:50:00Z</dcterms:created>
  <dcterms:modified xsi:type="dcterms:W3CDTF">2019-12-09T13:50:00Z</dcterms:modified>
</cp:coreProperties>
</file>