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D340B4" w:rsidRPr="00D340B4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D340B4" w:rsidRPr="00D340B4">
        <w:rPr>
          <w:rFonts w:ascii="Times New Roman" w:hAnsi="Times New Roman"/>
          <w:b/>
        </w:rPr>
        <w:t>ZP/DK-46/19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340B4" w:rsidRPr="00D340B4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340B4" w:rsidRPr="00D340B4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D340B4" w:rsidRPr="00D340B4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340B4" w:rsidRPr="00D340B4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D340B4" w:rsidRPr="00D340B4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D340B4" w:rsidRPr="00D340B4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D340B4" w:rsidRPr="00D340B4">
        <w:rPr>
          <w:rFonts w:ascii="Times New Roman" w:hAnsi="Times New Roman"/>
          <w:b/>
        </w:rPr>
        <w:t>Dostawa przełączników sieciowych dla Miejskiej Sieci Komuterowej CzestMAN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D340B4" w:rsidRPr="00D340B4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D340B4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D340B4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bookmarkStart w:id="0" w:name="_GoBack"/>
      <w:bookmarkEnd w:id="0"/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4BC1" w:rsidRDefault="00004BC1" w:rsidP="0038231F">
      <w:pPr>
        <w:spacing w:after="0" w:line="240" w:lineRule="auto"/>
      </w:pPr>
      <w:r>
        <w:separator/>
      </w:r>
    </w:p>
  </w:endnote>
  <w:endnote w:type="continuationSeparator" w:id="0">
    <w:p w:rsidR="00004BC1" w:rsidRDefault="00004BC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40B4" w:rsidRDefault="00D340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C490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C490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40B4" w:rsidRDefault="00D340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4BC1" w:rsidRDefault="00004BC1" w:rsidP="0038231F">
      <w:pPr>
        <w:spacing w:after="0" w:line="240" w:lineRule="auto"/>
      </w:pPr>
      <w:r>
        <w:separator/>
      </w:r>
    </w:p>
  </w:footnote>
  <w:footnote w:type="continuationSeparator" w:id="0">
    <w:p w:rsidR="00004BC1" w:rsidRDefault="00004BC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40B4" w:rsidRDefault="00D340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40B4" w:rsidRDefault="00D340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40B4" w:rsidRDefault="00D340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4BC1"/>
    <w:rsid w:val="00004BC1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C4905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0B4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A81F6C4-694B-49F0-BD5A-FEA4D7EC7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E321CB-2D52-473D-B925-62BC1C405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355</Words>
  <Characters>2136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2016-07-26T10:32:00Z</cp:lastPrinted>
  <dcterms:created xsi:type="dcterms:W3CDTF">2019-12-09T13:50:00Z</dcterms:created>
  <dcterms:modified xsi:type="dcterms:W3CDTF">2019-12-09T13:50:00Z</dcterms:modified>
</cp:coreProperties>
</file>