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558AE" w:rsidP="001A443E">
      <w:pPr>
        <w:jc w:val="right"/>
        <w:rPr>
          <w:b/>
          <w:bCs/>
          <w:sz w:val="24"/>
        </w:rPr>
      </w:pPr>
      <w:r w:rsidRPr="000558A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0558AE">
        <w:rPr>
          <w:sz w:val="24"/>
        </w:rPr>
        <w:t>2019-12-10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558AE" w:rsidP="0018613E">
      <w:pPr>
        <w:spacing w:after="40"/>
        <w:rPr>
          <w:b/>
          <w:bCs/>
          <w:sz w:val="24"/>
        </w:rPr>
      </w:pPr>
      <w:r w:rsidRPr="000558AE">
        <w:rPr>
          <w:b/>
          <w:bCs/>
          <w:sz w:val="24"/>
        </w:rPr>
        <w:t>Politechnika Częstochowska</w:t>
      </w:r>
      <w:bookmarkStart w:id="0" w:name="_GoBack"/>
      <w:bookmarkEnd w:id="0"/>
    </w:p>
    <w:p w:rsidR="00A80738" w:rsidRPr="0018613E" w:rsidRDefault="000558AE" w:rsidP="00A80738">
      <w:pPr>
        <w:rPr>
          <w:bCs/>
          <w:sz w:val="24"/>
        </w:rPr>
      </w:pPr>
      <w:r w:rsidRPr="000558A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0558AE">
        <w:rPr>
          <w:bCs/>
          <w:sz w:val="24"/>
        </w:rPr>
        <w:t>69</w:t>
      </w:r>
    </w:p>
    <w:p w:rsidR="00A80738" w:rsidRPr="0018613E" w:rsidRDefault="000558AE" w:rsidP="00A80738">
      <w:pPr>
        <w:rPr>
          <w:bCs/>
          <w:sz w:val="24"/>
        </w:rPr>
      </w:pPr>
      <w:r w:rsidRPr="000558A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0558A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558AE" w:rsidRPr="000558AE">
        <w:rPr>
          <w:b/>
          <w:sz w:val="24"/>
          <w:szCs w:val="24"/>
        </w:rPr>
        <w:t>ZP/D-42/19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558AE" w:rsidRPr="000558A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558AE" w:rsidP="00CB5EDB">
      <w:pPr>
        <w:pStyle w:val="Tekstpodstawowywcity"/>
        <w:spacing w:before="120" w:after="240"/>
        <w:ind w:firstLine="0"/>
        <w:jc w:val="center"/>
      </w:pPr>
      <w:r w:rsidRPr="000558AE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558AE" w:rsidRPr="000558AE">
        <w:rPr>
          <w:sz w:val="24"/>
          <w:szCs w:val="24"/>
        </w:rPr>
        <w:t>(</w:t>
      </w:r>
      <w:proofErr w:type="spellStart"/>
      <w:r w:rsidR="000558AE" w:rsidRPr="000558AE">
        <w:rPr>
          <w:sz w:val="24"/>
          <w:szCs w:val="24"/>
        </w:rPr>
        <w:t>t.j</w:t>
      </w:r>
      <w:proofErr w:type="spellEnd"/>
      <w:r w:rsidR="000558AE" w:rsidRPr="000558A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558AE" w:rsidRPr="000558AE">
        <w:rPr>
          <w:sz w:val="24"/>
          <w:szCs w:val="24"/>
        </w:rPr>
        <w:t>10/12/2019</w:t>
      </w:r>
      <w:r w:rsidRPr="00FF4AB1">
        <w:rPr>
          <w:sz w:val="24"/>
          <w:szCs w:val="24"/>
        </w:rPr>
        <w:t xml:space="preserve"> o godz. </w:t>
      </w:r>
      <w:r w:rsidR="000558AE" w:rsidRPr="000558AE">
        <w:rPr>
          <w:sz w:val="24"/>
          <w:szCs w:val="24"/>
        </w:rPr>
        <w:t>12:10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558AE" w:rsidRPr="006646D9" w:rsidTr="00596EDA">
        <w:trPr>
          <w:trHeight w:val="70"/>
        </w:trPr>
        <w:tc>
          <w:tcPr>
            <w:tcW w:w="9214" w:type="dxa"/>
          </w:tcPr>
          <w:p w:rsidR="000558AE" w:rsidRPr="00A3048A" w:rsidRDefault="000558AE" w:rsidP="00596E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558AE">
              <w:rPr>
                <w:sz w:val="24"/>
                <w:szCs w:val="24"/>
              </w:rPr>
              <w:t>części 1 zamówienia w wysokości 2 400.00 zł brutto;</w:t>
            </w:r>
          </w:p>
        </w:tc>
      </w:tr>
      <w:tr w:rsidR="000558AE" w:rsidRPr="006646D9" w:rsidTr="00596EDA">
        <w:trPr>
          <w:trHeight w:val="70"/>
        </w:trPr>
        <w:tc>
          <w:tcPr>
            <w:tcW w:w="9214" w:type="dxa"/>
          </w:tcPr>
          <w:p w:rsidR="000558AE" w:rsidRPr="00A3048A" w:rsidRDefault="000558AE" w:rsidP="00596E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558AE">
              <w:rPr>
                <w:sz w:val="24"/>
                <w:szCs w:val="24"/>
              </w:rPr>
              <w:t>części 2 zamówienia w wysokości 6 700.00 zł brutto;</w:t>
            </w:r>
          </w:p>
        </w:tc>
      </w:tr>
      <w:tr w:rsidR="000558AE" w:rsidRPr="006646D9" w:rsidTr="00596EDA">
        <w:trPr>
          <w:trHeight w:val="70"/>
        </w:trPr>
        <w:tc>
          <w:tcPr>
            <w:tcW w:w="9214" w:type="dxa"/>
          </w:tcPr>
          <w:p w:rsidR="000558AE" w:rsidRPr="00A3048A" w:rsidRDefault="000558AE" w:rsidP="00596E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558AE">
              <w:rPr>
                <w:sz w:val="24"/>
                <w:szCs w:val="24"/>
              </w:rPr>
              <w:t>części 3 zamówienia w wysokości 3 700.00 zł brutto;</w:t>
            </w:r>
          </w:p>
        </w:tc>
      </w:tr>
      <w:tr w:rsidR="000558AE" w:rsidRPr="006646D9" w:rsidTr="00596EDA">
        <w:trPr>
          <w:trHeight w:val="70"/>
        </w:trPr>
        <w:tc>
          <w:tcPr>
            <w:tcW w:w="9214" w:type="dxa"/>
          </w:tcPr>
          <w:p w:rsidR="000558AE" w:rsidRPr="00A3048A" w:rsidRDefault="000558AE" w:rsidP="00596E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558AE">
              <w:rPr>
                <w:sz w:val="24"/>
                <w:szCs w:val="24"/>
              </w:rPr>
              <w:t xml:space="preserve">części 4 zamówienia w wysokości </w:t>
            </w:r>
            <w:r w:rsidR="00A501F6">
              <w:rPr>
                <w:sz w:val="24"/>
                <w:szCs w:val="24"/>
              </w:rPr>
              <w:t xml:space="preserve">   </w:t>
            </w:r>
            <w:r w:rsidRPr="000558AE">
              <w:rPr>
                <w:sz w:val="24"/>
                <w:szCs w:val="24"/>
              </w:rPr>
              <w:t>615.00 zł brutto;</w:t>
            </w:r>
          </w:p>
        </w:tc>
      </w:tr>
      <w:tr w:rsidR="000558AE" w:rsidRPr="006646D9" w:rsidTr="00596EDA">
        <w:trPr>
          <w:trHeight w:val="70"/>
        </w:trPr>
        <w:tc>
          <w:tcPr>
            <w:tcW w:w="9214" w:type="dxa"/>
          </w:tcPr>
          <w:p w:rsidR="000558AE" w:rsidRPr="00A3048A" w:rsidRDefault="000558AE" w:rsidP="00596E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558AE">
              <w:rPr>
                <w:sz w:val="24"/>
                <w:szCs w:val="24"/>
              </w:rPr>
              <w:t>części 5 zamówienia w wysokości 1 800.00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"</w:t>
            </w:r>
            <w:proofErr w:type="spellStart"/>
            <w:r w:rsidRPr="000558AE">
              <w:t>Oprema</w:t>
            </w:r>
            <w:proofErr w:type="spellEnd"/>
            <w:r w:rsidRPr="000558AE">
              <w:t>" Tomasz Turek</w:t>
            </w:r>
          </w:p>
          <w:p w:rsidR="000558AE" w:rsidRPr="00CB5EDB" w:rsidRDefault="000558AE" w:rsidP="00596EDA">
            <w:r w:rsidRPr="000558AE">
              <w:t>Fryderyka Chopina</w:t>
            </w:r>
            <w:r w:rsidRPr="00CB5EDB">
              <w:t xml:space="preserve"> </w:t>
            </w:r>
            <w:r w:rsidRPr="000558AE">
              <w:t>8a/7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42-480</w:t>
            </w:r>
            <w:r w:rsidRPr="00CB5EDB">
              <w:t xml:space="preserve"> </w:t>
            </w:r>
            <w:r w:rsidRPr="000558AE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3 936.00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"</w:t>
            </w:r>
            <w:proofErr w:type="spellStart"/>
            <w:r w:rsidRPr="000558AE">
              <w:t>Oprema</w:t>
            </w:r>
            <w:proofErr w:type="spellEnd"/>
            <w:r w:rsidRPr="000558AE">
              <w:t>" Tomasz Turek</w:t>
            </w:r>
          </w:p>
          <w:p w:rsidR="000558AE" w:rsidRPr="00CB5EDB" w:rsidRDefault="000558AE" w:rsidP="00596EDA">
            <w:r w:rsidRPr="000558AE">
              <w:t>Fryderyka Chopina</w:t>
            </w:r>
            <w:r w:rsidRPr="00CB5EDB">
              <w:t xml:space="preserve"> </w:t>
            </w:r>
            <w:r w:rsidRPr="000558AE">
              <w:t>8a/7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42-480</w:t>
            </w:r>
            <w:r w:rsidRPr="00CB5EDB">
              <w:t xml:space="preserve"> </w:t>
            </w:r>
            <w:r w:rsidRPr="000558AE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12 410.70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"</w:t>
            </w:r>
            <w:proofErr w:type="spellStart"/>
            <w:r w:rsidRPr="000558AE">
              <w:t>Oprema</w:t>
            </w:r>
            <w:proofErr w:type="spellEnd"/>
            <w:r w:rsidRPr="000558AE">
              <w:t>" Tomasz Turek</w:t>
            </w:r>
          </w:p>
          <w:p w:rsidR="000558AE" w:rsidRPr="00CB5EDB" w:rsidRDefault="000558AE" w:rsidP="00596EDA">
            <w:r w:rsidRPr="000558AE">
              <w:t>Fryderyka Chopina</w:t>
            </w:r>
            <w:r w:rsidRPr="00CB5EDB">
              <w:t xml:space="preserve"> </w:t>
            </w:r>
            <w:r w:rsidRPr="000558AE">
              <w:t>8a/7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42-480</w:t>
            </w:r>
            <w:r w:rsidRPr="00CB5EDB">
              <w:t xml:space="preserve"> </w:t>
            </w:r>
            <w:r w:rsidRPr="000558AE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4 551.00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"</w:t>
            </w:r>
            <w:proofErr w:type="spellStart"/>
            <w:r w:rsidRPr="000558AE">
              <w:t>Oprema</w:t>
            </w:r>
            <w:proofErr w:type="spellEnd"/>
            <w:r w:rsidRPr="000558AE">
              <w:t>" Tomasz Turek</w:t>
            </w:r>
          </w:p>
          <w:p w:rsidR="000558AE" w:rsidRPr="00CB5EDB" w:rsidRDefault="000558AE" w:rsidP="00596EDA">
            <w:r w:rsidRPr="000558AE">
              <w:t>Fryderyka Chopina</w:t>
            </w:r>
            <w:r w:rsidRPr="00CB5EDB">
              <w:t xml:space="preserve"> </w:t>
            </w:r>
            <w:r w:rsidRPr="000558AE">
              <w:t>8a/7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42-480</w:t>
            </w:r>
            <w:r w:rsidRPr="00CB5EDB">
              <w:t xml:space="preserve"> </w:t>
            </w:r>
            <w:r w:rsidRPr="000558AE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302215" w:rsidP="00596EDA">
            <w:pPr>
              <w:spacing w:before="120" w:after="120"/>
              <w:jc w:val="center"/>
            </w:pPr>
            <w:r>
              <w:t>1 168.5</w:t>
            </w:r>
            <w:r w:rsidR="000558AE" w:rsidRPr="000558AE">
              <w:t>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5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"</w:t>
            </w:r>
            <w:proofErr w:type="spellStart"/>
            <w:r w:rsidRPr="000558AE">
              <w:t>Oprema</w:t>
            </w:r>
            <w:proofErr w:type="spellEnd"/>
            <w:r w:rsidRPr="000558AE">
              <w:t>" Tomasz Turek</w:t>
            </w:r>
          </w:p>
          <w:p w:rsidR="000558AE" w:rsidRPr="00CB5EDB" w:rsidRDefault="000558AE" w:rsidP="00596EDA">
            <w:r w:rsidRPr="000558AE">
              <w:t>Fryderyka Chopina</w:t>
            </w:r>
            <w:r w:rsidRPr="00CB5EDB">
              <w:t xml:space="preserve"> </w:t>
            </w:r>
            <w:r w:rsidRPr="000558AE">
              <w:t>8a/7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42-480</w:t>
            </w:r>
            <w:r w:rsidRPr="00CB5EDB">
              <w:t xml:space="preserve"> </w:t>
            </w:r>
            <w:r w:rsidRPr="000558AE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3 198.00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EURO-MEBLE Małgorzata Masłoń</w:t>
            </w:r>
          </w:p>
          <w:p w:rsidR="000558AE" w:rsidRPr="00CB5EDB" w:rsidRDefault="000558AE" w:rsidP="00596EDA">
            <w:r w:rsidRPr="000558AE">
              <w:t>ks. bp. H. Bednorza</w:t>
            </w:r>
            <w:r w:rsidRPr="00CB5EDB">
              <w:t xml:space="preserve"> </w:t>
            </w:r>
            <w:r w:rsidRPr="000558AE">
              <w:t>2A-6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40-384</w:t>
            </w:r>
            <w:r w:rsidRPr="00CB5EDB">
              <w:t xml:space="preserve"> </w:t>
            </w:r>
            <w:r w:rsidRPr="000558A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14 292.60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EURO-MEBLE Małgorzata Masłoń</w:t>
            </w:r>
          </w:p>
          <w:p w:rsidR="000558AE" w:rsidRPr="00CB5EDB" w:rsidRDefault="000558AE" w:rsidP="00596EDA">
            <w:r w:rsidRPr="000558AE">
              <w:t>ks. bp. H. Bednorza</w:t>
            </w:r>
            <w:r w:rsidRPr="00CB5EDB">
              <w:t xml:space="preserve"> </w:t>
            </w:r>
            <w:r w:rsidRPr="000558AE">
              <w:t>2A-6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40-384</w:t>
            </w:r>
            <w:r w:rsidRPr="00CB5EDB">
              <w:t xml:space="preserve"> </w:t>
            </w:r>
            <w:r w:rsidRPr="000558A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5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EURO-MEBLE Małgorzata Masłoń</w:t>
            </w:r>
          </w:p>
          <w:p w:rsidR="000558AE" w:rsidRPr="00CB5EDB" w:rsidRDefault="000558AE" w:rsidP="00596EDA">
            <w:r w:rsidRPr="000558AE">
              <w:t>ks. bp. H. Bednorza</w:t>
            </w:r>
            <w:r w:rsidRPr="00CB5EDB">
              <w:t xml:space="preserve"> </w:t>
            </w:r>
            <w:r w:rsidRPr="000558AE">
              <w:t>2A-6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40-384</w:t>
            </w:r>
            <w:r w:rsidRPr="00CB5EDB">
              <w:t xml:space="preserve"> </w:t>
            </w:r>
            <w:r w:rsidRPr="000558AE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3 075.00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 xml:space="preserve">PB TENDERS Jakub </w:t>
            </w:r>
            <w:proofErr w:type="spellStart"/>
            <w:r w:rsidRPr="000558AE">
              <w:t>Pawulski</w:t>
            </w:r>
            <w:proofErr w:type="spellEnd"/>
          </w:p>
          <w:p w:rsidR="000558AE" w:rsidRPr="00CB5EDB" w:rsidRDefault="000558AE" w:rsidP="00596EDA">
            <w:r w:rsidRPr="000558AE">
              <w:t>A. Grzymały-Siedleckiego</w:t>
            </w:r>
            <w:r w:rsidRPr="00CB5EDB">
              <w:t xml:space="preserve"> </w:t>
            </w:r>
            <w:r w:rsidRPr="000558AE">
              <w:t>4/25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85-868</w:t>
            </w:r>
            <w:r w:rsidRPr="00CB5EDB">
              <w:t xml:space="preserve"> </w:t>
            </w:r>
            <w:r w:rsidRPr="000558AE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4 398.48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 xml:space="preserve">PB TENDERS Jakub </w:t>
            </w:r>
            <w:proofErr w:type="spellStart"/>
            <w:r w:rsidRPr="000558AE">
              <w:t>Pawulski</w:t>
            </w:r>
            <w:proofErr w:type="spellEnd"/>
          </w:p>
          <w:p w:rsidR="000558AE" w:rsidRPr="00CB5EDB" w:rsidRDefault="000558AE" w:rsidP="00596EDA">
            <w:r w:rsidRPr="000558AE">
              <w:t>A. Grzymały-Siedleckiego</w:t>
            </w:r>
            <w:r w:rsidRPr="00CB5EDB">
              <w:t xml:space="preserve"> </w:t>
            </w:r>
            <w:r w:rsidRPr="000558AE">
              <w:t>4/25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85-868</w:t>
            </w:r>
            <w:r w:rsidRPr="00CB5EDB">
              <w:t xml:space="preserve"> </w:t>
            </w:r>
            <w:r w:rsidRPr="000558AE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MATGO Mateusz Gembicki</w:t>
            </w:r>
          </w:p>
          <w:p w:rsidR="000558AE" w:rsidRPr="00CB5EDB" w:rsidRDefault="000558AE" w:rsidP="00596EDA">
            <w:r w:rsidRPr="000558AE">
              <w:t>Trzebnicka</w:t>
            </w:r>
            <w:r w:rsidRPr="00CB5EDB">
              <w:t xml:space="preserve"> </w:t>
            </w:r>
            <w:r w:rsidRPr="000558AE">
              <w:t>28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50-246</w:t>
            </w:r>
            <w:r w:rsidRPr="00CB5EDB">
              <w:t xml:space="preserve"> </w:t>
            </w:r>
            <w:r w:rsidRPr="000558A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7 257.00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MATGO Mateusz Gembicki</w:t>
            </w:r>
          </w:p>
          <w:p w:rsidR="000558AE" w:rsidRPr="00CB5EDB" w:rsidRDefault="000558AE" w:rsidP="00596EDA">
            <w:r w:rsidRPr="000558AE">
              <w:t>Trzebnicka</w:t>
            </w:r>
            <w:r w:rsidRPr="00CB5EDB">
              <w:t xml:space="preserve"> </w:t>
            </w:r>
            <w:r w:rsidRPr="000558AE">
              <w:t>28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50-246</w:t>
            </w:r>
            <w:r w:rsidRPr="00CB5EDB">
              <w:t xml:space="preserve"> </w:t>
            </w:r>
            <w:r w:rsidRPr="000558A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17 339.31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MATGO Mateusz Gembicki</w:t>
            </w:r>
          </w:p>
          <w:p w:rsidR="000558AE" w:rsidRPr="00CB5EDB" w:rsidRDefault="000558AE" w:rsidP="00596EDA">
            <w:r w:rsidRPr="000558AE">
              <w:t>Trzebnicka</w:t>
            </w:r>
            <w:r w:rsidRPr="00CB5EDB">
              <w:t xml:space="preserve"> </w:t>
            </w:r>
            <w:r w:rsidRPr="000558AE">
              <w:t>28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50-246</w:t>
            </w:r>
            <w:r w:rsidRPr="00CB5EDB">
              <w:t xml:space="preserve"> </w:t>
            </w:r>
            <w:r w:rsidRPr="000558A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4 879.41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MATGO Mateusz Gembicki</w:t>
            </w:r>
          </w:p>
          <w:p w:rsidR="000558AE" w:rsidRPr="00CB5EDB" w:rsidRDefault="000558AE" w:rsidP="00596EDA">
            <w:r w:rsidRPr="000558AE">
              <w:t>Trzebnicka</w:t>
            </w:r>
            <w:r w:rsidRPr="00CB5EDB">
              <w:t xml:space="preserve"> </w:t>
            </w:r>
            <w:r w:rsidRPr="000558AE">
              <w:t>28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50-246</w:t>
            </w:r>
            <w:r w:rsidRPr="00CB5EDB">
              <w:t xml:space="preserve"> </w:t>
            </w:r>
            <w:r w:rsidRPr="000558A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933.25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  <w:tr w:rsidR="000558AE" w:rsidRPr="00075CD0" w:rsidTr="00596EDA">
        <w:tc>
          <w:tcPr>
            <w:tcW w:w="82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5</w:t>
            </w:r>
          </w:p>
        </w:tc>
        <w:tc>
          <w:tcPr>
            <w:tcW w:w="2295" w:type="dxa"/>
            <w:shd w:val="clear" w:color="auto" w:fill="auto"/>
          </w:tcPr>
          <w:p w:rsidR="000558AE" w:rsidRPr="00CB5EDB" w:rsidRDefault="000558AE" w:rsidP="00596EDA">
            <w:pPr>
              <w:spacing w:before="40"/>
            </w:pPr>
            <w:r w:rsidRPr="000558AE">
              <w:t>MATGO Mateusz Gembicki</w:t>
            </w:r>
          </w:p>
          <w:p w:rsidR="000558AE" w:rsidRPr="00CB5EDB" w:rsidRDefault="000558AE" w:rsidP="00596EDA">
            <w:r w:rsidRPr="000558AE">
              <w:t>Trzebnicka</w:t>
            </w:r>
            <w:r w:rsidRPr="00CB5EDB">
              <w:t xml:space="preserve"> </w:t>
            </w:r>
            <w:r w:rsidRPr="000558AE">
              <w:t>28</w:t>
            </w:r>
            <w:r w:rsidRPr="00CB5EDB">
              <w:t xml:space="preserve"> </w:t>
            </w:r>
          </w:p>
          <w:p w:rsidR="000558AE" w:rsidRPr="00CB5EDB" w:rsidRDefault="000558AE" w:rsidP="00596EDA">
            <w:pPr>
              <w:spacing w:before="40" w:after="40"/>
              <w:jc w:val="both"/>
            </w:pPr>
            <w:r w:rsidRPr="000558AE">
              <w:t>50-246</w:t>
            </w:r>
            <w:r w:rsidRPr="00CB5EDB">
              <w:t xml:space="preserve"> </w:t>
            </w:r>
            <w:r w:rsidRPr="000558A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3 333.30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58AE" w:rsidRPr="00CB5EDB" w:rsidRDefault="000558AE" w:rsidP="00596EDA">
            <w:pPr>
              <w:spacing w:before="120" w:after="120"/>
              <w:jc w:val="center"/>
            </w:pPr>
            <w:r w:rsidRPr="000558AE">
              <w:t>zgodnie ze SIWZ</w:t>
            </w:r>
          </w:p>
        </w:tc>
      </w:tr>
    </w:tbl>
    <w:p w:rsidR="00302215" w:rsidRPr="006F2A7D" w:rsidRDefault="00302215" w:rsidP="00302215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07D" w:rsidRDefault="005A707D">
      <w:r>
        <w:separator/>
      </w:r>
    </w:p>
  </w:endnote>
  <w:endnote w:type="continuationSeparator" w:id="0">
    <w:p w:rsidR="005A707D" w:rsidRDefault="005A7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A501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1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1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70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07D" w:rsidRDefault="005A707D">
      <w:r>
        <w:separator/>
      </w:r>
    </w:p>
  </w:footnote>
  <w:footnote w:type="continuationSeparator" w:id="0">
    <w:p w:rsidR="005A707D" w:rsidRDefault="005A7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AE" w:rsidRDefault="000558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AE" w:rsidRDefault="000558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AE" w:rsidRDefault="000558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07D"/>
    <w:rsid w:val="0001764B"/>
    <w:rsid w:val="0003529D"/>
    <w:rsid w:val="000558AE"/>
    <w:rsid w:val="00075CD0"/>
    <w:rsid w:val="00092C61"/>
    <w:rsid w:val="0014428B"/>
    <w:rsid w:val="0018613E"/>
    <w:rsid w:val="001A443E"/>
    <w:rsid w:val="002628C2"/>
    <w:rsid w:val="00302215"/>
    <w:rsid w:val="00342653"/>
    <w:rsid w:val="0035216A"/>
    <w:rsid w:val="003B044E"/>
    <w:rsid w:val="004C7E9B"/>
    <w:rsid w:val="005028C0"/>
    <w:rsid w:val="005A707D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01F6"/>
    <w:rsid w:val="00A80738"/>
    <w:rsid w:val="00AC7F83"/>
    <w:rsid w:val="00B07C29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7BF2BB"/>
  <w15:chartTrackingRefBased/>
  <w15:docId w15:val="{38695EC2-6C9E-4C06-BC7B-16D8025B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499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2019-12-10T12:42:00Z</dcterms:created>
  <dcterms:modified xsi:type="dcterms:W3CDTF">2019-12-10T12:42:00Z</dcterms:modified>
</cp:coreProperties>
</file>