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31600" w:rsidRPr="00B3160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1600" w:rsidRPr="00B31600">
        <w:rPr>
          <w:b/>
          <w:sz w:val="24"/>
        </w:rPr>
        <w:t>ZP/D-68/A/19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A6E1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1600" w:rsidRPr="00B31600">
        <w:rPr>
          <w:b/>
        </w:rPr>
        <w:t>przetarg nieograniczony</w:t>
      </w:r>
      <w:r w:rsidR="00753DC1">
        <w:t xml:space="preserve"> na:</w:t>
      </w:r>
      <w:r w:rsidR="002A6E10">
        <w:t xml:space="preserve"> </w:t>
      </w:r>
      <w:bookmarkStart w:id="0" w:name="_GoBack"/>
      <w:bookmarkEnd w:id="0"/>
      <w:r w:rsidR="00B31600" w:rsidRPr="00B31600">
        <w:rPr>
          <w:b/>
          <w:szCs w:val="24"/>
        </w:rPr>
        <w:t>Dostawa  urządzenia wielofunkcyjnego A3 (kopiarka-drukarka) dla Wydziału Elektrycznego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1600" w:rsidRPr="00B31600">
        <w:rPr>
          <w:sz w:val="24"/>
          <w:szCs w:val="24"/>
        </w:rPr>
        <w:t>(</w:t>
      </w:r>
      <w:proofErr w:type="spellStart"/>
      <w:r w:rsidR="00B31600" w:rsidRPr="00B31600">
        <w:rPr>
          <w:sz w:val="24"/>
          <w:szCs w:val="24"/>
        </w:rPr>
        <w:t>t.j</w:t>
      </w:r>
      <w:proofErr w:type="spellEnd"/>
      <w:r w:rsidR="00B31600" w:rsidRPr="00B316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1600" w:rsidRPr="00B31600">
        <w:rPr>
          <w:sz w:val="24"/>
          <w:szCs w:val="24"/>
        </w:rPr>
        <w:t>(</w:t>
      </w:r>
      <w:proofErr w:type="spellStart"/>
      <w:r w:rsidR="00B31600" w:rsidRPr="00B31600">
        <w:rPr>
          <w:sz w:val="24"/>
          <w:szCs w:val="24"/>
        </w:rPr>
        <w:t>t.j</w:t>
      </w:r>
      <w:proofErr w:type="spellEnd"/>
      <w:r w:rsidR="00B31600" w:rsidRPr="00B3160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31600" w:rsidRPr="00B31600">
        <w:rPr>
          <w:sz w:val="24"/>
          <w:szCs w:val="24"/>
        </w:rPr>
        <w:t>(</w:t>
      </w:r>
      <w:proofErr w:type="spellStart"/>
      <w:r w:rsidR="00B31600" w:rsidRPr="00B31600">
        <w:rPr>
          <w:sz w:val="24"/>
          <w:szCs w:val="24"/>
        </w:rPr>
        <w:t>t.j</w:t>
      </w:r>
      <w:proofErr w:type="spellEnd"/>
      <w:r w:rsidR="00B31600" w:rsidRPr="00B316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B2B" w:rsidRDefault="00B12B2B">
      <w:r>
        <w:separator/>
      </w:r>
    </w:p>
  </w:endnote>
  <w:endnote w:type="continuationSeparator" w:id="0">
    <w:p w:rsidR="00B12B2B" w:rsidRDefault="00B1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E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E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00" w:rsidRDefault="00B316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B2B" w:rsidRDefault="00B12B2B">
      <w:r>
        <w:separator/>
      </w:r>
    </w:p>
  </w:footnote>
  <w:footnote w:type="continuationSeparator" w:id="0">
    <w:p w:rsidR="00B12B2B" w:rsidRDefault="00B12B2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00" w:rsidRDefault="00B31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00" w:rsidRDefault="00B31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00" w:rsidRDefault="00B316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B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6E1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2B2B"/>
    <w:rsid w:val="00B26102"/>
    <w:rsid w:val="00B31600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B101A8"/>
  <w15:chartTrackingRefBased/>
  <w15:docId w15:val="{8DF267FC-F825-4F13-A907-ACCB5E66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A91E8-449D-4B76-AE36-7C6ACECA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2019-12-05T13:20:00Z</dcterms:created>
  <dcterms:modified xsi:type="dcterms:W3CDTF">2019-12-05T13:20:00Z</dcterms:modified>
</cp:coreProperties>
</file>