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345705" w:rsidRPr="00345705">
        <w:rPr>
          <w:b/>
          <w:i w:val="0"/>
          <w:sz w:val="22"/>
          <w:szCs w:val="22"/>
        </w:rPr>
        <w:t>2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345705" w:rsidRPr="00345705">
        <w:rPr>
          <w:rFonts w:ascii="Times New Roman" w:hAnsi="Times New Roman"/>
          <w:b/>
        </w:rPr>
        <w:t>ZP/D-68/A/19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345705" w:rsidRPr="00345705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345705" w:rsidRPr="00345705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345705" w:rsidRPr="00345705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345705" w:rsidRPr="00345705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345705" w:rsidRPr="00345705">
        <w:rPr>
          <w:sz w:val="22"/>
          <w:szCs w:val="22"/>
        </w:rPr>
        <w:t>Częstochowa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345705" w:rsidRPr="00345705">
        <w:rPr>
          <w:rFonts w:ascii="Times New Roman" w:hAnsi="Times New Roman"/>
        </w:rPr>
        <w:t>(</w:t>
      </w:r>
      <w:proofErr w:type="spellStart"/>
      <w:r w:rsidR="00345705" w:rsidRPr="00345705">
        <w:rPr>
          <w:rFonts w:ascii="Times New Roman" w:hAnsi="Times New Roman"/>
        </w:rPr>
        <w:t>t.j</w:t>
      </w:r>
      <w:proofErr w:type="spellEnd"/>
      <w:r w:rsidR="00345705" w:rsidRPr="00345705">
        <w:rPr>
          <w:rFonts w:ascii="Times New Roman" w:hAnsi="Times New Roman"/>
        </w:rPr>
        <w:t>. Dz.U. z 2019 r. poz. 1843)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345705" w:rsidRPr="00345705">
        <w:rPr>
          <w:rFonts w:ascii="Times New Roman" w:hAnsi="Times New Roman"/>
          <w:b/>
        </w:rPr>
        <w:t>Dostawa  urządzenia wielofunkcyjnego A3 (kopiarka-drukarka) dla Wydziału Elektrycznego  Politechniki Częstochowskiej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345705" w:rsidRPr="00345705">
        <w:rPr>
          <w:rFonts w:ascii="Times New Roman" w:hAnsi="Times New Roman"/>
          <w:b/>
        </w:rPr>
        <w:t>Politechnika Częstochowska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lastRenderedPageBreak/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33513A" w:rsidRDefault="0033513A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33513A" w:rsidRPr="00F8042D" w:rsidRDefault="0033513A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33513A" w:rsidRDefault="0033513A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33513A" w:rsidRDefault="0033513A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bookmarkStart w:id="0" w:name="_GoBack"/>
      <w:bookmarkEnd w:id="0"/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93A31" w:rsidRDefault="00493A31" w:rsidP="0038231F">
      <w:pPr>
        <w:spacing w:after="0" w:line="240" w:lineRule="auto"/>
      </w:pPr>
      <w:r>
        <w:separator/>
      </w:r>
    </w:p>
  </w:endnote>
  <w:endnote w:type="continuationSeparator" w:id="0">
    <w:p w:rsidR="00493A31" w:rsidRDefault="00493A3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5705" w:rsidRDefault="0034570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3513A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3513A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5705" w:rsidRDefault="0034570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93A31" w:rsidRDefault="00493A31" w:rsidP="0038231F">
      <w:pPr>
        <w:spacing w:after="0" w:line="240" w:lineRule="auto"/>
      </w:pPr>
      <w:r>
        <w:separator/>
      </w:r>
    </w:p>
  </w:footnote>
  <w:footnote w:type="continuationSeparator" w:id="0">
    <w:p w:rsidR="00493A31" w:rsidRDefault="00493A31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5705" w:rsidRDefault="0034570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5705" w:rsidRDefault="0034570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5705" w:rsidRDefault="0034570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93A31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513A"/>
    <w:rsid w:val="00337073"/>
    <w:rsid w:val="00345705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93A31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4473D4C"/>
  <w15:docId w15:val="{86053AC3-46E5-4FB9-9960-0F40A385EA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3CADD1-3C18-492F-A9AF-021782F043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358</Words>
  <Characters>2152</Characters>
  <Application>Microsoft Office Word</Application>
  <DocSecurity>0</DocSecurity>
  <Lines>17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2016-07-26T10:32:00Z</cp:lastPrinted>
  <dcterms:created xsi:type="dcterms:W3CDTF">2019-12-05T13:20:00Z</dcterms:created>
  <dcterms:modified xsi:type="dcterms:W3CDTF">2019-12-05T13:20:00Z</dcterms:modified>
</cp:coreProperties>
</file>