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4444D" w14:textId="50425D88" w:rsidR="001A443E" w:rsidRDefault="005B5782" w:rsidP="001A443E">
      <w:pPr>
        <w:jc w:val="right"/>
        <w:rPr>
          <w:b/>
          <w:bCs/>
          <w:sz w:val="24"/>
        </w:rPr>
      </w:pPr>
      <w:r>
        <w:rPr>
          <w:noProof/>
        </w:rPr>
        <w:pict w14:anchorId="49DD77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6" type="#_x0000_t75" style="position:absolute;left:0;text-align:left;margin-left:-3.9pt;margin-top:-13.8pt;width:470.55pt;height:88.45pt;z-index:251659264;visibility:visible;mso-wrap-style:square;mso-width-percent:0;mso-height-percent:0;mso-wrap-distance-left:0;mso-wrap-distance-top:0;mso-wrap-distance-right:0;mso-wrap-distance-bottom:0;mso-position-horizontal-relative:text;mso-position-vertical-relative:text;mso-width-percent:0;mso-height-percent:0;mso-width-relative:page;mso-height-relative:page" filled="t">
            <v:fill opacity="0"/>
            <v:imagedata r:id="rId6" o:title=""/>
            <w10:wrap type="square" side="largest"/>
          </v:shape>
        </w:pict>
      </w:r>
      <w:r w:rsidR="006E788C" w:rsidRPr="006E788C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="006E788C" w:rsidRPr="006E788C">
        <w:rPr>
          <w:sz w:val="24"/>
        </w:rPr>
        <w:t>2019-12-06</w:t>
      </w:r>
    </w:p>
    <w:p w14:paraId="5FBCE9E1" w14:textId="77777777" w:rsidR="001A443E" w:rsidRDefault="001A443E" w:rsidP="00A80738">
      <w:pPr>
        <w:rPr>
          <w:b/>
          <w:bCs/>
          <w:sz w:val="24"/>
        </w:rPr>
      </w:pPr>
    </w:p>
    <w:p w14:paraId="6D654782" w14:textId="77777777" w:rsidR="001A443E" w:rsidRDefault="001A443E" w:rsidP="00A80738">
      <w:pPr>
        <w:rPr>
          <w:b/>
          <w:bCs/>
          <w:sz w:val="24"/>
        </w:rPr>
      </w:pPr>
    </w:p>
    <w:p w14:paraId="50EBFC2B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E788C" w:rsidRPr="006E788C">
        <w:rPr>
          <w:b/>
          <w:sz w:val="24"/>
          <w:szCs w:val="24"/>
        </w:rPr>
        <w:t>ZP.261.28.2019</w:t>
      </w:r>
      <w:r w:rsidR="00A80738">
        <w:rPr>
          <w:sz w:val="24"/>
        </w:rPr>
        <w:tab/>
        <w:t xml:space="preserve"> </w:t>
      </w:r>
    </w:p>
    <w:p w14:paraId="0835D5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585E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29BC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41BC7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5E72DE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D9554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AA6F60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E788C" w:rsidRPr="006E788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17F67C7" w14:textId="77777777" w:rsidR="00CB5EDB" w:rsidRPr="00490DC0" w:rsidRDefault="006E788C" w:rsidP="00CB5EDB">
      <w:pPr>
        <w:pStyle w:val="Tekstpodstawowywcity"/>
        <w:spacing w:before="120" w:after="240"/>
        <w:ind w:firstLine="0"/>
        <w:jc w:val="center"/>
      </w:pPr>
      <w:r w:rsidRPr="006E788C">
        <w:rPr>
          <w:b/>
        </w:rPr>
        <w:t>Dostawa sprzętu i materiałów jednorazowego użytku - powtórka</w:t>
      </w:r>
    </w:p>
    <w:p w14:paraId="1FBD1616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E788C" w:rsidRPr="006E788C">
        <w:rPr>
          <w:sz w:val="24"/>
          <w:szCs w:val="24"/>
        </w:rPr>
        <w:t>(</w:t>
      </w:r>
      <w:proofErr w:type="spellStart"/>
      <w:r w:rsidR="006E788C" w:rsidRPr="006E788C">
        <w:rPr>
          <w:sz w:val="24"/>
          <w:szCs w:val="24"/>
        </w:rPr>
        <w:t>t.j</w:t>
      </w:r>
      <w:proofErr w:type="spellEnd"/>
      <w:r w:rsidR="006E788C" w:rsidRPr="006E788C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340506D6" w14:textId="54D43AE2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269D3">
        <w:rPr>
          <w:sz w:val="24"/>
          <w:szCs w:val="24"/>
        </w:rPr>
        <w:t>06.12.2019</w:t>
      </w:r>
      <w:r w:rsidRPr="00FF4AB1">
        <w:rPr>
          <w:sz w:val="24"/>
          <w:szCs w:val="24"/>
        </w:rPr>
        <w:t xml:space="preserve"> o godz. </w:t>
      </w:r>
      <w:r w:rsidR="007269D3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14:paraId="3FE4061A" w14:textId="66BACB91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</w:t>
      </w:r>
      <w:r w:rsidR="007269D3">
        <w:rPr>
          <w:sz w:val="24"/>
          <w:szCs w:val="24"/>
        </w:rPr>
        <w:t>41.580,00 PLN brutto.</w:t>
      </w:r>
    </w:p>
    <w:p w14:paraId="6A9219EB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721"/>
        <w:gridCol w:w="1275"/>
        <w:gridCol w:w="1560"/>
        <w:gridCol w:w="1842"/>
      </w:tblGrid>
      <w:tr w:rsidR="00C1716F" w:rsidRPr="00075CD0" w14:paraId="16AD0600" w14:textId="77777777" w:rsidTr="00C1716F">
        <w:tc>
          <w:tcPr>
            <w:tcW w:w="824" w:type="dxa"/>
            <w:shd w:val="clear" w:color="auto" w:fill="auto"/>
            <w:vAlign w:val="center"/>
          </w:tcPr>
          <w:p w14:paraId="01F92C22" w14:textId="77777777" w:rsidR="00C1716F" w:rsidRPr="00CB5EDB" w:rsidRDefault="00C1716F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1ECD12" w14:textId="77777777" w:rsidR="00C1716F" w:rsidRPr="00CB5EDB" w:rsidRDefault="00C1716F" w:rsidP="00075CD0">
            <w:pPr>
              <w:jc w:val="center"/>
            </w:pPr>
            <w:r w:rsidRPr="00CB5EDB">
              <w:t>Nr</w:t>
            </w:r>
          </w:p>
          <w:p w14:paraId="6BAE18A2" w14:textId="77777777" w:rsidR="00C1716F" w:rsidRPr="00CB5EDB" w:rsidRDefault="00C1716F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721" w:type="dxa"/>
            <w:shd w:val="clear" w:color="auto" w:fill="auto"/>
            <w:vAlign w:val="center"/>
          </w:tcPr>
          <w:p w14:paraId="10F401AE" w14:textId="77777777" w:rsidR="00C1716F" w:rsidRDefault="00C1716F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7BF12961" w14:textId="77777777" w:rsidR="00C1716F" w:rsidRPr="00CB5EDB" w:rsidRDefault="00C1716F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CD5EC7" w14:textId="77777777" w:rsidR="00C1716F" w:rsidRPr="00CB5EDB" w:rsidRDefault="00C1716F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B9F1E6" w14:textId="293397BE" w:rsidR="00C1716F" w:rsidRPr="00CB5EDB" w:rsidRDefault="00C1716F" w:rsidP="00075CD0">
            <w:pPr>
              <w:jc w:val="center"/>
            </w:pPr>
            <w:r w:rsidRPr="00CB5EDB">
              <w:t xml:space="preserve">Termin </w:t>
            </w:r>
            <w:r>
              <w:t>dostawy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7DDE527" w14:textId="77777777" w:rsidR="00C1716F" w:rsidRPr="00CB5EDB" w:rsidRDefault="00C1716F" w:rsidP="00075CD0">
            <w:pPr>
              <w:jc w:val="center"/>
            </w:pPr>
            <w:r w:rsidRPr="00CB5EDB">
              <w:t>Warunki płatności</w:t>
            </w:r>
          </w:p>
        </w:tc>
      </w:tr>
      <w:tr w:rsidR="00C1716F" w:rsidRPr="00075CD0" w14:paraId="34E0AD5E" w14:textId="77777777" w:rsidTr="00C1716F">
        <w:tc>
          <w:tcPr>
            <w:tcW w:w="824" w:type="dxa"/>
            <w:shd w:val="clear" w:color="auto" w:fill="auto"/>
            <w:vAlign w:val="center"/>
          </w:tcPr>
          <w:p w14:paraId="06CBF928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222E20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2</w:t>
            </w:r>
          </w:p>
        </w:tc>
        <w:tc>
          <w:tcPr>
            <w:tcW w:w="2721" w:type="dxa"/>
            <w:shd w:val="clear" w:color="auto" w:fill="auto"/>
          </w:tcPr>
          <w:p w14:paraId="6C505D1C" w14:textId="77777777" w:rsidR="00C1716F" w:rsidRPr="00CB5EDB" w:rsidRDefault="00C1716F" w:rsidP="00B32D68">
            <w:pPr>
              <w:spacing w:before="40"/>
            </w:pPr>
            <w:r w:rsidRPr="006E788C">
              <w:t>Toruńskie Zakłady Materiałów Opatrunkowych S.A.</w:t>
            </w:r>
          </w:p>
          <w:p w14:paraId="6210F30E" w14:textId="7B37912C" w:rsidR="00C1716F" w:rsidRPr="00CB5EDB" w:rsidRDefault="005B5782" w:rsidP="00B32D68">
            <w:r>
              <w:t xml:space="preserve">ul. </w:t>
            </w:r>
            <w:r w:rsidR="00C1716F" w:rsidRPr="006E788C">
              <w:t>Żółkiewskiego</w:t>
            </w:r>
            <w:r w:rsidR="00C1716F" w:rsidRPr="00CB5EDB">
              <w:t xml:space="preserve"> </w:t>
            </w:r>
            <w:r w:rsidR="00C1716F" w:rsidRPr="006E788C">
              <w:t>20/26</w:t>
            </w:r>
            <w:r w:rsidR="00C1716F" w:rsidRPr="00CB5EDB">
              <w:t xml:space="preserve"> </w:t>
            </w:r>
          </w:p>
          <w:p w14:paraId="3F4951E7" w14:textId="77777777" w:rsidR="00C1716F" w:rsidRPr="00CB5EDB" w:rsidRDefault="00C1716F" w:rsidP="00B32D68">
            <w:pPr>
              <w:spacing w:before="40" w:after="40"/>
              <w:jc w:val="both"/>
            </w:pPr>
            <w:r w:rsidRPr="006E788C">
              <w:t>87-100</w:t>
            </w:r>
            <w:r w:rsidRPr="00CB5EDB">
              <w:t xml:space="preserve"> </w:t>
            </w:r>
            <w:r w:rsidRPr="006E788C">
              <w:t>Toruń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D7E162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5 619.54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EE5DF8" w14:textId="33C8C9E7" w:rsidR="00C1716F" w:rsidRPr="00CB5EDB" w:rsidRDefault="00C1716F" w:rsidP="00B32D68">
            <w:pPr>
              <w:spacing w:before="120" w:after="120"/>
              <w:jc w:val="center"/>
            </w:pPr>
            <w:r>
              <w:t>1-</w:t>
            </w:r>
            <w:r w:rsidRPr="006E788C">
              <w:t>2 dni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69B0A22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do 60 dni</w:t>
            </w:r>
          </w:p>
        </w:tc>
      </w:tr>
      <w:tr w:rsidR="00C1716F" w:rsidRPr="00075CD0" w14:paraId="5B61949E" w14:textId="77777777" w:rsidTr="00C1716F">
        <w:tc>
          <w:tcPr>
            <w:tcW w:w="824" w:type="dxa"/>
            <w:shd w:val="clear" w:color="auto" w:fill="auto"/>
            <w:vAlign w:val="center"/>
          </w:tcPr>
          <w:p w14:paraId="2A67C218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8DEF7A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3</w:t>
            </w:r>
          </w:p>
        </w:tc>
        <w:tc>
          <w:tcPr>
            <w:tcW w:w="2721" w:type="dxa"/>
            <w:shd w:val="clear" w:color="auto" w:fill="auto"/>
          </w:tcPr>
          <w:p w14:paraId="05291695" w14:textId="77777777" w:rsidR="00C1716F" w:rsidRPr="00CB5EDB" w:rsidRDefault="00C1716F" w:rsidP="00B32D68">
            <w:pPr>
              <w:spacing w:before="40"/>
            </w:pPr>
            <w:proofErr w:type="spellStart"/>
            <w:r w:rsidRPr="006E788C">
              <w:t>Abook</w:t>
            </w:r>
            <w:proofErr w:type="spellEnd"/>
            <w:r w:rsidRPr="006E788C">
              <w:t xml:space="preserve"> Sp. z o.o.</w:t>
            </w:r>
          </w:p>
          <w:p w14:paraId="1453FDE4" w14:textId="018F58B6" w:rsidR="00C1716F" w:rsidRPr="00CB5EDB" w:rsidRDefault="005B5782" w:rsidP="00B32D68">
            <w:r>
              <w:t xml:space="preserve">ul. </w:t>
            </w:r>
            <w:r w:rsidR="00C1716F" w:rsidRPr="006E788C">
              <w:t>Brzostowska</w:t>
            </w:r>
            <w:r w:rsidR="00C1716F" w:rsidRPr="00CB5EDB">
              <w:t xml:space="preserve"> </w:t>
            </w:r>
            <w:r w:rsidR="00C1716F" w:rsidRPr="006E788C">
              <w:t>22</w:t>
            </w:r>
            <w:r w:rsidR="00C1716F" w:rsidRPr="00CB5EDB">
              <w:t xml:space="preserve"> </w:t>
            </w:r>
          </w:p>
          <w:p w14:paraId="753FCA4C" w14:textId="77777777" w:rsidR="00C1716F" w:rsidRPr="00CB5EDB" w:rsidRDefault="00C1716F" w:rsidP="00B32D68">
            <w:pPr>
              <w:spacing w:before="40" w:after="40"/>
              <w:jc w:val="both"/>
            </w:pPr>
            <w:r w:rsidRPr="006E788C">
              <w:t>04-985</w:t>
            </w:r>
            <w:r w:rsidRPr="00CB5EDB">
              <w:t xml:space="preserve"> </w:t>
            </w:r>
            <w:r w:rsidRPr="006E788C"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40C7D6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15 012.00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3F2AE4" w14:textId="62A9F552" w:rsidR="00C1716F" w:rsidRPr="00CB5EDB" w:rsidRDefault="00C1716F" w:rsidP="00B32D68">
            <w:pPr>
              <w:spacing w:before="120" w:after="120"/>
              <w:jc w:val="center"/>
            </w:pPr>
            <w:r>
              <w:t>1-</w:t>
            </w:r>
            <w:r w:rsidRPr="006E788C">
              <w:t>2 dni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904E211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do 60 dni</w:t>
            </w:r>
          </w:p>
        </w:tc>
      </w:tr>
      <w:tr w:rsidR="00C1716F" w:rsidRPr="00075CD0" w14:paraId="654E0C88" w14:textId="77777777" w:rsidTr="00C1716F">
        <w:tc>
          <w:tcPr>
            <w:tcW w:w="824" w:type="dxa"/>
            <w:shd w:val="clear" w:color="auto" w:fill="auto"/>
            <w:vAlign w:val="center"/>
          </w:tcPr>
          <w:p w14:paraId="498F678F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84C3F3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2</w:t>
            </w:r>
          </w:p>
        </w:tc>
        <w:tc>
          <w:tcPr>
            <w:tcW w:w="2721" w:type="dxa"/>
            <w:shd w:val="clear" w:color="auto" w:fill="auto"/>
          </w:tcPr>
          <w:p w14:paraId="095E0371" w14:textId="77777777" w:rsidR="00C1716F" w:rsidRPr="00CB5EDB" w:rsidRDefault="00C1716F" w:rsidP="00B32D68">
            <w:pPr>
              <w:spacing w:before="40"/>
            </w:pPr>
            <w:r w:rsidRPr="006E788C">
              <w:t>MEDILAB Firma Wytwórczo-Usługowa Sp. z o.o.</w:t>
            </w:r>
          </w:p>
          <w:p w14:paraId="76B6C86F" w14:textId="2CE6FE78" w:rsidR="00C1716F" w:rsidRPr="00CB5EDB" w:rsidRDefault="005B5782" w:rsidP="00B32D68">
            <w:r>
              <w:t xml:space="preserve">ul. </w:t>
            </w:r>
            <w:bookmarkStart w:id="0" w:name="_GoBack"/>
            <w:bookmarkEnd w:id="0"/>
            <w:r w:rsidR="00C1716F" w:rsidRPr="006E788C">
              <w:t>Niedźwiedzia</w:t>
            </w:r>
            <w:r w:rsidR="00C1716F" w:rsidRPr="00CB5EDB">
              <w:t xml:space="preserve"> </w:t>
            </w:r>
            <w:r w:rsidR="00C1716F" w:rsidRPr="006E788C">
              <w:t>60</w:t>
            </w:r>
            <w:r w:rsidR="00C1716F" w:rsidRPr="00CB5EDB">
              <w:t xml:space="preserve"> </w:t>
            </w:r>
          </w:p>
          <w:p w14:paraId="5D3447FA" w14:textId="77777777" w:rsidR="00C1716F" w:rsidRPr="00CB5EDB" w:rsidRDefault="00C1716F" w:rsidP="00B32D68">
            <w:pPr>
              <w:spacing w:before="40" w:after="40"/>
              <w:jc w:val="both"/>
            </w:pPr>
            <w:r w:rsidRPr="006E788C">
              <w:t>15-531</w:t>
            </w:r>
            <w:r w:rsidRPr="00CB5EDB">
              <w:t xml:space="preserve"> </w:t>
            </w:r>
            <w:r w:rsidRPr="006E788C">
              <w:t>Białystok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BA3330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5 728.77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4A8B75" w14:textId="3D7E8C28" w:rsidR="00C1716F" w:rsidRPr="00CB5EDB" w:rsidRDefault="00C1716F" w:rsidP="00B32D68">
            <w:pPr>
              <w:spacing w:before="120" w:after="120"/>
              <w:jc w:val="center"/>
            </w:pPr>
            <w:r>
              <w:t>1-</w:t>
            </w:r>
            <w:r w:rsidRPr="006E788C">
              <w:t>2 dni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0512D92" w14:textId="77777777" w:rsidR="00C1716F" w:rsidRPr="00CB5EDB" w:rsidRDefault="00C1716F" w:rsidP="00B32D68">
            <w:pPr>
              <w:spacing w:before="120" w:after="120"/>
              <w:jc w:val="center"/>
            </w:pPr>
            <w:r w:rsidRPr="006E788C">
              <w:t>do 60 dni</w:t>
            </w:r>
          </w:p>
        </w:tc>
      </w:tr>
    </w:tbl>
    <w:p w14:paraId="7E43BD1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84C6583" w14:textId="77777777"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123263" w14:textId="77777777" w:rsidR="00CC59C2" w:rsidRDefault="00CC59C2">
      <w:r>
        <w:separator/>
      </w:r>
    </w:p>
  </w:endnote>
  <w:endnote w:type="continuationSeparator" w:id="0">
    <w:p w14:paraId="1D06CEF8" w14:textId="77777777" w:rsidR="00CC59C2" w:rsidRDefault="00CC5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FF0FC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DCBD5A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46200" w14:textId="77777777" w:rsidR="00C94D43" w:rsidRDefault="005B57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055B4D">
        <v:line id="_x0000_s2049" style="position:absolute;left:0;text-align:left;z-index:251657728" from="-3.85pt,8.7pt" to="455.15pt,8.7pt"/>
      </w:pict>
    </w:r>
  </w:p>
  <w:p w14:paraId="36C08B25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D405FC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F66D57" w14:textId="77777777" w:rsidR="00C94D43" w:rsidRDefault="00C94D43">
    <w:pPr>
      <w:pStyle w:val="Stopka"/>
      <w:tabs>
        <w:tab w:val="clear" w:pos="4536"/>
      </w:tabs>
      <w:jc w:val="center"/>
    </w:pPr>
  </w:p>
  <w:p w14:paraId="6DCD5F72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0C7CC" w14:textId="77777777" w:rsidR="00CC59C2" w:rsidRDefault="00CC59C2">
      <w:r>
        <w:separator/>
      </w:r>
    </w:p>
  </w:footnote>
  <w:footnote w:type="continuationSeparator" w:id="0">
    <w:p w14:paraId="470739B5" w14:textId="77777777" w:rsidR="00CC59C2" w:rsidRDefault="00CC5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17973" w14:textId="77777777" w:rsidR="006E788C" w:rsidRDefault="006E7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6DDD" w14:textId="77777777" w:rsidR="006E788C" w:rsidRDefault="006E7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8DFAF" w14:textId="77777777" w:rsidR="006E788C" w:rsidRDefault="006E78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59C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B5782"/>
    <w:rsid w:val="00617D11"/>
    <w:rsid w:val="00647371"/>
    <w:rsid w:val="00651764"/>
    <w:rsid w:val="00666480"/>
    <w:rsid w:val="0069085C"/>
    <w:rsid w:val="006E788C"/>
    <w:rsid w:val="007269D3"/>
    <w:rsid w:val="00861E75"/>
    <w:rsid w:val="00864EE2"/>
    <w:rsid w:val="008B02BA"/>
    <w:rsid w:val="009F189D"/>
    <w:rsid w:val="00A3048A"/>
    <w:rsid w:val="00A80738"/>
    <w:rsid w:val="00AC7F83"/>
    <w:rsid w:val="00B50940"/>
    <w:rsid w:val="00C1716F"/>
    <w:rsid w:val="00C236D3"/>
    <w:rsid w:val="00C94D43"/>
    <w:rsid w:val="00CB5EDB"/>
    <w:rsid w:val="00CC59C2"/>
    <w:rsid w:val="00E314E0"/>
    <w:rsid w:val="00EB7963"/>
    <w:rsid w:val="00F2623D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7377FE"/>
  <w15:chartTrackingRefBased/>
  <w15:docId w15:val="{A1D214CA-EDB5-4D31-B3E4-E5D3F9C79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dcterms:created xsi:type="dcterms:W3CDTF">2019-12-06T10:05:00Z</dcterms:created>
  <dcterms:modified xsi:type="dcterms:W3CDTF">2019-12-06T10:05:00Z</dcterms:modified>
</cp:coreProperties>
</file>