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AB22DF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332EB2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332EB2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5136C0" w:rsidRPr="005136C0" w:rsidRDefault="005136C0" w:rsidP="008D2AB8">
      <w:pPr>
        <w:ind w:right="-110"/>
        <w:rPr>
          <w:b/>
        </w:rPr>
      </w:pPr>
      <w:r w:rsidRPr="005136C0">
        <w:rPr>
          <w:b/>
        </w:rPr>
        <w:t>Akademia Górniczo - Hutnicza</w:t>
      </w:r>
    </w:p>
    <w:p w:rsidR="005136C0" w:rsidRPr="005136C0" w:rsidRDefault="005136C0" w:rsidP="008D2AB8">
      <w:pPr>
        <w:ind w:right="-110"/>
        <w:rPr>
          <w:b/>
        </w:rPr>
      </w:pPr>
      <w:r w:rsidRPr="005136C0">
        <w:rPr>
          <w:b/>
        </w:rPr>
        <w:t>im. Stanisława Staszica w Krakowie</w:t>
      </w:r>
    </w:p>
    <w:p w:rsidR="008D2AB8" w:rsidRDefault="005136C0" w:rsidP="008D2AB8">
      <w:pPr>
        <w:ind w:right="-110"/>
        <w:rPr>
          <w:b/>
        </w:rPr>
      </w:pPr>
      <w:r w:rsidRPr="005136C0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5136C0" w:rsidP="008D2AB8">
      <w:pPr>
        <w:ind w:right="-110"/>
        <w:rPr>
          <w:b/>
        </w:rPr>
      </w:pPr>
      <w:r w:rsidRPr="005136C0">
        <w:rPr>
          <w:b/>
        </w:rPr>
        <w:t>Al. Mickiewicza</w:t>
      </w:r>
      <w:r w:rsidR="008D2AB8">
        <w:rPr>
          <w:b/>
        </w:rPr>
        <w:t xml:space="preserve"> </w:t>
      </w:r>
      <w:r w:rsidRPr="005136C0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5136C0" w:rsidP="008D2AB8">
      <w:pPr>
        <w:rPr>
          <w:b/>
        </w:rPr>
      </w:pPr>
      <w:r w:rsidRPr="005136C0">
        <w:rPr>
          <w:b/>
        </w:rPr>
        <w:t>30-059</w:t>
      </w:r>
      <w:r w:rsidR="008D2AB8">
        <w:rPr>
          <w:b/>
        </w:rPr>
        <w:t xml:space="preserve"> </w:t>
      </w:r>
      <w:r w:rsidRPr="005136C0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136C0" w:rsidRPr="005136C0">
        <w:rPr>
          <w:b/>
        </w:rPr>
        <w:t>dostawa 17 sztuk foteli obrotowych do laboratorium komputerowego - KC-</w:t>
      </w:r>
      <w:proofErr w:type="spellStart"/>
      <w:r w:rsidR="005136C0" w:rsidRPr="005136C0">
        <w:rPr>
          <w:b/>
        </w:rPr>
        <w:t>zp</w:t>
      </w:r>
      <w:proofErr w:type="spellEnd"/>
      <w:r w:rsidR="005136C0" w:rsidRPr="005136C0">
        <w:rPr>
          <w:b/>
        </w:rPr>
        <w:t>. 272-</w:t>
      </w:r>
      <w:r w:rsidR="007B3F12">
        <w:rPr>
          <w:b/>
        </w:rPr>
        <w:t>797</w:t>
      </w:r>
      <w:r w:rsidR="005136C0" w:rsidRPr="005136C0">
        <w:rPr>
          <w:b/>
        </w:rPr>
        <w:t>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255A79" w:rsidRDefault="00255A79" w:rsidP="00255A79">
      <w:pPr>
        <w:widowControl w:val="0"/>
        <w:ind w:right="1"/>
        <w:jc w:val="both"/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2272"/>
        <w:gridCol w:w="567"/>
        <w:gridCol w:w="1135"/>
        <w:gridCol w:w="852"/>
        <w:gridCol w:w="567"/>
        <w:gridCol w:w="1418"/>
      </w:tblGrid>
      <w:tr w:rsidR="00255A79" w:rsidTr="00A0583F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55A79" w:rsidRDefault="00255A79" w:rsidP="00A0583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55A79" w:rsidRDefault="00255A79" w:rsidP="00A0583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:rsidR="00255A79" w:rsidRDefault="00255A79" w:rsidP="00A0583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27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55A79" w:rsidRDefault="00255A79" w:rsidP="00A0583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:rsidR="00255A79" w:rsidRDefault="00FA27C3" w:rsidP="00A0583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</w:t>
            </w:r>
            <w:r w:rsidR="00255A79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55A79" w:rsidRDefault="00255A79" w:rsidP="00A0583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55A79" w:rsidRDefault="00255A79" w:rsidP="00A0583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55A79" w:rsidRDefault="00255A79" w:rsidP="00A0583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:rsidR="00255A79" w:rsidRDefault="00255A79" w:rsidP="00A0583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55A79" w:rsidRDefault="00255A79" w:rsidP="00A0583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:rsidR="00255A79" w:rsidRDefault="00255A79" w:rsidP="00A0583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55A79" w:rsidRDefault="00255A79" w:rsidP="00A0583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:rsidR="00255A79" w:rsidRDefault="00255A79" w:rsidP="00A0583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:rsidR="00255A79" w:rsidRDefault="00255A79" w:rsidP="00A0583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255A79" w:rsidTr="00A0583F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55A79" w:rsidRDefault="00255A79" w:rsidP="00A0583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55A79" w:rsidRDefault="00255A79" w:rsidP="00A0583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55A79" w:rsidRDefault="00255A79" w:rsidP="00A0583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55A79" w:rsidRDefault="00255A79" w:rsidP="00A0583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55A79" w:rsidRDefault="00255A79" w:rsidP="00A0583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55A79" w:rsidRDefault="00255A79" w:rsidP="00A0583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55A79" w:rsidRDefault="00255A79" w:rsidP="00A0583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55A79" w:rsidRDefault="00255A79" w:rsidP="00A0583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255A79" w:rsidTr="00A0583F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55A79" w:rsidRDefault="00255A79" w:rsidP="00255A79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A79" w:rsidRPr="00067D64" w:rsidRDefault="00255A79" w:rsidP="00A0583F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Fotel obrotowy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A79" w:rsidRDefault="00255A79" w:rsidP="00A0583F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A79" w:rsidRDefault="00255A79" w:rsidP="00A0583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A79" w:rsidRDefault="00255A79" w:rsidP="00A0583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A79" w:rsidRDefault="00255A79" w:rsidP="00A0583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55A79" w:rsidRDefault="00255A79" w:rsidP="00A0583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55A79" w:rsidRDefault="00255A79" w:rsidP="00A0583F">
            <w:pPr>
              <w:ind w:right="425"/>
              <w:rPr>
                <w:sz w:val="18"/>
                <w:szCs w:val="18"/>
              </w:rPr>
            </w:pPr>
          </w:p>
        </w:tc>
      </w:tr>
      <w:tr w:rsidR="00255A79" w:rsidTr="00A0583F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A79" w:rsidRDefault="00255A79" w:rsidP="00A0583F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:rsidR="00255A79" w:rsidRDefault="00255A79" w:rsidP="00A0583F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A79" w:rsidRDefault="00255A79" w:rsidP="00A0583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55A79" w:rsidRDefault="00255A79" w:rsidP="00A0583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55A79" w:rsidRDefault="00255A79" w:rsidP="00A0583F">
            <w:pPr>
              <w:ind w:right="425"/>
              <w:rPr>
                <w:sz w:val="18"/>
                <w:szCs w:val="18"/>
              </w:rPr>
            </w:pPr>
          </w:p>
        </w:tc>
      </w:tr>
    </w:tbl>
    <w:p w:rsidR="00255A79" w:rsidRPr="00FB1B4F" w:rsidRDefault="00255A79" w:rsidP="00255A79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………………………………………..</w:t>
      </w:r>
      <w:r>
        <w:t xml:space="preserve"> ….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……………………………</w:t>
      </w:r>
      <w:r>
        <w:t>…...(</w:t>
      </w:r>
      <w:r w:rsidRPr="0022732C">
        <w:rPr>
          <w:i/>
          <w:highlight w:val="yellow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332EB2" w:rsidRDefault="008D2AB8" w:rsidP="00332EB2">
      <w:pPr>
        <w:tabs>
          <w:tab w:val="left" w:pos="426"/>
        </w:tabs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bookmarkStart w:id="0" w:name="_GoBack"/>
      <w:r w:rsidR="00332EB2">
        <w:rPr>
          <w:sz w:val="22"/>
        </w:rPr>
        <w:t>przelewem w terminie do</w:t>
      </w:r>
      <w:r w:rsidR="00332EB2">
        <w:rPr>
          <w:sz w:val="22"/>
          <w:szCs w:val="22"/>
        </w:rPr>
        <w:t xml:space="preserve"> 21 dni od daty otrzymania faktury przez Zamawiającego na rachunek Wykonawcy umieszczony na dzień zlecenia przelewu w wykazie podmiotów, o których mowa w art. 96b ust. 1) Ustawy o podatku od towarów i usług</w:t>
      </w:r>
      <w:bookmarkEnd w:id="0"/>
      <w:r w:rsidR="00332EB2">
        <w:rPr>
          <w:sz w:val="22"/>
          <w:szCs w:val="22"/>
        </w:rPr>
        <w:t>.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sz w:val="22"/>
        </w:rPr>
        <w:t>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8D2AB8" w:rsidRDefault="008D2AB8" w:rsidP="008D2AB8">
      <w:pPr>
        <w:spacing w:line="360" w:lineRule="auto"/>
        <w:jc w:val="both"/>
        <w:rPr>
          <w:sz w:val="18"/>
          <w:szCs w:val="18"/>
        </w:rPr>
      </w:pPr>
    </w:p>
    <w:p w:rsidR="00255A79" w:rsidRDefault="00255A79" w:rsidP="008D2AB8">
      <w:pPr>
        <w:spacing w:line="360" w:lineRule="auto"/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4B5770">
        <w:rPr>
          <w:color w:val="000000"/>
          <w:sz w:val="22"/>
          <w:szCs w:val="22"/>
          <w:lang w:eastAsia="ar-SA"/>
        </w:rPr>
        <w:t>okres 60</w:t>
      </w:r>
      <w:r w:rsidRPr="000B45FE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4B5770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4B5770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4B5770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4B5770">
        <w:rPr>
          <w:sz w:val="20"/>
          <w:szCs w:val="22"/>
        </w:rPr>
        <w:t>po zakończeniu postępowania wadium należy zwrócić.</w:t>
      </w:r>
      <w:r w:rsidRPr="004B5770">
        <w:rPr>
          <w:rStyle w:val="Odwoanieprzypisudolnego"/>
          <w:sz w:val="20"/>
          <w:szCs w:val="22"/>
        </w:rPr>
        <w:footnoteReference w:id="1"/>
      </w:r>
    </w:p>
    <w:p w:rsidR="00FE545C" w:rsidRPr="004B5770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4B5770">
        <w:rPr>
          <w:sz w:val="20"/>
          <w:szCs w:val="22"/>
        </w:rPr>
        <w:t>Bank: ........................................................................</w:t>
      </w:r>
    </w:p>
    <w:p w:rsidR="00FE545C" w:rsidRPr="004B5770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4B5770">
        <w:rPr>
          <w:sz w:val="20"/>
          <w:szCs w:val="22"/>
        </w:rPr>
        <w:t>Nr konta ....................................................................</w:t>
      </w:r>
    </w:p>
    <w:p w:rsidR="00FE545C" w:rsidRPr="004B5770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4B5770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FE545C" w:rsidRDefault="00FE545C" w:rsidP="00255A79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4824C3" w:rsidRDefault="004824C3" w:rsidP="004824C3">
      <w:pPr>
        <w:jc w:val="center"/>
        <w:rPr>
          <w:b/>
          <w:color w:val="FF0000"/>
        </w:rPr>
      </w:pPr>
    </w:p>
    <w:p w:rsidR="004824C3" w:rsidRPr="004824C3" w:rsidRDefault="004824C3" w:rsidP="004824C3">
      <w:pPr>
        <w:jc w:val="center"/>
        <w:rPr>
          <w:b/>
          <w:color w:val="FF0000"/>
        </w:rPr>
      </w:pPr>
      <w:r w:rsidRPr="00A4033F">
        <w:rPr>
          <w:b/>
          <w:color w:val="FF0000"/>
        </w:rPr>
        <w:t>Ofertę należy podpis</w:t>
      </w:r>
      <w:r>
        <w:rPr>
          <w:b/>
          <w:color w:val="FF0000"/>
        </w:rPr>
        <w:t>ać</w:t>
      </w:r>
      <w:r w:rsidRPr="00A4033F">
        <w:rPr>
          <w:b/>
          <w:color w:val="FF0000"/>
        </w:rPr>
        <w:t xml:space="preserve"> kwalifikowanym podpisem elektronicznym</w:t>
      </w:r>
    </w:p>
    <w:sectPr w:rsidR="004824C3" w:rsidRPr="004824C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861" w:rsidRDefault="00547861">
      <w:r>
        <w:separator/>
      </w:r>
    </w:p>
  </w:endnote>
  <w:endnote w:type="continuationSeparator" w:id="0">
    <w:p w:rsidR="00547861" w:rsidRDefault="00547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6C0" w:rsidRDefault="005136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6C0" w:rsidRDefault="005136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861" w:rsidRDefault="00547861">
      <w:r>
        <w:separator/>
      </w:r>
    </w:p>
  </w:footnote>
  <w:footnote w:type="continuationSeparator" w:id="0">
    <w:p w:rsidR="00547861" w:rsidRDefault="00547861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6C0" w:rsidRDefault="005136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6C0" w:rsidRDefault="005136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15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55A79"/>
    <w:rsid w:val="002723B0"/>
    <w:rsid w:val="00315A4A"/>
    <w:rsid w:val="00332EB2"/>
    <w:rsid w:val="004824C3"/>
    <w:rsid w:val="004B5770"/>
    <w:rsid w:val="004B7300"/>
    <w:rsid w:val="004C6753"/>
    <w:rsid w:val="005136C0"/>
    <w:rsid w:val="00547861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B3F12"/>
    <w:rsid w:val="00833933"/>
    <w:rsid w:val="00853083"/>
    <w:rsid w:val="008B2F0C"/>
    <w:rsid w:val="008B315E"/>
    <w:rsid w:val="008B4928"/>
    <w:rsid w:val="008D2AB8"/>
    <w:rsid w:val="008F1C66"/>
    <w:rsid w:val="00970FE4"/>
    <w:rsid w:val="00A0022B"/>
    <w:rsid w:val="00A346FE"/>
    <w:rsid w:val="00A47B4D"/>
    <w:rsid w:val="00A83018"/>
    <w:rsid w:val="00AB22DF"/>
    <w:rsid w:val="00B774DC"/>
    <w:rsid w:val="00C969A6"/>
    <w:rsid w:val="00CA7D36"/>
    <w:rsid w:val="00D10F1E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27C3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55A7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255A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55A7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255A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EAA3E-ED72-45AE-93F0-2D5C05EE0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498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AZ. Zarzycka</cp:lastModifiedBy>
  <cp:revision>2</cp:revision>
  <cp:lastPrinted>2019-12-02T09:03:00Z</cp:lastPrinted>
  <dcterms:created xsi:type="dcterms:W3CDTF">2019-12-03T13:44:00Z</dcterms:created>
  <dcterms:modified xsi:type="dcterms:W3CDTF">2019-12-03T13:44:00Z</dcterms:modified>
</cp:coreProperties>
</file>