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854200" w:rsidRPr="0085420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54200" w:rsidRPr="00854200">
        <w:rPr>
          <w:b/>
          <w:sz w:val="24"/>
        </w:rPr>
        <w:t>ZP/RB-25/19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54200" w:rsidRPr="00854200">
        <w:rPr>
          <w:b/>
        </w:rPr>
        <w:t>przetarg nieograniczony</w:t>
      </w:r>
      <w:r w:rsidR="00753DC1">
        <w:t xml:space="preserve"> na:</w:t>
      </w:r>
    </w:p>
    <w:p w:rsidR="0000184A" w:rsidRDefault="0085420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54200">
        <w:rPr>
          <w:b/>
          <w:sz w:val="24"/>
          <w:szCs w:val="24"/>
        </w:rPr>
        <w:t>Remont pomieszczeń I i II piętra w budynku Domu Studenta nr 7 Herkules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54200" w:rsidRPr="00854200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54200" w:rsidRPr="00854200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54200" w:rsidRPr="00854200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753" w:rsidRDefault="003D6753">
      <w:r>
        <w:separator/>
      </w:r>
    </w:p>
  </w:endnote>
  <w:endnote w:type="continuationSeparator" w:id="0">
    <w:p w:rsidR="003D6753" w:rsidRDefault="003D6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42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42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200" w:rsidRDefault="008542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753" w:rsidRDefault="003D6753">
      <w:r>
        <w:separator/>
      </w:r>
    </w:p>
  </w:footnote>
  <w:footnote w:type="continuationSeparator" w:id="0">
    <w:p w:rsidR="003D6753" w:rsidRDefault="003D675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200" w:rsidRDefault="008542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200" w:rsidRDefault="008542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200" w:rsidRDefault="008542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675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D675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4200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1A0076C-E3C8-49D8-922C-1947D12A9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FA388-DCBE-4045-8CB9-F62D1477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2019-12-05T07:46:00Z</dcterms:created>
  <dcterms:modified xsi:type="dcterms:W3CDTF">2019-12-05T07:46:00Z</dcterms:modified>
</cp:coreProperties>
</file>