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D6937" w:rsidRPr="001D6937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D6937" w:rsidRPr="001D6937">
        <w:rPr>
          <w:rFonts w:ascii="Times New Roman" w:hAnsi="Times New Roman"/>
          <w:b/>
        </w:rPr>
        <w:t>ZP/RB-25/19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6937" w:rsidRPr="001D693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6937" w:rsidRPr="001D693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D6937" w:rsidRPr="001D693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6937" w:rsidRPr="001D693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D6937" w:rsidRPr="001D693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D6937" w:rsidRPr="001D6937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D6937" w:rsidRPr="001D6937">
        <w:rPr>
          <w:rFonts w:ascii="Times New Roman" w:hAnsi="Times New Roman"/>
          <w:b/>
        </w:rPr>
        <w:t>Remont pomieszczeń I i II piętra w budynku Domu Studenta nr 7 Herkules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D6937" w:rsidRPr="001D693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173" w:rsidRDefault="00311173" w:rsidP="0038231F">
      <w:pPr>
        <w:spacing w:after="0" w:line="240" w:lineRule="auto"/>
      </w:pPr>
      <w:r>
        <w:separator/>
      </w:r>
    </w:p>
  </w:endnote>
  <w:endnote w:type="continuationSeparator" w:id="0">
    <w:p w:rsidR="00311173" w:rsidRDefault="003111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937" w:rsidRDefault="001D69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38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38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937" w:rsidRDefault="001D69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173" w:rsidRDefault="00311173" w:rsidP="0038231F">
      <w:pPr>
        <w:spacing w:after="0" w:line="240" w:lineRule="auto"/>
      </w:pPr>
      <w:r>
        <w:separator/>
      </w:r>
    </w:p>
  </w:footnote>
  <w:footnote w:type="continuationSeparator" w:id="0">
    <w:p w:rsidR="00311173" w:rsidRDefault="003111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937" w:rsidRDefault="001D69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937" w:rsidRDefault="001D69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937" w:rsidRDefault="001D69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117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6937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117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380E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B098C6C-B021-4AFA-89AF-86E14A66D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33A79-4432-4CCB-9566-EAA0D8850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2019-12-05T07:45:00Z</dcterms:created>
  <dcterms:modified xsi:type="dcterms:W3CDTF">2019-12-05T07:45:00Z</dcterms:modified>
</cp:coreProperties>
</file>