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4768" w:rsidRPr="00091A4B" w:rsidRDefault="00874768" w:rsidP="00874768">
      <w:pPr>
        <w:spacing w:after="0" w:line="480" w:lineRule="auto"/>
        <w:rPr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Pr="007C489D">
        <w:rPr>
          <w:rFonts w:ascii="Times New Roman" w:hAnsi="Times New Roman"/>
          <w:b/>
        </w:rPr>
        <w:t>KC-zp.272-</w:t>
      </w:r>
      <w:r w:rsidR="009015D6">
        <w:rPr>
          <w:rFonts w:ascii="Times New Roman" w:hAnsi="Times New Roman"/>
          <w:b/>
        </w:rPr>
        <w:t>80</w:t>
      </w:r>
      <w:bookmarkStart w:id="0" w:name="_GoBack"/>
      <w:bookmarkEnd w:id="0"/>
      <w:r w:rsidR="00BE47EA">
        <w:rPr>
          <w:rFonts w:ascii="Times New Roman" w:hAnsi="Times New Roman"/>
          <w:b/>
        </w:rPr>
        <w:t>1/19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 w:rsidRPr="00091A4B">
        <w:rPr>
          <w:b/>
        </w:rPr>
        <w:t xml:space="preserve">Załącznik nr </w:t>
      </w:r>
      <w:r w:rsidRPr="007C489D">
        <w:rPr>
          <w:b/>
        </w:rPr>
        <w:t>2</w:t>
      </w:r>
    </w:p>
    <w:p w:rsidR="00874768" w:rsidRPr="00265D44" w:rsidRDefault="00874768" w:rsidP="00874768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265D44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874768" w:rsidRPr="00265D44" w:rsidRDefault="00874768" w:rsidP="00874768">
      <w:pPr>
        <w:spacing w:line="256" w:lineRule="auto"/>
        <w:ind w:left="6096"/>
      </w:pPr>
      <w:r w:rsidRPr="00265D44">
        <w:t>Akademia Górniczo-Hutnicza</w:t>
      </w:r>
    </w:p>
    <w:p w:rsidR="00874768" w:rsidRPr="00265D44" w:rsidRDefault="00874768" w:rsidP="00874768">
      <w:pPr>
        <w:spacing w:line="256" w:lineRule="auto"/>
        <w:ind w:left="6096"/>
      </w:pPr>
      <w:r w:rsidRPr="00265D44">
        <w:t xml:space="preserve"> im. St. Staszica w Krakowie</w:t>
      </w:r>
    </w:p>
    <w:p w:rsidR="00874768" w:rsidRPr="00265D44" w:rsidRDefault="00874768" w:rsidP="00874768">
      <w:pPr>
        <w:spacing w:line="256" w:lineRule="auto"/>
        <w:ind w:left="6096"/>
      </w:pPr>
      <w:r w:rsidRPr="00265D44">
        <w:t xml:space="preserve">Al. Mickiewicza 30, </w:t>
      </w:r>
      <w:r w:rsidRPr="00265D44">
        <w:br/>
        <w:t>30-059 Kraków</w:t>
      </w:r>
    </w:p>
    <w:p w:rsidR="00874768" w:rsidRPr="00265D44" w:rsidRDefault="00874768" w:rsidP="00874768">
      <w:pPr>
        <w:spacing w:after="0" w:line="256" w:lineRule="auto"/>
        <w:rPr>
          <w:rFonts w:ascii="Arial" w:hAnsi="Arial" w:cs="Arial"/>
          <w:b/>
          <w:sz w:val="20"/>
          <w:szCs w:val="20"/>
        </w:rPr>
      </w:pPr>
    </w:p>
    <w:p w:rsidR="00874768" w:rsidRPr="00265D44" w:rsidRDefault="00874768" w:rsidP="00874768">
      <w:pPr>
        <w:spacing w:after="0" w:line="256" w:lineRule="auto"/>
        <w:rPr>
          <w:rFonts w:ascii="Arial" w:hAnsi="Arial" w:cs="Arial"/>
          <w:b/>
          <w:sz w:val="20"/>
          <w:szCs w:val="20"/>
        </w:rPr>
      </w:pPr>
      <w:r w:rsidRPr="00265D44">
        <w:rPr>
          <w:rFonts w:ascii="Arial" w:hAnsi="Arial" w:cs="Arial"/>
          <w:b/>
          <w:sz w:val="20"/>
          <w:szCs w:val="20"/>
        </w:rPr>
        <w:t>Wykonawca:</w:t>
      </w:r>
    </w:p>
    <w:p w:rsidR="00874768" w:rsidRPr="00265D44" w:rsidRDefault="00874768" w:rsidP="00874768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265D44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874768" w:rsidRPr="00265D44" w:rsidRDefault="00874768" w:rsidP="00874768">
      <w:pPr>
        <w:spacing w:line="256" w:lineRule="auto"/>
        <w:ind w:right="5953"/>
        <w:rPr>
          <w:rFonts w:ascii="Arial" w:hAnsi="Arial" w:cs="Arial"/>
          <w:i/>
          <w:sz w:val="16"/>
          <w:szCs w:val="16"/>
        </w:rPr>
      </w:pPr>
      <w:r w:rsidRPr="00265D44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265D4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65D44">
        <w:rPr>
          <w:rFonts w:ascii="Arial" w:hAnsi="Arial" w:cs="Arial"/>
          <w:i/>
          <w:sz w:val="16"/>
          <w:szCs w:val="16"/>
        </w:rPr>
        <w:t>)</w:t>
      </w:r>
    </w:p>
    <w:p w:rsidR="00874768" w:rsidRPr="00265D44" w:rsidRDefault="00874768" w:rsidP="00874768">
      <w:pPr>
        <w:spacing w:after="0" w:line="256" w:lineRule="auto"/>
        <w:rPr>
          <w:rFonts w:ascii="Arial" w:hAnsi="Arial" w:cs="Arial"/>
          <w:sz w:val="20"/>
          <w:szCs w:val="20"/>
          <w:u w:val="single"/>
        </w:rPr>
      </w:pPr>
      <w:r w:rsidRPr="00265D44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874768" w:rsidRPr="00265D44" w:rsidRDefault="00874768" w:rsidP="00874768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265D44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874768" w:rsidRPr="00265D44" w:rsidRDefault="00874768" w:rsidP="00874768">
      <w:pPr>
        <w:spacing w:after="0" w:line="256" w:lineRule="auto"/>
        <w:ind w:right="5953"/>
        <w:rPr>
          <w:rFonts w:ascii="Arial" w:hAnsi="Arial" w:cs="Arial"/>
          <w:i/>
          <w:sz w:val="16"/>
          <w:szCs w:val="16"/>
        </w:rPr>
      </w:pPr>
      <w:r w:rsidRPr="00265D44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874768" w:rsidRPr="00265D44" w:rsidRDefault="00874768" w:rsidP="00874768">
      <w:pPr>
        <w:spacing w:line="256" w:lineRule="auto"/>
        <w:rPr>
          <w:rFonts w:ascii="Arial" w:hAnsi="Arial" w:cs="Arial"/>
        </w:rPr>
      </w:pPr>
    </w:p>
    <w:p w:rsidR="00874768" w:rsidRPr="00EB1400" w:rsidRDefault="00874768" w:rsidP="00874768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6B00">
        <w:rPr>
          <w:rFonts w:ascii="Times New Roman" w:eastAsia="Times New Roman" w:hAnsi="Times New Roman"/>
          <w:b/>
          <w:sz w:val="28"/>
          <w:szCs w:val="28"/>
          <w:lang w:eastAsia="pl-PL"/>
        </w:rPr>
        <w:t>OŚWIADCZ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ENIE WYKONAWCY</w:t>
      </w:r>
    </w:p>
    <w:p w:rsidR="00874768" w:rsidRPr="00EB1400" w:rsidRDefault="00874768" w:rsidP="00874768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B1400">
        <w:rPr>
          <w:rFonts w:ascii="Times New Roman" w:eastAsia="Times New Roman" w:hAnsi="Times New Roman"/>
          <w:b/>
          <w:lang w:eastAsia="pl-PL"/>
        </w:rPr>
        <w:t xml:space="preserve">składane na podstawie art. 25a ust. 1 ustawy z dnia 29 stycznia 2004 r. </w:t>
      </w:r>
    </w:p>
    <w:p w:rsidR="00874768" w:rsidRPr="00EB1400" w:rsidRDefault="00874768" w:rsidP="00874768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B1400">
        <w:rPr>
          <w:rFonts w:ascii="Times New Roman" w:eastAsia="Times New Roman" w:hAnsi="Times New Roman"/>
          <w:b/>
          <w:lang w:eastAsia="pl-PL"/>
        </w:rPr>
        <w:t xml:space="preserve"> Prawo zamówień publicznych (dalej jako: ustawa </w:t>
      </w:r>
      <w:proofErr w:type="spellStart"/>
      <w:r w:rsidRPr="00EB1400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EB1400">
        <w:rPr>
          <w:rFonts w:ascii="Times New Roman" w:eastAsia="Times New Roman" w:hAnsi="Times New Roman"/>
          <w:b/>
          <w:lang w:eastAsia="pl-PL"/>
        </w:rPr>
        <w:t xml:space="preserve">), </w:t>
      </w:r>
    </w:p>
    <w:p w:rsidR="00874768" w:rsidRPr="00EB1400" w:rsidRDefault="00874768" w:rsidP="00874768">
      <w:pPr>
        <w:spacing w:before="120"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B1400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874768" w:rsidRPr="00237519" w:rsidRDefault="00874768" w:rsidP="00874768">
      <w:pPr>
        <w:spacing w:after="0" w:line="360" w:lineRule="auto"/>
        <w:jc w:val="both"/>
        <w:rPr>
          <w:rFonts w:ascii="Arial" w:hAnsi="Arial" w:cs="Arial"/>
        </w:rPr>
      </w:pPr>
      <w:r w:rsidRPr="00237519">
        <w:rPr>
          <w:rFonts w:ascii="Arial" w:hAnsi="Arial" w:cs="Arial"/>
        </w:rPr>
        <w:t xml:space="preserve">Na potrzeby postępowania o udzielenie zamówienia </w:t>
      </w:r>
      <w:r w:rsidRPr="000E589D">
        <w:rPr>
          <w:rFonts w:ascii="Arial" w:hAnsi="Arial" w:cs="Arial"/>
        </w:rPr>
        <w:t xml:space="preserve">publicznego pn. </w:t>
      </w:r>
      <w:r w:rsidR="000E589D" w:rsidRPr="000E589D">
        <w:rPr>
          <w:rFonts w:ascii="Arial" w:hAnsi="Arial" w:cs="Arial"/>
          <w:b/>
        </w:rPr>
        <w:t>modernizacja windy w pawilonie D-4 AGH w Krakowie - KC-zp.272-801/19</w:t>
      </w:r>
      <w:r w:rsidRPr="000E589D">
        <w:rPr>
          <w:rFonts w:ascii="Arial" w:hAnsi="Arial" w:cs="Arial"/>
        </w:rPr>
        <w:t>, oświadczam, co</w:t>
      </w:r>
      <w:r w:rsidRPr="00237519">
        <w:rPr>
          <w:rFonts w:ascii="Arial" w:hAnsi="Arial" w:cs="Arial"/>
        </w:rPr>
        <w:t xml:space="preserve"> następuje:</w:t>
      </w:r>
    </w:p>
    <w:p w:rsidR="00874768" w:rsidRPr="00470145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4768" w:rsidRPr="001448FB" w:rsidRDefault="00874768" w:rsidP="00874768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874768" w:rsidRPr="004B00A9" w:rsidRDefault="00874768" w:rsidP="00874768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874768" w:rsidRPr="00332D62" w:rsidRDefault="00874768" w:rsidP="00874768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874768" w:rsidRPr="00332D62" w:rsidRDefault="00874768" w:rsidP="00874768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332D62">
        <w:rPr>
          <w:rFonts w:ascii="Arial" w:hAnsi="Arial" w:cs="Arial"/>
        </w:rPr>
        <w:t xml:space="preserve">Oświadczam, że nie podlegam wykluczeniu z postępowania na podstawie </w:t>
      </w:r>
      <w:r w:rsidRPr="00332D62">
        <w:rPr>
          <w:rFonts w:ascii="Arial" w:hAnsi="Arial" w:cs="Arial"/>
        </w:rPr>
        <w:br/>
        <w:t xml:space="preserve">art. 24 ust. 5 pkt 1 i pkt 8 ustawy </w:t>
      </w:r>
      <w:proofErr w:type="spellStart"/>
      <w:r w:rsidRPr="00332D62">
        <w:rPr>
          <w:rFonts w:ascii="Arial" w:hAnsi="Arial" w:cs="Arial"/>
        </w:rPr>
        <w:t>Pzp</w:t>
      </w:r>
      <w:proofErr w:type="spellEnd"/>
      <w:r w:rsidRPr="00332D62">
        <w:rPr>
          <w:rFonts w:ascii="Arial" w:hAnsi="Arial" w:cs="Arial"/>
        </w:rPr>
        <w:t>.</w:t>
      </w:r>
    </w:p>
    <w:p w:rsidR="00874768" w:rsidRPr="003E1710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874768" w:rsidRPr="003E1710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74768" w:rsidRPr="00190D6E" w:rsidRDefault="00874768" w:rsidP="0087476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874768" w:rsidRPr="00307A36" w:rsidRDefault="00874768" w:rsidP="0087476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874768" w:rsidRDefault="00874768" w:rsidP="0087476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</w:t>
      </w:r>
      <w:r w:rsidRPr="00F33AC3">
        <w:rPr>
          <w:rFonts w:ascii="Arial" w:hAnsi="Arial" w:cs="Arial"/>
          <w:sz w:val="21"/>
          <w:szCs w:val="21"/>
        </w:rPr>
        <w:lastRenderedPageBreak/>
        <w:t xml:space="preserve">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874768" w:rsidRPr="00A56074" w:rsidRDefault="00874768" w:rsidP="0087476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74768" w:rsidRPr="000F2452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4768" w:rsidRPr="000F2452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874768" w:rsidRPr="000F2452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4768" w:rsidRPr="000F2452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74768" w:rsidRPr="000F2452" w:rsidRDefault="00874768" w:rsidP="0087476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874768" w:rsidRPr="009375EB" w:rsidRDefault="00874768" w:rsidP="00874768">
      <w:pPr>
        <w:spacing w:after="0" w:line="360" w:lineRule="auto"/>
        <w:jc w:val="both"/>
        <w:rPr>
          <w:rFonts w:ascii="Arial" w:hAnsi="Arial" w:cs="Arial"/>
          <w:i/>
        </w:rPr>
      </w:pPr>
    </w:p>
    <w:p w:rsidR="00874768" w:rsidRPr="003C58F8" w:rsidRDefault="00874768" w:rsidP="0087476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874768" w:rsidRPr="009375EB" w:rsidRDefault="00874768" w:rsidP="00874768">
      <w:pPr>
        <w:spacing w:after="0" w:line="360" w:lineRule="auto"/>
        <w:jc w:val="both"/>
        <w:rPr>
          <w:rFonts w:ascii="Arial" w:hAnsi="Arial" w:cs="Arial"/>
          <w:b/>
        </w:rPr>
      </w:pPr>
    </w:p>
    <w:p w:rsidR="00874768" w:rsidRPr="00B80D0E" w:rsidRDefault="00874768" w:rsidP="0087476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874768" w:rsidRPr="005A73FB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4768" w:rsidRPr="005A73FB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874768" w:rsidRPr="005A73FB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4768" w:rsidRPr="005A73FB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74768" w:rsidRPr="008560CF" w:rsidRDefault="00874768" w:rsidP="0087476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874768" w:rsidRPr="009375EB" w:rsidRDefault="00874768" w:rsidP="00874768">
      <w:pPr>
        <w:spacing w:after="0" w:line="360" w:lineRule="auto"/>
        <w:jc w:val="both"/>
        <w:rPr>
          <w:rFonts w:ascii="Arial" w:hAnsi="Arial" w:cs="Arial"/>
          <w:b/>
        </w:rPr>
      </w:pPr>
    </w:p>
    <w:p w:rsidR="00874768" w:rsidRPr="002C42F8" w:rsidRDefault="00874768" w:rsidP="00874768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874768" w:rsidRPr="00D47D38" w:rsidRDefault="00874768" w:rsidP="0087476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874768" w:rsidRPr="009375EB" w:rsidRDefault="00874768" w:rsidP="00874768">
      <w:pPr>
        <w:spacing w:after="0" w:line="360" w:lineRule="auto"/>
        <w:jc w:val="both"/>
        <w:rPr>
          <w:rFonts w:ascii="Arial" w:hAnsi="Arial" w:cs="Arial"/>
          <w:b/>
        </w:rPr>
      </w:pPr>
    </w:p>
    <w:p w:rsidR="00874768" w:rsidRPr="00B80D0E" w:rsidRDefault="00874768" w:rsidP="0087476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874768" w:rsidRPr="000817F4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4768" w:rsidRPr="000817F4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874768" w:rsidRPr="000817F4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4768" w:rsidRPr="000817F4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74768" w:rsidRPr="001F4C82" w:rsidRDefault="00874768" w:rsidP="0087476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874768" w:rsidRDefault="00874768" w:rsidP="00874768">
      <w:pPr>
        <w:spacing w:after="0" w:line="360" w:lineRule="auto"/>
        <w:jc w:val="both"/>
        <w:rPr>
          <w:rFonts w:ascii="Arial" w:hAnsi="Arial" w:cs="Arial"/>
          <w:i/>
        </w:rPr>
      </w:pPr>
    </w:p>
    <w:p w:rsidR="00874768" w:rsidRDefault="00874768" w:rsidP="00874768">
      <w:pPr>
        <w:spacing w:after="0" w:line="360" w:lineRule="auto"/>
        <w:jc w:val="both"/>
        <w:rPr>
          <w:rFonts w:ascii="Arial" w:hAnsi="Arial" w:cs="Arial"/>
          <w:i/>
        </w:rPr>
      </w:pPr>
    </w:p>
    <w:p w:rsidR="00874768" w:rsidRDefault="00874768" w:rsidP="00874768">
      <w:pPr>
        <w:spacing w:after="0" w:line="360" w:lineRule="auto"/>
        <w:jc w:val="both"/>
        <w:rPr>
          <w:rFonts w:ascii="Arial" w:hAnsi="Arial" w:cs="Arial"/>
          <w:i/>
        </w:rPr>
      </w:pPr>
    </w:p>
    <w:p w:rsidR="00874768" w:rsidRPr="009375EB" w:rsidRDefault="00874768" w:rsidP="00874768">
      <w:pPr>
        <w:spacing w:after="0" w:line="360" w:lineRule="auto"/>
        <w:jc w:val="both"/>
        <w:rPr>
          <w:rFonts w:ascii="Arial" w:hAnsi="Arial" w:cs="Arial"/>
          <w:i/>
        </w:rPr>
      </w:pPr>
    </w:p>
    <w:p w:rsidR="00874768" w:rsidRPr="001D3A19" w:rsidRDefault="00874768" w:rsidP="0087476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74768" w:rsidRPr="009375EB" w:rsidRDefault="00874768" w:rsidP="00874768">
      <w:pPr>
        <w:spacing w:after="0" w:line="360" w:lineRule="auto"/>
        <w:jc w:val="both"/>
        <w:rPr>
          <w:rFonts w:ascii="Arial" w:hAnsi="Arial" w:cs="Arial"/>
          <w:b/>
        </w:rPr>
      </w:pPr>
    </w:p>
    <w:p w:rsidR="00874768" w:rsidRPr="00193E01" w:rsidRDefault="00874768" w:rsidP="0087476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74768" w:rsidRDefault="00874768" w:rsidP="00874768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74768" w:rsidRPr="000817F4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4768" w:rsidRPr="000817F4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874768" w:rsidRPr="000817F4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4768" w:rsidRPr="000817F4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74768" w:rsidRPr="001F4C82" w:rsidRDefault="00874768" w:rsidP="0087476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874768" w:rsidRDefault="00874768" w:rsidP="00874768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874768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4768" w:rsidRDefault="00874768" w:rsidP="00874768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874768" w:rsidRDefault="00874768" w:rsidP="00874768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874768" w:rsidRDefault="00874768" w:rsidP="00874768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C23F1A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23F1A">
        <w:rPr>
          <w:rFonts w:ascii="Times New Roman" w:hAnsi="Times New Roman"/>
          <w:highlight w:val="lightGray"/>
        </w:rPr>
        <w:instrText xml:space="preserve"> FORMCHECKBOX </w:instrText>
      </w:r>
      <w:r w:rsidR="009015D6">
        <w:rPr>
          <w:rFonts w:ascii="Times New Roman" w:hAnsi="Times New Roman"/>
          <w:highlight w:val="lightGray"/>
        </w:rPr>
      </w:r>
      <w:r w:rsidR="009015D6">
        <w:rPr>
          <w:rFonts w:ascii="Times New Roman" w:hAnsi="Times New Roman"/>
          <w:highlight w:val="lightGray"/>
        </w:rPr>
        <w:fldChar w:fldCharType="separate"/>
      </w:r>
      <w:r w:rsidRPr="00C23F1A"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8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874768" w:rsidRDefault="00874768" w:rsidP="00874768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C23F1A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23F1A">
        <w:rPr>
          <w:rFonts w:ascii="Times New Roman" w:hAnsi="Times New Roman"/>
          <w:highlight w:val="lightGray"/>
        </w:rPr>
        <w:instrText xml:space="preserve"> FORMCHECKBOX </w:instrText>
      </w:r>
      <w:r w:rsidR="009015D6">
        <w:rPr>
          <w:rFonts w:ascii="Times New Roman" w:hAnsi="Times New Roman"/>
          <w:highlight w:val="lightGray"/>
        </w:rPr>
      </w:r>
      <w:r w:rsidR="009015D6">
        <w:rPr>
          <w:rFonts w:ascii="Times New Roman" w:hAnsi="Times New Roman"/>
          <w:highlight w:val="lightGray"/>
        </w:rPr>
        <w:fldChar w:fldCharType="separate"/>
      </w:r>
      <w:r w:rsidRPr="00C23F1A"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874768" w:rsidRDefault="00874768" w:rsidP="00874768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874768" w:rsidRDefault="00874768" w:rsidP="00874768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874768" w:rsidRDefault="00874768" w:rsidP="00874768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874768" w:rsidRDefault="00874768" w:rsidP="00874768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874768" w:rsidRDefault="00874768" w:rsidP="00874768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874768" w:rsidRDefault="00874768" w:rsidP="0087476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4768" w:rsidRDefault="00874768" w:rsidP="00874768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:rsidR="00874768" w:rsidRDefault="00874768" w:rsidP="00874768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74768" w:rsidRDefault="00874768" w:rsidP="00874768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874768" w:rsidRDefault="00874768" w:rsidP="00874768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874768" w:rsidRDefault="00874768" w:rsidP="00874768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874768" w:rsidRDefault="00874768" w:rsidP="00874768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874768" w:rsidRDefault="00874768" w:rsidP="00874768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874768" w:rsidRDefault="00874768" w:rsidP="00874768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874768" w:rsidRDefault="00874768" w:rsidP="0087476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874768" w:rsidRDefault="00874768" w:rsidP="0087476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874768" w:rsidRDefault="00874768" w:rsidP="00874768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874768" w:rsidRDefault="00874768" w:rsidP="00874768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5103B9" w:rsidRPr="00874768" w:rsidRDefault="005103B9" w:rsidP="00874768"/>
    <w:sectPr w:rsidR="005103B9" w:rsidRPr="00874768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2DE4" w:rsidRDefault="00D82DE4" w:rsidP="0038231F">
      <w:pPr>
        <w:spacing w:after="0" w:line="240" w:lineRule="auto"/>
      </w:pPr>
      <w:r>
        <w:separator/>
      </w:r>
    </w:p>
  </w:endnote>
  <w:end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2DE4" w:rsidRDefault="00D82DE4" w:rsidP="0038231F">
      <w:pPr>
        <w:spacing w:after="0" w:line="240" w:lineRule="auto"/>
      </w:pPr>
      <w:r>
        <w:separator/>
      </w:r>
    </w:p>
  </w:footnote>
  <w:foot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57E5"/>
    <w:rsid w:val="00023477"/>
    <w:rsid w:val="000247FF"/>
    <w:rsid w:val="00025C8D"/>
    <w:rsid w:val="000303EE"/>
    <w:rsid w:val="00073C3D"/>
    <w:rsid w:val="000805B5"/>
    <w:rsid w:val="000809B6"/>
    <w:rsid w:val="0009128C"/>
    <w:rsid w:val="00091A4B"/>
    <w:rsid w:val="000A57E5"/>
    <w:rsid w:val="000B1025"/>
    <w:rsid w:val="000B54D1"/>
    <w:rsid w:val="000C021E"/>
    <w:rsid w:val="000C18AF"/>
    <w:rsid w:val="000D6F17"/>
    <w:rsid w:val="000D73C4"/>
    <w:rsid w:val="000E4D37"/>
    <w:rsid w:val="000E589D"/>
    <w:rsid w:val="001902D2"/>
    <w:rsid w:val="001A50E6"/>
    <w:rsid w:val="001C6945"/>
    <w:rsid w:val="001F027E"/>
    <w:rsid w:val="00203A40"/>
    <w:rsid w:val="002168A8"/>
    <w:rsid w:val="00237519"/>
    <w:rsid w:val="002426FF"/>
    <w:rsid w:val="00243C7B"/>
    <w:rsid w:val="00255142"/>
    <w:rsid w:val="00256CEC"/>
    <w:rsid w:val="00262D61"/>
    <w:rsid w:val="00273E30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2618"/>
    <w:rsid w:val="005641F0"/>
    <w:rsid w:val="005C39CA"/>
    <w:rsid w:val="005E176A"/>
    <w:rsid w:val="00620E0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2EF9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4768"/>
    <w:rsid w:val="008757E1"/>
    <w:rsid w:val="00892E48"/>
    <w:rsid w:val="008C5709"/>
    <w:rsid w:val="008C6DF8"/>
    <w:rsid w:val="008D0487"/>
    <w:rsid w:val="008D3044"/>
    <w:rsid w:val="008D5EBC"/>
    <w:rsid w:val="008F3B4E"/>
    <w:rsid w:val="009015D6"/>
    <w:rsid w:val="0090703E"/>
    <w:rsid w:val="0091264E"/>
    <w:rsid w:val="009301A2"/>
    <w:rsid w:val="00940709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2104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E47EA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2DE4"/>
    <w:rsid w:val="00DA6EC7"/>
    <w:rsid w:val="00DC1683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80"/>
    <w:rsid w:val="00EE1FBF"/>
    <w:rsid w:val="00EF74CA"/>
    <w:rsid w:val="00F04280"/>
    <w:rsid w:val="00F3516E"/>
    <w:rsid w:val="00F365F2"/>
    <w:rsid w:val="00F43919"/>
    <w:rsid w:val="00F66810"/>
    <w:rsid w:val="00F8042D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268ACFC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91281-BFD3-4413-A6D8-7F99E707F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646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14</cp:revision>
  <cp:lastPrinted>2019-07-25T11:08:00Z</cp:lastPrinted>
  <dcterms:created xsi:type="dcterms:W3CDTF">2018-06-06T10:09:00Z</dcterms:created>
  <dcterms:modified xsi:type="dcterms:W3CDTF">2019-11-29T07:32:00Z</dcterms:modified>
</cp:coreProperties>
</file>