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F73" w:rsidRPr="00240E71" w:rsidRDefault="003B6F73" w:rsidP="003B6F7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3B6F73" w:rsidRDefault="003B6F73" w:rsidP="003B6F7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B6F73" w:rsidRPr="0022732C" w:rsidRDefault="003B6F73" w:rsidP="003B6F7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3B6F73" w:rsidRDefault="003B6F73" w:rsidP="003B6F7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B6F73" w:rsidRPr="0022732C" w:rsidRDefault="003B6F73" w:rsidP="003B6F7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3B6F73" w:rsidRPr="0022732C" w:rsidRDefault="003B6F73" w:rsidP="003B6F7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3B6F73" w:rsidRPr="0022732C" w:rsidRDefault="003B6F73" w:rsidP="003B6F7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3B6F73" w:rsidRPr="0022732C" w:rsidRDefault="003B6F73" w:rsidP="003B6F7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3B6F73" w:rsidRPr="0022732C" w:rsidRDefault="003B6F73" w:rsidP="003B6F7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B0CA2">
        <w:rPr>
          <w:sz w:val="22"/>
          <w:lang w:val="en-US"/>
        </w:rPr>
        <w:t>……………………………………………………………………………………………..</w:t>
      </w:r>
    </w:p>
    <w:p w:rsidR="003B6F73" w:rsidRPr="0022732C" w:rsidRDefault="003B6F73" w:rsidP="003B6F7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B0CA2">
        <w:rPr>
          <w:sz w:val="22"/>
          <w:lang w:val="en-US"/>
        </w:rPr>
        <w:t>…………………………………………………………………………………………….</w:t>
      </w:r>
    </w:p>
    <w:p w:rsidR="003B6F73" w:rsidRPr="0022732C" w:rsidRDefault="003B6F73" w:rsidP="003B6F7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3B6F73" w:rsidRPr="0022732C" w:rsidRDefault="003B6F73" w:rsidP="003B6F7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3B6F73" w:rsidRPr="0022732C" w:rsidRDefault="003B6F73" w:rsidP="003B6F7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3B6F73" w:rsidRDefault="003B6F73" w:rsidP="003B6F73">
      <w:pPr>
        <w:spacing w:line="360" w:lineRule="auto"/>
      </w:pPr>
      <w:r>
        <w:t>Do: Nazwa i siedziba Zamawiającego:</w:t>
      </w:r>
    </w:p>
    <w:p w:rsidR="003B6F73" w:rsidRPr="00E45A7B" w:rsidRDefault="003B6F73" w:rsidP="003B6F73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3B6F73" w:rsidRPr="00E45A7B" w:rsidRDefault="003B6F73" w:rsidP="003B6F73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3B6F73" w:rsidRDefault="003B6F73" w:rsidP="003B6F73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3B6F73" w:rsidRDefault="003B6F73" w:rsidP="003B6F73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3B6F73" w:rsidRDefault="003B6F73" w:rsidP="003B6F73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3B6F73" w:rsidRDefault="003B6F73" w:rsidP="003B6F73">
      <w:pPr>
        <w:ind w:firstLine="3969"/>
        <w:rPr>
          <w:b/>
        </w:rPr>
      </w:pPr>
    </w:p>
    <w:p w:rsidR="003B6F73" w:rsidRDefault="003B6F73" w:rsidP="003B6F73">
      <w:pPr>
        <w:widowControl w:val="0"/>
        <w:ind w:right="1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Pr="00907DAA">
        <w:rPr>
          <w:b/>
          <w:sz w:val="22"/>
          <w:szCs w:val="22"/>
        </w:rPr>
        <w:t xml:space="preserve">Dostawa foteli dla </w:t>
      </w:r>
      <w:proofErr w:type="spellStart"/>
      <w:r>
        <w:rPr>
          <w:b/>
          <w:sz w:val="22"/>
          <w:szCs w:val="22"/>
        </w:rPr>
        <w:t>WGGiOŚ</w:t>
      </w:r>
      <w:proofErr w:type="spellEnd"/>
      <w:r>
        <w:rPr>
          <w:b/>
          <w:sz w:val="22"/>
          <w:szCs w:val="22"/>
        </w:rPr>
        <w:t xml:space="preserve"> KAŚK– KC-zp.272-792/19,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3B6F73" w:rsidRDefault="003B6F73" w:rsidP="003B6F73">
      <w:pPr>
        <w:widowControl w:val="0"/>
        <w:ind w:right="1"/>
        <w:rPr>
          <w:b/>
          <w:sz w:val="22"/>
          <w:szCs w:val="22"/>
          <w:u w:val="single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3B6F73" w:rsidTr="006A2ED5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B6F73" w:rsidRDefault="003B6F73" w:rsidP="006A2E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6F73" w:rsidRDefault="003B6F73" w:rsidP="006A2E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6F73" w:rsidRPr="00FD3F61" w:rsidRDefault="003B6F73" w:rsidP="006A2ED5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3B6F73" w:rsidRDefault="003B6F73" w:rsidP="00BD76B9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Producent, model</w:t>
            </w:r>
            <w:r w:rsidR="00EF3FB4">
              <w:rPr>
                <w:b/>
                <w:color w:val="FF0000"/>
                <w:sz w:val="20"/>
              </w:rPr>
              <w:t>/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6F73" w:rsidRDefault="003B6F73" w:rsidP="006A2E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6F73" w:rsidRDefault="003B6F73" w:rsidP="006A2E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B6F73" w:rsidRDefault="003B6F73" w:rsidP="006A2E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3B6F73" w:rsidRDefault="003B6F73" w:rsidP="006A2ED5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6F73" w:rsidRDefault="003B6F73" w:rsidP="006A2E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3B6F73" w:rsidRDefault="003B6F73" w:rsidP="006A2E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6F73" w:rsidRDefault="003B6F73" w:rsidP="006A2ED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3B6F73" w:rsidRDefault="003B6F73" w:rsidP="006A2ED5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3B6F73" w:rsidRDefault="003B6F73" w:rsidP="006A2ED5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3B6F73" w:rsidTr="006A2ED5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3B6F73" w:rsidRDefault="003B6F73" w:rsidP="006A2E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:rsidR="003B6F73" w:rsidRDefault="003B6F73" w:rsidP="006A2E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3B6F73" w:rsidRDefault="003B6F73" w:rsidP="006A2E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3B6F73" w:rsidRDefault="003B6F73" w:rsidP="006A2E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3B6F73" w:rsidRDefault="003B6F73" w:rsidP="006A2E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3B6F73" w:rsidRDefault="003B6F73" w:rsidP="006A2E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3B6F73" w:rsidRDefault="003B6F73" w:rsidP="006A2E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B6F73" w:rsidRDefault="003B6F73" w:rsidP="006A2ED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3B6F73" w:rsidRPr="00C44251" w:rsidTr="006A2ED5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3B6F73" w:rsidRPr="00C44251" w:rsidRDefault="003B6F73" w:rsidP="006A2ED5">
            <w:pPr>
              <w:ind w:right="425"/>
              <w:rPr>
                <w:sz w:val="16"/>
                <w:szCs w:val="16"/>
              </w:rPr>
            </w:pPr>
          </w:p>
          <w:p w:rsidR="003B6F73" w:rsidRPr="00C44251" w:rsidRDefault="003B6F73" w:rsidP="006A2ED5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:rsidR="003B6F73" w:rsidRPr="00C44251" w:rsidRDefault="003B6F73" w:rsidP="006A2ED5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Fotele biurowe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3B6F73" w:rsidRPr="00C44251" w:rsidRDefault="003B6F73" w:rsidP="006A2E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B6F73" w:rsidRPr="00C44251" w:rsidRDefault="003B6F73" w:rsidP="006A2ED5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Pr="00C44251">
              <w:rPr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3B6F73" w:rsidRPr="00C44251" w:rsidRDefault="003B6F73" w:rsidP="006A2E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B6F73" w:rsidRPr="00C44251" w:rsidRDefault="003B6F73" w:rsidP="006A2E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3B6F73" w:rsidRPr="00C44251" w:rsidRDefault="003B6F73" w:rsidP="006A2E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B6F73" w:rsidRPr="00C44251" w:rsidRDefault="003B6F73" w:rsidP="006A2ED5">
            <w:pPr>
              <w:ind w:right="425"/>
              <w:rPr>
                <w:sz w:val="16"/>
                <w:szCs w:val="16"/>
              </w:rPr>
            </w:pPr>
          </w:p>
        </w:tc>
      </w:tr>
      <w:tr w:rsidR="003B6F73" w:rsidTr="006A2ED5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3B6F73" w:rsidRPr="00BF11F0" w:rsidRDefault="003B6F73" w:rsidP="006A2ED5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3B6F73" w:rsidRDefault="003B6F73" w:rsidP="006A2ED5">
            <w:pPr>
              <w:ind w:right="425"/>
              <w:rPr>
                <w:sz w:val="22"/>
              </w:rPr>
            </w:pPr>
          </w:p>
        </w:tc>
      </w:tr>
    </w:tbl>
    <w:p w:rsidR="003B6F73" w:rsidRDefault="003B6F73" w:rsidP="003B6F7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3B6F73" w:rsidRDefault="003B6F73" w:rsidP="003B6F73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3B6F73" w:rsidRDefault="003B6F73" w:rsidP="003B6F73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3B6F73" w:rsidRDefault="003B6F73" w:rsidP="003B6F7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 (kryterium oceny ofert): do ………………. </w:t>
      </w:r>
      <w:r>
        <w:rPr>
          <w:sz w:val="22"/>
          <w:szCs w:val="22"/>
        </w:rPr>
        <w:t>dni od daty podpisania umowy</w:t>
      </w:r>
    </w:p>
    <w:p w:rsidR="003B6F73" w:rsidRDefault="003B6F73" w:rsidP="003B6F7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 ………… miesięcy</w:t>
      </w:r>
    </w:p>
    <w:p w:rsidR="003B6F73" w:rsidRDefault="003B6F73" w:rsidP="003B6F73">
      <w:pPr>
        <w:tabs>
          <w:tab w:val="left" w:pos="426"/>
        </w:tabs>
        <w:jc w:val="both"/>
        <w:rPr>
          <w:sz w:val="22"/>
          <w:szCs w:val="22"/>
        </w:rPr>
      </w:pPr>
    </w:p>
    <w:p w:rsidR="003B6F73" w:rsidRPr="00F863FD" w:rsidRDefault="003B6F73" w:rsidP="003B6F73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3B6F73" w:rsidRDefault="003B6F73" w:rsidP="003B6F7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3B6F73" w:rsidRDefault="003B6F73" w:rsidP="003B6F73">
      <w:pPr>
        <w:jc w:val="both"/>
        <w:rPr>
          <w:sz w:val="18"/>
          <w:szCs w:val="18"/>
        </w:rPr>
      </w:pPr>
    </w:p>
    <w:p w:rsidR="003B6F73" w:rsidRDefault="003B6F73" w:rsidP="003B6F73">
      <w:pPr>
        <w:rPr>
          <w:b/>
          <w:sz w:val="22"/>
          <w:szCs w:val="22"/>
          <w:u w:val="single"/>
        </w:rPr>
      </w:pPr>
    </w:p>
    <w:p w:rsidR="003B6F73" w:rsidRDefault="003B6F73" w:rsidP="003B6F73">
      <w:pPr>
        <w:rPr>
          <w:b/>
          <w:sz w:val="22"/>
          <w:szCs w:val="22"/>
          <w:u w:val="single"/>
        </w:rPr>
      </w:pPr>
    </w:p>
    <w:p w:rsidR="003B6F73" w:rsidRDefault="003B6F73" w:rsidP="003B6F73">
      <w:pPr>
        <w:rPr>
          <w:b/>
          <w:sz w:val="22"/>
          <w:szCs w:val="22"/>
          <w:u w:val="single"/>
        </w:rPr>
      </w:pPr>
    </w:p>
    <w:p w:rsidR="003B6F73" w:rsidRDefault="003B6F73" w:rsidP="003B6F73">
      <w:pPr>
        <w:rPr>
          <w:b/>
          <w:sz w:val="22"/>
          <w:szCs w:val="22"/>
          <w:u w:val="single"/>
        </w:rPr>
      </w:pPr>
    </w:p>
    <w:p w:rsidR="003B6F73" w:rsidRDefault="003B6F73" w:rsidP="003B6F7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3B6F73" w:rsidRDefault="003B6F73" w:rsidP="003B6F7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3B6F73" w:rsidRPr="00DC5D29" w:rsidRDefault="003B6F73" w:rsidP="003B6F7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3B6F73" w:rsidRDefault="003B6F73" w:rsidP="003B6F7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B6F73" w:rsidRDefault="003B6F73" w:rsidP="003B6F7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B6F73" w:rsidRDefault="003B6F73" w:rsidP="003B6F7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B6F73" w:rsidRDefault="003B6F73" w:rsidP="003B6F7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B6F73" w:rsidTr="006A2E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F73" w:rsidRDefault="003B6F73" w:rsidP="006A2E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F73" w:rsidRDefault="003B6F73" w:rsidP="006A2E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3B6F73" w:rsidRDefault="003B6F73" w:rsidP="006A2E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6F73" w:rsidRDefault="003B6F73" w:rsidP="006A2E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3B6F73" w:rsidTr="006A2E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73" w:rsidRDefault="003B6F73" w:rsidP="006A2E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73" w:rsidRDefault="003B6F73" w:rsidP="006A2E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73" w:rsidRDefault="003B6F73" w:rsidP="006A2E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B6F73" w:rsidTr="006A2E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73" w:rsidRDefault="003B6F73" w:rsidP="006A2E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73" w:rsidRDefault="003B6F73" w:rsidP="006A2E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73" w:rsidRDefault="003B6F73" w:rsidP="006A2E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B6F73" w:rsidTr="006A2E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73" w:rsidRDefault="003B6F73" w:rsidP="006A2ED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73" w:rsidRDefault="003B6F73" w:rsidP="006A2E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73" w:rsidRDefault="003B6F73" w:rsidP="006A2ED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B6F73" w:rsidRDefault="003B6F73" w:rsidP="003B6F73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3B6F73" w:rsidRDefault="003B6F73" w:rsidP="003B6F73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3B6F73" w:rsidRDefault="003B6F73" w:rsidP="003B6F7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3B6F73" w:rsidRDefault="003B6F73" w:rsidP="003B6F7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3B6F73" w:rsidRDefault="003B6F73" w:rsidP="003B6F7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3B6F73" w:rsidRDefault="003B6F73" w:rsidP="003B6F7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3B6F73" w:rsidRDefault="003B6F73" w:rsidP="003B6F7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3B6F73" w:rsidRDefault="003B6F73" w:rsidP="003B6F7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B6F73" w:rsidRDefault="003B6F73" w:rsidP="003B6F7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3B6F73" w:rsidRDefault="003B6F73" w:rsidP="003B6F7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B6F73" w:rsidRDefault="003B6F73" w:rsidP="003B6F7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3B6F73" w:rsidRDefault="003B6F73" w:rsidP="003B6F7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B6F73" w:rsidRDefault="003B6F73" w:rsidP="003B6F7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B6F73" w:rsidRDefault="003B6F73" w:rsidP="003B6F7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B6F73" w:rsidRDefault="003B6F73" w:rsidP="003B6F7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B6F73" w:rsidRDefault="003B6F73" w:rsidP="003B6F7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B6F73" w:rsidRDefault="003B6F73" w:rsidP="003B6F7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B6F73" w:rsidRDefault="003B6F73" w:rsidP="003B6F7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3B6F73" w:rsidRDefault="003B6F73" w:rsidP="003B6F7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B6F73" w:rsidRDefault="003B6F73" w:rsidP="003B6F7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B6F73" w:rsidRDefault="003B6F73" w:rsidP="003B6F7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B6F73" w:rsidRDefault="003B6F73" w:rsidP="003B6F7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B6F73" w:rsidRDefault="003B6F73" w:rsidP="003B6F7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B6F73" w:rsidRDefault="003B6F73" w:rsidP="003B6F73">
      <w:pPr>
        <w:jc w:val="both"/>
        <w:rPr>
          <w:sz w:val="22"/>
          <w:szCs w:val="22"/>
        </w:rPr>
      </w:pPr>
    </w:p>
    <w:p w:rsidR="003B6F73" w:rsidRPr="00680A16" w:rsidRDefault="003B6F73" w:rsidP="003B6F73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</w:t>
      </w:r>
      <w:r w:rsidRPr="00680A16">
        <w:rPr>
          <w:b/>
          <w:color w:val="FF0000"/>
        </w:rPr>
        <w:t xml:space="preserve"> elektroniczne</w:t>
      </w:r>
      <w:r>
        <w:rPr>
          <w:b/>
          <w:color w:val="FF0000"/>
        </w:rPr>
        <w:t>j</w:t>
      </w:r>
      <w:r w:rsidRPr="00680A16">
        <w:rPr>
          <w:b/>
          <w:color w:val="FF0000"/>
        </w:rPr>
        <w:t xml:space="preserve"> i podpisać kwalifikowanym podpisem elektronicznym.</w:t>
      </w:r>
    </w:p>
    <w:p w:rsidR="003B6F73" w:rsidRDefault="003B6F73" w:rsidP="003B6F73">
      <w:pPr>
        <w:jc w:val="both"/>
        <w:rPr>
          <w:sz w:val="18"/>
          <w:szCs w:val="18"/>
        </w:rPr>
      </w:pPr>
    </w:p>
    <w:p w:rsidR="003B6F73" w:rsidRPr="002A1852" w:rsidRDefault="003B6F73" w:rsidP="003B6F73"/>
    <w:p w:rsidR="003B6F73" w:rsidRPr="000C2865" w:rsidRDefault="003B6F73" w:rsidP="003B6F73"/>
    <w:p w:rsidR="003B6F73" w:rsidRPr="00BF41C5" w:rsidRDefault="003B6F73" w:rsidP="003B6F73"/>
    <w:p w:rsidR="00FE545C" w:rsidRPr="005D3741" w:rsidRDefault="00FE545C" w:rsidP="005D3741"/>
    <w:sectPr w:rsidR="00FE545C" w:rsidRPr="005D37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B35" w:rsidRDefault="00BA5B35">
      <w:r>
        <w:separator/>
      </w:r>
    </w:p>
  </w:endnote>
  <w:endnote w:type="continuationSeparator" w:id="0">
    <w:p w:rsidR="00BA5B35" w:rsidRDefault="00BA5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F12" w:rsidRDefault="005A3F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F12" w:rsidRDefault="005A3F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B35" w:rsidRDefault="00BA5B35">
      <w:r>
        <w:separator/>
      </w:r>
    </w:p>
  </w:footnote>
  <w:footnote w:type="continuationSeparator" w:id="0">
    <w:p w:rsidR="00BA5B35" w:rsidRDefault="00BA5B35">
      <w:r>
        <w:continuationSeparator/>
      </w:r>
    </w:p>
  </w:footnote>
  <w:footnote w:id="1">
    <w:p w:rsidR="003B6F73" w:rsidRDefault="003B6F73" w:rsidP="003B6F73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3B6F73" w:rsidRDefault="003B6F73" w:rsidP="003B6F73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F12" w:rsidRDefault="005A3F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F12" w:rsidRDefault="005A3F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5B3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6F73"/>
    <w:rsid w:val="004B7300"/>
    <w:rsid w:val="004C6753"/>
    <w:rsid w:val="00595C87"/>
    <w:rsid w:val="005A3F12"/>
    <w:rsid w:val="005D2C65"/>
    <w:rsid w:val="005D3741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A5B35"/>
    <w:rsid w:val="00BD76B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F3FB4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6F7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3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F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92272-9DCB-4837-B8FF-1E13AAAD6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496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2019-11-28T07:05:00Z</cp:lastPrinted>
  <dcterms:created xsi:type="dcterms:W3CDTF">2019-11-27T12:48:00Z</dcterms:created>
  <dcterms:modified xsi:type="dcterms:W3CDTF">2019-11-28T07:07:00Z</dcterms:modified>
</cp:coreProperties>
</file>