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029" w:rsidRDefault="008A3029" w:rsidP="008A3029">
      <w:bookmarkStart w:id="0" w:name="_GoBack"/>
      <w:bookmarkEnd w:id="0"/>
      <w:r>
        <w:rPr>
          <w:rStyle w:val="date"/>
        </w:rPr>
        <w:t>04/12/2019</w:t>
      </w:r>
      <w:r>
        <w:t xml:space="preserve">    </w:t>
      </w:r>
      <w:r>
        <w:rPr>
          <w:rStyle w:val="oj"/>
        </w:rPr>
        <w:t>S234</w:t>
      </w:r>
      <w:r>
        <w:t xml:space="preserve">    </w:t>
      </w:r>
      <w:r>
        <w:rPr>
          <w:rStyle w:val="heading"/>
        </w:rPr>
        <w:t xml:space="preserve">Dostawy - Ogłoszenie o zamówieniu - Procedura otwarta  </w:t>
      </w:r>
    </w:p>
    <w:p w:rsidR="008A3029" w:rsidRDefault="008A3029" w:rsidP="008A3029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8A3029" w:rsidRDefault="008A3029" w:rsidP="008A3029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8A3029" w:rsidRDefault="008A3029" w:rsidP="008A3029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8A3029" w:rsidRDefault="008A3029" w:rsidP="008A3029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8A3029" w:rsidRDefault="008A3029" w:rsidP="008A3029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8A3029" w:rsidRDefault="008A3029" w:rsidP="008A3029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Meble</w:t>
      </w:r>
    </w:p>
    <w:p w:rsidR="008A3029" w:rsidRDefault="008A3029" w:rsidP="008A3029">
      <w:pPr>
        <w:pStyle w:val="NormalnyWeb"/>
        <w:jc w:val="center"/>
        <w:rPr>
          <w:b/>
          <w:bCs/>
        </w:rPr>
      </w:pPr>
      <w:r>
        <w:rPr>
          <w:b/>
          <w:bCs/>
        </w:rPr>
        <w:t>2019/S 234-573283</w:t>
      </w:r>
    </w:p>
    <w:p w:rsidR="008A3029" w:rsidRDefault="008A3029" w:rsidP="008A3029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8A3029" w:rsidRDefault="008A3029" w:rsidP="008A3029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8A3029" w:rsidRDefault="008A3029" w:rsidP="008A3029">
      <w:pPr>
        <w:rPr>
          <w:b/>
          <w:bCs/>
        </w:rPr>
      </w:pPr>
      <w:r>
        <w:rPr>
          <w:b/>
          <w:bCs/>
        </w:rPr>
        <w:t>Podstawa prawna:</w:t>
      </w:r>
    </w:p>
    <w:p w:rsidR="008A3029" w:rsidRDefault="008A3029" w:rsidP="008A3029">
      <w:r>
        <w:br/>
        <w:t>Dyrektywa 2014/24/UE</w:t>
      </w:r>
    </w:p>
    <w:p w:rsidR="008A3029" w:rsidRDefault="008A3029" w:rsidP="008A3029">
      <w:pPr>
        <w:pStyle w:val="tigrseq"/>
      </w:pPr>
      <w:r>
        <w:t>Sekcja I: Instytucja zamawiająca</w:t>
      </w:r>
    </w:p>
    <w:p w:rsidR="008A3029" w:rsidRDefault="008A3029" w:rsidP="008A3029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www.agh.edu.pl</w:t>
        </w:r>
      </w:hyperlink>
    </w:p>
    <w:p w:rsidR="008A3029" w:rsidRDefault="008A3029" w:rsidP="008A3029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8A3029" w:rsidRDefault="008A3029" w:rsidP="008A3029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8A3029" w:rsidRDefault="008A3029" w:rsidP="008A3029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8A3029" w:rsidRDefault="008A3029" w:rsidP="008A3029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Inny rodzaj: uczelnia publiczna</w:t>
      </w:r>
    </w:p>
    <w:p w:rsidR="008A3029" w:rsidRDefault="008A3029" w:rsidP="008A3029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Edukacja</w:t>
      </w:r>
    </w:p>
    <w:p w:rsidR="008A3029" w:rsidRDefault="008A3029" w:rsidP="008A3029">
      <w:pPr>
        <w:pStyle w:val="tigrseq"/>
      </w:pPr>
      <w:r>
        <w:t>Sekcja II: Przedmiot</w:t>
      </w:r>
    </w:p>
    <w:p w:rsidR="008A3029" w:rsidRDefault="008A3029" w:rsidP="008A3029">
      <w:r>
        <w:rPr>
          <w:rStyle w:val="nomark"/>
          <w:color w:val="000000"/>
        </w:rPr>
        <w:lastRenderedPageBreak/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8A3029" w:rsidRDefault="008A3029" w:rsidP="008A3029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Dostawa foteli dla WGGiOŚ KAŚK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Numer referencyjny: KC-zp.272-792/19</w:t>
      </w:r>
    </w:p>
    <w:p w:rsidR="008A3029" w:rsidRDefault="008A3029" w:rsidP="008A3029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8A3029" w:rsidRDefault="008A3029" w:rsidP="008A3029">
      <w:pPr>
        <w:rPr>
          <w:color w:val="000000"/>
        </w:rPr>
      </w:pPr>
      <w:r>
        <w:rPr>
          <w:rStyle w:val="cpvcode"/>
          <w:color w:val="000000"/>
        </w:rPr>
        <w:t>39100000</w:t>
      </w:r>
    </w:p>
    <w:p w:rsidR="008A3029" w:rsidRDefault="008A3029" w:rsidP="008A3029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Dostawy</w:t>
      </w:r>
    </w:p>
    <w:p w:rsidR="008A3029" w:rsidRDefault="008A3029" w:rsidP="008A3029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Przedmiotem zamówienia jest dostawa 12 szt. foteli biurowych zgodnie z wymaganiami opisanymi w pkt 3.1 SIWZ.</w:t>
      </w:r>
    </w:p>
    <w:p w:rsidR="008A3029" w:rsidRDefault="008A3029" w:rsidP="008A3029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8A3029" w:rsidRDefault="008A3029" w:rsidP="008A3029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8A3029" w:rsidRDefault="008A3029" w:rsidP="008A3029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8A3029" w:rsidRDefault="008A3029" w:rsidP="008A3029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8A3029" w:rsidRDefault="008A3029" w:rsidP="008A3029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8A3029" w:rsidRDefault="008A3029" w:rsidP="008A3029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8A3029" w:rsidRDefault="008A3029" w:rsidP="008A3029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Przedmiotem zamówienia jest dostawa 12 szt. foteli biurowych zgodnie z wymaganiami opisanymi w pkt 3.1 SIWZ.</w:t>
      </w:r>
    </w:p>
    <w:p w:rsidR="008A3029" w:rsidRDefault="008A3029" w:rsidP="008A3029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8A3029" w:rsidRDefault="008A3029" w:rsidP="008A3029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8A3029" w:rsidRDefault="008A3029" w:rsidP="008A3029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Okres w dniach: 14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8A3029" w:rsidRDefault="008A3029" w:rsidP="008A3029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8A3029" w:rsidRDefault="008A3029" w:rsidP="008A3029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Opcje: nie</w:t>
      </w:r>
    </w:p>
    <w:p w:rsidR="008A3029" w:rsidRDefault="008A3029" w:rsidP="008A3029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8A3029" w:rsidRDefault="008A3029" w:rsidP="008A3029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8A3029" w:rsidRDefault="008A3029" w:rsidP="008A3029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Zamawiający będzie oceniał oferty wg następujących kryteriów: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1. Cena: 60 %;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2. Termin realizacji zamówienia: 40 %.</w:t>
      </w:r>
    </w:p>
    <w:p w:rsidR="008A3029" w:rsidRDefault="008A3029" w:rsidP="008A3029">
      <w:pPr>
        <w:pStyle w:val="tigrseq"/>
      </w:pPr>
      <w:r>
        <w:t>Sekcja III: Informacje o charakterze prawnym, ekonomicznym, finansowym i technicznym</w:t>
      </w:r>
    </w:p>
    <w:p w:rsidR="008A3029" w:rsidRDefault="008A3029" w:rsidP="008A3029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8A3029" w:rsidRDefault="008A3029" w:rsidP="008A3029">
      <w:r>
        <w:rPr>
          <w:rStyle w:val="nomark"/>
          <w:color w:val="000000"/>
        </w:rPr>
        <w:lastRenderedPageBreak/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w art. 24 ust. 1 pkt 12–23 ustawy Pzp oraz art. 24 ust. 5 pkt 1 ustawy Pzp.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1)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2) informacja z Krajowego Rejestru Karnego, w zakresie określonym w art. 24 ust. 1 pkt 13, 14 i 21 ustawy Pzp wystawiona nie wcześniej niż przed terminem 6 miesięcy przed upływem terminu składania ofert;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3) oświadczenie Wykonawcy o braku wydania wobec niego prawomocnego wyroku sądu lub ostatecznej decyzji administracyjnej o zaleganiu z uiszczaniem podatków, opłat lub składek na ubezpieczenia społeczne lub zdrowotne albo — w przypadku wydania takiego wyroku lub decyzji — dokumenty potwierdzające dokonanie płatności tych należności wraz z ewentualnymi odsetkami lub grzywnami lub zawarcie wiążącego porozumienia w sprawie spłat tych należności;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4) oświadczenie Wykonawcy o braku orzeczenia wobec niego tytułem środka zapobiegawczego zakazu ubiegania się o zamówienia publiczne.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1–4 składa dokumenty wskazane w pkt 7.5.1 SIWZ.</w:t>
      </w:r>
    </w:p>
    <w:p w:rsidR="008A3029" w:rsidRDefault="008A3029" w:rsidP="008A3029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8A3029" w:rsidRDefault="008A3029" w:rsidP="008A3029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8A3029" w:rsidRDefault="008A3029" w:rsidP="008A3029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8A3029" w:rsidRDefault="008A3029" w:rsidP="008A3029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8A3029" w:rsidRDefault="008A3029" w:rsidP="008A3029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8A3029" w:rsidRDefault="008A3029" w:rsidP="008A3029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8A3029" w:rsidRDefault="008A3029" w:rsidP="008A3029">
      <w:pPr>
        <w:pStyle w:val="tigrseq"/>
      </w:pPr>
      <w:r>
        <w:t>Sekcja IV: Procedura</w:t>
      </w:r>
    </w:p>
    <w:p w:rsidR="008A3029" w:rsidRDefault="008A3029" w:rsidP="008A3029">
      <w:r>
        <w:rPr>
          <w:rStyle w:val="nomark"/>
          <w:color w:val="000000"/>
        </w:rPr>
        <w:lastRenderedPageBreak/>
        <w:t>IV.1)</w:t>
      </w:r>
      <w:r>
        <w:rPr>
          <w:rStyle w:val="timark"/>
          <w:b/>
          <w:bCs/>
          <w:color w:val="000000"/>
        </w:rPr>
        <w:t>Opis</w:t>
      </w:r>
    </w:p>
    <w:p w:rsidR="008A3029" w:rsidRDefault="008A3029" w:rsidP="008A3029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Procedura otwarta</w:t>
      </w:r>
    </w:p>
    <w:p w:rsidR="008A3029" w:rsidRDefault="008A3029" w:rsidP="008A3029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8A3029" w:rsidRDefault="008A3029" w:rsidP="008A3029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8A3029" w:rsidRDefault="008A3029" w:rsidP="008A3029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8A3029" w:rsidRDefault="008A3029" w:rsidP="008A3029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8A3029" w:rsidRDefault="008A3029" w:rsidP="008A3029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8A3029" w:rsidRDefault="008A3029" w:rsidP="008A3029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8A3029" w:rsidRDefault="008A3029" w:rsidP="008A3029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Data: 13/01/2020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Czas lokalny: 10:30</w:t>
      </w:r>
    </w:p>
    <w:p w:rsidR="008A3029" w:rsidRDefault="008A3029" w:rsidP="008A3029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8A3029" w:rsidRDefault="008A3029" w:rsidP="008A3029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Polski</w:t>
      </w:r>
    </w:p>
    <w:p w:rsidR="008A3029" w:rsidRDefault="008A3029" w:rsidP="008A3029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Okres w miesiącach: 60 (od ustalonej daty składania ofert)</w:t>
      </w:r>
    </w:p>
    <w:p w:rsidR="008A3029" w:rsidRDefault="008A3029" w:rsidP="008A3029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Data: 13/01/2020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Czas lokalny: 11:00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 xml:space="preserve">Miejsce: 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W siedzibie Zamawiającego: al. Mickiewicza 30, 30-059 Kraków, POLSKA, pok. 400, pawilon C-2/C-3</w:t>
      </w:r>
    </w:p>
    <w:p w:rsidR="008A3029" w:rsidRDefault="008A3029" w:rsidP="008A3029">
      <w:pPr>
        <w:pStyle w:val="tigrseq"/>
      </w:pPr>
      <w:r>
        <w:t>Sekcja VI: Informacje uzupełniające</w:t>
      </w:r>
    </w:p>
    <w:p w:rsidR="008A3029" w:rsidRDefault="008A3029" w:rsidP="008A3029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8A3029" w:rsidRDefault="008A3029" w:rsidP="008A3029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8A3029" w:rsidRDefault="008A3029" w:rsidP="008A3029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250,00 PLN (słownie: dwieście pięćdziesiąt złotych, 00/100).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Wadium może być wnoszone w 1 lub kilku następujących formach: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— pieniądzu,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nr IBAN: PL 96 1240 4722 1111 0000 4858 2922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nr SWIFT: PKO PP LPW,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— gwarancjach bankowych,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lastRenderedPageBreak/>
        <w:t>— gwarancjach ubezpieczeniowych,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— zgodnie z załącznikiem nr 1 do SIWZ;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2) jednolity europejski dokument zamówienia;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3) opis techniczny oferowanych foteli wraz ze wskazaniem wszystkich parametrów technicznych, w zakresie umożliwiającym ocenę spełniania wymagań Zamawiającego określonych w SIWZ;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5) dokument potwierdzający wniesienie wadium;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6)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 xml:space="preserve">7)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8) ofertę i oświadczenie JEDZ, sporządza się, pod rygorem nieważności, w postaci elektronicznej i opatruje się kwalifikowanym podpisem elektronicznym;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9) pełnomocnictwo musi być złożone w postaci elektronicznej, podpisane przy użyciu kwalifikowanego podpisu elektronicznego lub elektronicznej kopii notarialnie poświadczonej;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10)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8A3029" w:rsidRDefault="008A3029" w:rsidP="008A3029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8A3029" w:rsidRDefault="008A3029" w:rsidP="008A3029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</w:r>
      <w:r>
        <w:rPr>
          <w:color w:val="000000"/>
        </w:rPr>
        <w:lastRenderedPageBreak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8A3029" w:rsidRDefault="008A3029" w:rsidP="008A3029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8A3029" w:rsidRDefault="008A3029" w:rsidP="008A3029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8A3029" w:rsidRDefault="008A3029" w:rsidP="008A3029">
      <w:pPr>
        <w:pStyle w:val="NormalnyWeb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 dział VI, art. 179–art. 198g ustawy Pzp.</w:t>
      </w:r>
    </w:p>
    <w:p w:rsidR="008A3029" w:rsidRDefault="008A3029" w:rsidP="008A3029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8A3029" w:rsidRDefault="008A3029" w:rsidP="008A3029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8A3029" w:rsidRDefault="008A3029" w:rsidP="008A3029">
      <w:pPr>
        <w:rPr>
          <w:color w:val="000000"/>
        </w:rPr>
      </w:pPr>
      <w:r>
        <w:rPr>
          <w:color w:val="000000"/>
        </w:rPr>
        <w:t>29/11/2019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EF6" w:rsidRDefault="00C94EF6">
      <w:r>
        <w:separator/>
      </w:r>
    </w:p>
  </w:endnote>
  <w:endnote w:type="continuationSeparator" w:id="0">
    <w:p w:rsidR="00C94EF6" w:rsidRDefault="00C94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302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302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D8" w:rsidRDefault="00D764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EF6" w:rsidRDefault="00C94EF6">
      <w:r>
        <w:separator/>
      </w:r>
    </w:p>
  </w:footnote>
  <w:footnote w:type="continuationSeparator" w:id="0">
    <w:p w:rsidR="00C94EF6" w:rsidRDefault="00C94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D8" w:rsidRDefault="00D764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D8" w:rsidRDefault="00D764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8407B79"/>
    <w:multiLevelType w:val="multilevel"/>
    <w:tmpl w:val="6DCA3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0"/>
  </w:num>
  <w:num w:numId="14">
    <w:abstractNumId w:val="12"/>
  </w:num>
  <w:num w:numId="15">
    <w:abstractNumId w:val="2"/>
  </w:num>
  <w:num w:numId="16">
    <w:abstractNumId w:val="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4EF6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02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94EF6"/>
    <w:rsid w:val="00CA0351"/>
    <w:rsid w:val="00CD2766"/>
    <w:rsid w:val="00D63505"/>
    <w:rsid w:val="00D764D8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8A3029"/>
  </w:style>
  <w:style w:type="character" w:customStyle="1" w:styleId="oj">
    <w:name w:val="oj"/>
    <w:rsid w:val="008A3029"/>
  </w:style>
  <w:style w:type="character" w:customStyle="1" w:styleId="heading">
    <w:name w:val="heading"/>
    <w:rsid w:val="008A3029"/>
  </w:style>
  <w:style w:type="character" w:styleId="Hipercze">
    <w:name w:val="Hyperlink"/>
    <w:uiPriority w:val="99"/>
    <w:semiHidden/>
    <w:unhideWhenUsed/>
    <w:rsid w:val="008A30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A3029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8A3029"/>
    <w:pPr>
      <w:spacing w:before="100" w:beforeAutospacing="1" w:after="100" w:afterAutospacing="1"/>
    </w:pPr>
  </w:style>
  <w:style w:type="character" w:customStyle="1" w:styleId="nomark">
    <w:name w:val="nomark"/>
    <w:rsid w:val="008A3029"/>
  </w:style>
  <w:style w:type="character" w:customStyle="1" w:styleId="timark">
    <w:name w:val="timark"/>
    <w:rsid w:val="008A3029"/>
  </w:style>
  <w:style w:type="character" w:customStyle="1" w:styleId="nutscode">
    <w:name w:val="nutscode"/>
    <w:rsid w:val="008A3029"/>
  </w:style>
  <w:style w:type="character" w:customStyle="1" w:styleId="cpvcode">
    <w:name w:val="cpvcode"/>
    <w:rsid w:val="008A3029"/>
  </w:style>
  <w:style w:type="paragraph" w:styleId="Tekstdymka">
    <w:name w:val="Balloon Text"/>
    <w:basedOn w:val="Normalny"/>
    <w:link w:val="TekstdymkaZnak"/>
    <w:uiPriority w:val="99"/>
    <w:semiHidden/>
    <w:unhideWhenUsed/>
    <w:rsid w:val="008A30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30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4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0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5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51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602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91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75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7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58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22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86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9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34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0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00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3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34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93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1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41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4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26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3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56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57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1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7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57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2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19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67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33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35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57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79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96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00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23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97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41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6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57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2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69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65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23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34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53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8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04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47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8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22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17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87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42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27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98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84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2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8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76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72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07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8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48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85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90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7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81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7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25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82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66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7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4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6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26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95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55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5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4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41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29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1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99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6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91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68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6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86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2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573283-2019:TEXT:PL:HTML" TargetMode="External"/><Relationship Id="rId13" Type="http://schemas.openxmlformats.org/officeDocument/2006/relationships/hyperlink" Target="http://www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TED/notice/udl?uri=TED:NOTICE:573283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573283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TED/notice/udl?uri=TED:NOTICE:573283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573283-2019:TEXT:PL:HTML" TargetMode="External"/><Relationship Id="rId14" Type="http://schemas.openxmlformats.org/officeDocument/2006/relationships/hyperlink" Target="http://www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1404</Words>
  <Characters>10429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2019-12-04T08:37:00Z</cp:lastPrinted>
  <dcterms:created xsi:type="dcterms:W3CDTF">2019-12-04T08:47:00Z</dcterms:created>
  <dcterms:modified xsi:type="dcterms:W3CDTF">2019-12-04T08:47:00Z</dcterms:modified>
</cp:coreProperties>
</file>