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2A071E" w:rsidP="001A443E">
      <w:pPr>
        <w:jc w:val="right"/>
        <w:rPr>
          <w:b/>
          <w:bCs/>
          <w:sz w:val="24"/>
        </w:rPr>
      </w:pPr>
      <w:r w:rsidRPr="002A071E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2A071E">
        <w:rPr>
          <w:sz w:val="24"/>
        </w:rPr>
        <w:t>2019-11-29</w:t>
      </w:r>
    </w:p>
    <w:p w:rsidR="001A443E" w:rsidRDefault="001A443E" w:rsidP="00A80738">
      <w:pPr>
        <w:rPr>
          <w:b/>
          <w:bCs/>
          <w:sz w:val="24"/>
        </w:rPr>
      </w:pPr>
      <w:bookmarkStart w:id="0" w:name="_GoBack"/>
      <w:bookmarkEnd w:id="0"/>
    </w:p>
    <w:p w:rsidR="00A80738" w:rsidRDefault="002A071E" w:rsidP="0018613E">
      <w:pPr>
        <w:spacing w:after="40"/>
        <w:rPr>
          <w:b/>
          <w:bCs/>
          <w:sz w:val="24"/>
        </w:rPr>
      </w:pPr>
      <w:r w:rsidRPr="002A071E">
        <w:rPr>
          <w:b/>
          <w:bCs/>
          <w:sz w:val="24"/>
        </w:rPr>
        <w:t>Politechnika Częstochowska</w:t>
      </w:r>
    </w:p>
    <w:p w:rsidR="00A80738" w:rsidRPr="0018613E" w:rsidRDefault="002A071E" w:rsidP="00A80738">
      <w:pPr>
        <w:rPr>
          <w:bCs/>
          <w:sz w:val="24"/>
        </w:rPr>
      </w:pPr>
      <w:r w:rsidRPr="002A071E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2A071E">
        <w:rPr>
          <w:bCs/>
          <w:sz w:val="24"/>
        </w:rPr>
        <w:t>69</w:t>
      </w:r>
    </w:p>
    <w:p w:rsidR="00A80738" w:rsidRPr="0018613E" w:rsidRDefault="002A071E" w:rsidP="00A80738">
      <w:pPr>
        <w:rPr>
          <w:bCs/>
          <w:sz w:val="24"/>
        </w:rPr>
      </w:pPr>
      <w:r w:rsidRPr="002A071E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2A071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A071E" w:rsidRPr="002A071E">
        <w:rPr>
          <w:b/>
          <w:sz w:val="24"/>
          <w:szCs w:val="24"/>
        </w:rPr>
        <w:t>ZP/D-41/19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A071E" w:rsidRPr="002A071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2A071E" w:rsidP="00CB5EDB">
      <w:pPr>
        <w:pStyle w:val="Tekstpodstawowywcity"/>
        <w:spacing w:before="120" w:after="240"/>
        <w:ind w:firstLine="0"/>
        <w:jc w:val="center"/>
      </w:pPr>
      <w:r w:rsidRPr="002A071E">
        <w:rPr>
          <w:b/>
        </w:rPr>
        <w:t>Dostawa artykułów i gadżetów reklamowych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2A071E" w:rsidRPr="002A071E">
        <w:rPr>
          <w:sz w:val="24"/>
          <w:szCs w:val="24"/>
        </w:rPr>
        <w:t>(</w:t>
      </w:r>
      <w:proofErr w:type="spellStart"/>
      <w:r w:rsidR="002A071E" w:rsidRPr="002A071E">
        <w:rPr>
          <w:sz w:val="24"/>
          <w:szCs w:val="24"/>
        </w:rPr>
        <w:t>t.j</w:t>
      </w:r>
      <w:proofErr w:type="spellEnd"/>
      <w:r w:rsidR="002A071E" w:rsidRPr="002A071E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2A071E" w:rsidRPr="002A071E">
        <w:rPr>
          <w:sz w:val="24"/>
          <w:szCs w:val="24"/>
        </w:rPr>
        <w:t>29/11/2019</w:t>
      </w:r>
      <w:r w:rsidRPr="00FF4AB1">
        <w:rPr>
          <w:sz w:val="24"/>
          <w:szCs w:val="24"/>
        </w:rPr>
        <w:t xml:space="preserve"> o godz. </w:t>
      </w:r>
      <w:r w:rsidR="002A071E" w:rsidRPr="002A071E">
        <w:rPr>
          <w:sz w:val="24"/>
          <w:szCs w:val="24"/>
        </w:rPr>
        <w:t>11:10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A071E" w:rsidRPr="006646D9" w:rsidTr="00517EF3">
        <w:trPr>
          <w:trHeight w:val="70"/>
        </w:trPr>
        <w:tc>
          <w:tcPr>
            <w:tcW w:w="9214" w:type="dxa"/>
          </w:tcPr>
          <w:p w:rsidR="002A071E" w:rsidRPr="00A3048A" w:rsidRDefault="002A071E" w:rsidP="00517EF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A071E">
              <w:rPr>
                <w:sz w:val="24"/>
                <w:szCs w:val="24"/>
              </w:rPr>
              <w:t>części 1 zamówienia w wysokości 3 000.00 zł brutto;</w:t>
            </w:r>
          </w:p>
        </w:tc>
      </w:tr>
      <w:tr w:rsidR="002A071E" w:rsidRPr="006646D9" w:rsidTr="00517EF3">
        <w:trPr>
          <w:trHeight w:val="70"/>
        </w:trPr>
        <w:tc>
          <w:tcPr>
            <w:tcW w:w="9214" w:type="dxa"/>
          </w:tcPr>
          <w:p w:rsidR="002A071E" w:rsidRPr="00A3048A" w:rsidRDefault="002A071E" w:rsidP="00517EF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A071E">
              <w:rPr>
                <w:sz w:val="24"/>
                <w:szCs w:val="24"/>
              </w:rPr>
              <w:t>części 2 zamówienia w wysokości 7 000.00 zł brutto;</w:t>
            </w:r>
          </w:p>
        </w:tc>
      </w:tr>
      <w:tr w:rsidR="002A071E" w:rsidRPr="006646D9" w:rsidTr="00517EF3">
        <w:trPr>
          <w:trHeight w:val="70"/>
        </w:trPr>
        <w:tc>
          <w:tcPr>
            <w:tcW w:w="9214" w:type="dxa"/>
          </w:tcPr>
          <w:p w:rsidR="002A071E" w:rsidRPr="00A3048A" w:rsidRDefault="002A071E" w:rsidP="00517EF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A071E">
              <w:rPr>
                <w:sz w:val="24"/>
                <w:szCs w:val="24"/>
              </w:rPr>
              <w:t>części 3 zamówienia w wysokości 21 156.00 zł brutto;</w:t>
            </w:r>
          </w:p>
        </w:tc>
      </w:tr>
      <w:tr w:rsidR="002A071E" w:rsidRPr="006646D9" w:rsidTr="00517EF3">
        <w:trPr>
          <w:trHeight w:val="70"/>
        </w:trPr>
        <w:tc>
          <w:tcPr>
            <w:tcW w:w="9214" w:type="dxa"/>
          </w:tcPr>
          <w:p w:rsidR="002A071E" w:rsidRPr="00A3048A" w:rsidRDefault="002A071E" w:rsidP="00517EF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A071E">
              <w:rPr>
                <w:sz w:val="24"/>
                <w:szCs w:val="24"/>
              </w:rPr>
              <w:t>części 4 zamówienia w wysokości 14 157.30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2A071E" w:rsidRPr="00075CD0" w:rsidTr="00517EF3">
        <w:tc>
          <w:tcPr>
            <w:tcW w:w="824" w:type="dxa"/>
            <w:shd w:val="clear" w:color="auto" w:fill="auto"/>
            <w:vAlign w:val="center"/>
          </w:tcPr>
          <w:p w:rsidR="002A071E" w:rsidRPr="00CB5EDB" w:rsidRDefault="002A071E" w:rsidP="00517EF3">
            <w:pPr>
              <w:spacing w:before="120" w:after="120"/>
              <w:jc w:val="center"/>
            </w:pPr>
            <w:r w:rsidRPr="002A071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A071E" w:rsidRPr="00CB5EDB" w:rsidRDefault="002A071E" w:rsidP="00517EF3">
            <w:pPr>
              <w:spacing w:before="120" w:after="120"/>
              <w:jc w:val="center"/>
            </w:pPr>
            <w:r w:rsidRPr="002A071E">
              <w:t>2</w:t>
            </w:r>
          </w:p>
        </w:tc>
        <w:tc>
          <w:tcPr>
            <w:tcW w:w="2295" w:type="dxa"/>
            <w:shd w:val="clear" w:color="auto" w:fill="auto"/>
          </w:tcPr>
          <w:p w:rsidR="002A071E" w:rsidRPr="00CB5EDB" w:rsidRDefault="002A071E" w:rsidP="00517EF3">
            <w:pPr>
              <w:spacing w:before="40"/>
            </w:pPr>
            <w:r w:rsidRPr="002A071E">
              <w:t xml:space="preserve">PPHU "LIR" Elżbieta </w:t>
            </w:r>
            <w:proofErr w:type="spellStart"/>
            <w:r w:rsidRPr="002A071E">
              <w:t>Zajet</w:t>
            </w:r>
            <w:proofErr w:type="spellEnd"/>
          </w:p>
          <w:p w:rsidR="002A071E" w:rsidRPr="00CB5EDB" w:rsidRDefault="002A071E" w:rsidP="00517EF3">
            <w:r w:rsidRPr="002A071E">
              <w:t>Grunwaldzka</w:t>
            </w:r>
            <w:r w:rsidRPr="00CB5EDB">
              <w:t xml:space="preserve"> </w:t>
            </w:r>
            <w:r w:rsidRPr="002A071E">
              <w:t>2</w:t>
            </w:r>
            <w:r w:rsidRPr="00CB5EDB">
              <w:t xml:space="preserve"> </w:t>
            </w:r>
          </w:p>
          <w:p w:rsidR="002A071E" w:rsidRPr="00CB5EDB" w:rsidRDefault="002A071E" w:rsidP="00517EF3">
            <w:pPr>
              <w:spacing w:before="40" w:after="40"/>
              <w:jc w:val="both"/>
            </w:pPr>
            <w:r w:rsidRPr="002A071E">
              <w:t>82-300</w:t>
            </w:r>
            <w:r w:rsidRPr="00CB5EDB">
              <w:t xml:space="preserve"> </w:t>
            </w:r>
            <w:r w:rsidRPr="002A071E">
              <w:t>Elbląg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071E" w:rsidRPr="00CB5EDB" w:rsidRDefault="002A071E" w:rsidP="00517EF3">
            <w:pPr>
              <w:spacing w:before="120" w:after="120"/>
              <w:jc w:val="center"/>
            </w:pPr>
            <w:r w:rsidRPr="002A071E">
              <w:t>8 364.00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071E" w:rsidRPr="00CB5EDB" w:rsidRDefault="002A071E" w:rsidP="00517EF3">
            <w:pPr>
              <w:spacing w:before="120" w:after="120"/>
              <w:jc w:val="center"/>
            </w:pPr>
            <w:r w:rsidRPr="002A071E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071E" w:rsidRPr="00CB5EDB" w:rsidRDefault="00DA6358" w:rsidP="00517EF3">
            <w:pPr>
              <w:spacing w:before="120" w:after="120"/>
              <w:jc w:val="center"/>
            </w:pPr>
            <w:r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071E" w:rsidRPr="00CB5EDB" w:rsidRDefault="002A071E" w:rsidP="00517EF3">
            <w:pPr>
              <w:spacing w:before="120" w:after="120"/>
              <w:jc w:val="center"/>
            </w:pPr>
            <w:r w:rsidRPr="002A071E">
              <w:t>zgodnie ze SIWZ</w:t>
            </w:r>
          </w:p>
        </w:tc>
      </w:tr>
      <w:tr w:rsidR="00DA6358" w:rsidRPr="00075CD0" w:rsidTr="00BD18C9">
        <w:tc>
          <w:tcPr>
            <w:tcW w:w="824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3</w:t>
            </w:r>
          </w:p>
        </w:tc>
        <w:tc>
          <w:tcPr>
            <w:tcW w:w="2295" w:type="dxa"/>
            <w:shd w:val="clear" w:color="auto" w:fill="auto"/>
          </w:tcPr>
          <w:p w:rsidR="00DA6358" w:rsidRPr="00CB5EDB" w:rsidRDefault="00DA6358" w:rsidP="00DA6358">
            <w:pPr>
              <w:spacing w:before="40"/>
            </w:pPr>
            <w:r w:rsidRPr="002A071E">
              <w:t xml:space="preserve">PPHU "LIR" Elżbieta </w:t>
            </w:r>
            <w:proofErr w:type="spellStart"/>
            <w:r w:rsidRPr="002A071E">
              <w:t>Zajet</w:t>
            </w:r>
            <w:proofErr w:type="spellEnd"/>
          </w:p>
          <w:p w:rsidR="00DA6358" w:rsidRPr="00CB5EDB" w:rsidRDefault="00DA6358" w:rsidP="00DA6358">
            <w:r w:rsidRPr="002A071E">
              <w:t>Grunwaldzka</w:t>
            </w:r>
            <w:r w:rsidRPr="00CB5EDB">
              <w:t xml:space="preserve"> </w:t>
            </w:r>
            <w:r w:rsidRPr="002A071E">
              <w:t>2</w:t>
            </w:r>
            <w:r w:rsidRPr="00CB5EDB">
              <w:t xml:space="preserve"> </w:t>
            </w:r>
          </w:p>
          <w:p w:rsidR="00DA6358" w:rsidRPr="00CB5EDB" w:rsidRDefault="00DA6358" w:rsidP="00DA6358">
            <w:pPr>
              <w:spacing w:before="40" w:after="40"/>
              <w:jc w:val="both"/>
            </w:pPr>
            <w:r w:rsidRPr="002A071E">
              <w:t>82-300</w:t>
            </w:r>
            <w:r w:rsidRPr="00CB5EDB">
              <w:t xml:space="preserve"> </w:t>
            </w:r>
            <w:r w:rsidRPr="002A071E">
              <w:t>Elbląg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43 050.00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DA6358" w:rsidRDefault="00DA6358" w:rsidP="00DA6358">
            <w:r w:rsidRPr="007D01EF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</w:tr>
      <w:tr w:rsidR="00DA6358" w:rsidRPr="00075CD0" w:rsidTr="00BD18C9">
        <w:tc>
          <w:tcPr>
            <w:tcW w:w="824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4</w:t>
            </w:r>
          </w:p>
        </w:tc>
        <w:tc>
          <w:tcPr>
            <w:tcW w:w="2295" w:type="dxa"/>
            <w:shd w:val="clear" w:color="auto" w:fill="auto"/>
          </w:tcPr>
          <w:p w:rsidR="00DA6358" w:rsidRPr="00CB5EDB" w:rsidRDefault="00DA6358" w:rsidP="00DA6358">
            <w:pPr>
              <w:spacing w:before="40"/>
            </w:pPr>
            <w:r w:rsidRPr="002A071E">
              <w:t xml:space="preserve">PPHU "LIR" Elżbieta </w:t>
            </w:r>
            <w:proofErr w:type="spellStart"/>
            <w:r w:rsidRPr="002A071E">
              <w:t>Zajet</w:t>
            </w:r>
            <w:proofErr w:type="spellEnd"/>
          </w:p>
          <w:p w:rsidR="00DA6358" w:rsidRPr="00CB5EDB" w:rsidRDefault="00DA6358" w:rsidP="00DA6358">
            <w:r w:rsidRPr="002A071E">
              <w:t>Grunwaldzka</w:t>
            </w:r>
            <w:r w:rsidRPr="00CB5EDB">
              <w:t xml:space="preserve"> </w:t>
            </w:r>
            <w:r w:rsidRPr="002A071E">
              <w:t>2</w:t>
            </w:r>
            <w:r w:rsidRPr="00CB5EDB">
              <w:t xml:space="preserve"> </w:t>
            </w:r>
          </w:p>
          <w:p w:rsidR="00DA6358" w:rsidRPr="00CB5EDB" w:rsidRDefault="00DA6358" w:rsidP="00DA6358">
            <w:pPr>
              <w:spacing w:before="40" w:after="40"/>
              <w:jc w:val="both"/>
            </w:pPr>
            <w:r w:rsidRPr="002A071E">
              <w:t>82-300</w:t>
            </w:r>
            <w:r w:rsidRPr="00CB5EDB">
              <w:t xml:space="preserve"> </w:t>
            </w:r>
            <w:r w:rsidRPr="002A071E">
              <w:t>Elbląg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21 525.00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DA6358" w:rsidRDefault="00DA6358" w:rsidP="00DA6358">
            <w:r w:rsidRPr="007D01EF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</w:tr>
      <w:tr w:rsidR="00DA6358" w:rsidRPr="00075CD0" w:rsidTr="00BD18C9">
        <w:tc>
          <w:tcPr>
            <w:tcW w:w="824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1</w:t>
            </w:r>
          </w:p>
        </w:tc>
        <w:tc>
          <w:tcPr>
            <w:tcW w:w="2295" w:type="dxa"/>
            <w:shd w:val="clear" w:color="auto" w:fill="auto"/>
          </w:tcPr>
          <w:p w:rsidR="00DA6358" w:rsidRPr="00CB5EDB" w:rsidRDefault="00DA6358" w:rsidP="00DA6358">
            <w:pPr>
              <w:spacing w:before="40"/>
            </w:pPr>
            <w:r w:rsidRPr="002A071E">
              <w:t>SPORT PARTNER S.C.</w:t>
            </w:r>
          </w:p>
          <w:p w:rsidR="00DA6358" w:rsidRPr="00CB5EDB" w:rsidRDefault="00DA6358" w:rsidP="00DA6358">
            <w:r w:rsidRPr="002A071E">
              <w:t>Zamenhofa</w:t>
            </w:r>
            <w:r w:rsidRPr="00CB5EDB">
              <w:t xml:space="preserve"> </w:t>
            </w:r>
            <w:r w:rsidRPr="002A071E">
              <w:t>6</w:t>
            </w:r>
            <w:r w:rsidRPr="00CB5EDB">
              <w:t xml:space="preserve"> </w:t>
            </w:r>
          </w:p>
          <w:p w:rsidR="00DA6358" w:rsidRPr="00CB5EDB" w:rsidRDefault="00DA6358" w:rsidP="00DA6358">
            <w:pPr>
              <w:spacing w:before="40" w:after="40"/>
              <w:jc w:val="both"/>
            </w:pPr>
            <w:r w:rsidRPr="002A071E">
              <w:t>33-300</w:t>
            </w:r>
            <w:r w:rsidRPr="00CB5EDB">
              <w:t xml:space="preserve"> </w:t>
            </w:r>
            <w:r w:rsidRPr="002A071E">
              <w:t>Nowy Sącz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3 000.00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DA6358" w:rsidRDefault="00DA6358" w:rsidP="00DA6358">
            <w:r w:rsidRPr="007D01EF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</w:tr>
      <w:tr w:rsidR="00DA6358" w:rsidRPr="00075CD0" w:rsidTr="00BD18C9">
        <w:tc>
          <w:tcPr>
            <w:tcW w:w="824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2</w:t>
            </w:r>
          </w:p>
        </w:tc>
        <w:tc>
          <w:tcPr>
            <w:tcW w:w="2295" w:type="dxa"/>
            <w:shd w:val="clear" w:color="auto" w:fill="auto"/>
          </w:tcPr>
          <w:p w:rsidR="00DA6358" w:rsidRPr="00CB5EDB" w:rsidRDefault="00DA6358" w:rsidP="00DA6358">
            <w:pPr>
              <w:spacing w:before="40"/>
            </w:pPr>
            <w:r w:rsidRPr="002A071E">
              <w:t>INTERMEDIA Paweł Kędzierski</w:t>
            </w:r>
          </w:p>
          <w:p w:rsidR="00DA6358" w:rsidRPr="00CB5EDB" w:rsidRDefault="00DA6358" w:rsidP="00DA6358">
            <w:r w:rsidRPr="002A071E">
              <w:t>Spółdzielcza</w:t>
            </w:r>
            <w:r w:rsidRPr="00CB5EDB">
              <w:t xml:space="preserve"> </w:t>
            </w:r>
            <w:r w:rsidRPr="002A071E">
              <w:t>17</w:t>
            </w:r>
            <w:r w:rsidRPr="00CB5EDB">
              <w:t xml:space="preserve"> </w:t>
            </w:r>
          </w:p>
          <w:p w:rsidR="00DA6358" w:rsidRPr="00CB5EDB" w:rsidRDefault="00DA6358" w:rsidP="00DA6358">
            <w:pPr>
              <w:spacing w:before="40" w:after="40"/>
              <w:jc w:val="both"/>
            </w:pPr>
            <w:r w:rsidRPr="002A071E">
              <w:t>09-407</w:t>
            </w:r>
            <w:r w:rsidRPr="00CB5EDB">
              <w:t xml:space="preserve"> </w:t>
            </w:r>
            <w:r w:rsidRPr="002A071E">
              <w:t>Płock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5 469.50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15 dni</w:t>
            </w:r>
          </w:p>
        </w:tc>
        <w:tc>
          <w:tcPr>
            <w:tcW w:w="1134" w:type="dxa"/>
            <w:shd w:val="clear" w:color="auto" w:fill="auto"/>
          </w:tcPr>
          <w:p w:rsidR="00DA6358" w:rsidRDefault="00DA6358" w:rsidP="00DA6358">
            <w:r w:rsidRPr="007D01EF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</w:tr>
      <w:tr w:rsidR="00DA6358" w:rsidRPr="00075CD0" w:rsidTr="00BD18C9">
        <w:tc>
          <w:tcPr>
            <w:tcW w:w="824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4</w:t>
            </w:r>
          </w:p>
        </w:tc>
        <w:tc>
          <w:tcPr>
            <w:tcW w:w="2295" w:type="dxa"/>
            <w:shd w:val="clear" w:color="auto" w:fill="auto"/>
          </w:tcPr>
          <w:p w:rsidR="00DA6358" w:rsidRPr="00CB5EDB" w:rsidRDefault="00DA6358" w:rsidP="00DA6358">
            <w:pPr>
              <w:spacing w:before="40"/>
            </w:pPr>
            <w:r w:rsidRPr="002A071E">
              <w:t>INTERMEDIA Paweł Kędzierski</w:t>
            </w:r>
          </w:p>
          <w:p w:rsidR="00DA6358" w:rsidRPr="00CB5EDB" w:rsidRDefault="00DA6358" w:rsidP="00DA6358">
            <w:r w:rsidRPr="002A071E">
              <w:lastRenderedPageBreak/>
              <w:t>Spółdzielcza</w:t>
            </w:r>
            <w:r w:rsidRPr="00CB5EDB">
              <w:t xml:space="preserve"> </w:t>
            </w:r>
            <w:r w:rsidRPr="002A071E">
              <w:t>17</w:t>
            </w:r>
            <w:r w:rsidRPr="00CB5EDB">
              <w:t xml:space="preserve"> </w:t>
            </w:r>
          </w:p>
          <w:p w:rsidR="00DA6358" w:rsidRPr="00CB5EDB" w:rsidRDefault="00DA6358" w:rsidP="00DA6358">
            <w:pPr>
              <w:spacing w:before="40" w:after="40"/>
              <w:jc w:val="both"/>
            </w:pPr>
            <w:r w:rsidRPr="002A071E">
              <w:t>09-407</w:t>
            </w:r>
            <w:r w:rsidRPr="00CB5EDB">
              <w:t xml:space="preserve"> </w:t>
            </w:r>
            <w:r w:rsidRPr="002A071E">
              <w:t>Płock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lastRenderedPageBreak/>
              <w:t>15 565.00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 xml:space="preserve">zgodnie ze </w:t>
            </w:r>
            <w:r w:rsidRPr="002A071E">
              <w:lastRenderedPageBreak/>
              <w:t>SIWZ</w:t>
            </w:r>
          </w:p>
        </w:tc>
        <w:tc>
          <w:tcPr>
            <w:tcW w:w="1134" w:type="dxa"/>
            <w:shd w:val="clear" w:color="auto" w:fill="auto"/>
          </w:tcPr>
          <w:p w:rsidR="00DA6358" w:rsidRDefault="00DA6358" w:rsidP="00DA6358">
            <w:r w:rsidRPr="007D01EF">
              <w:lastRenderedPageBreak/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 xml:space="preserve">zgodnie ze </w:t>
            </w:r>
            <w:r w:rsidRPr="002A071E">
              <w:lastRenderedPageBreak/>
              <w:t>SIWZ</w:t>
            </w:r>
          </w:p>
        </w:tc>
      </w:tr>
      <w:tr w:rsidR="00DA6358" w:rsidRPr="00075CD0" w:rsidTr="00BD18C9">
        <w:tc>
          <w:tcPr>
            <w:tcW w:w="824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lastRenderedPageBreak/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1</w:t>
            </w:r>
          </w:p>
        </w:tc>
        <w:tc>
          <w:tcPr>
            <w:tcW w:w="2295" w:type="dxa"/>
            <w:shd w:val="clear" w:color="auto" w:fill="auto"/>
          </w:tcPr>
          <w:p w:rsidR="00DA6358" w:rsidRPr="00CB5EDB" w:rsidRDefault="00DA6358" w:rsidP="00DA6358">
            <w:pPr>
              <w:spacing w:before="40"/>
            </w:pPr>
            <w:r w:rsidRPr="002A071E">
              <w:t xml:space="preserve">Agencja Reklamowa SOLDIES Dominik </w:t>
            </w:r>
            <w:proofErr w:type="spellStart"/>
            <w:r w:rsidRPr="002A071E">
              <w:t>Maślerz</w:t>
            </w:r>
            <w:proofErr w:type="spellEnd"/>
          </w:p>
          <w:p w:rsidR="00DA6358" w:rsidRPr="00CB5EDB" w:rsidRDefault="00DA6358" w:rsidP="00DA6358">
            <w:r w:rsidRPr="002A071E">
              <w:t>Droginia</w:t>
            </w:r>
            <w:r w:rsidRPr="00CB5EDB">
              <w:t xml:space="preserve"> </w:t>
            </w:r>
            <w:r w:rsidRPr="002A071E">
              <w:t>320</w:t>
            </w:r>
            <w:r w:rsidRPr="00CB5EDB">
              <w:t xml:space="preserve"> </w:t>
            </w:r>
          </w:p>
          <w:p w:rsidR="00DA6358" w:rsidRPr="00CB5EDB" w:rsidRDefault="00DA6358" w:rsidP="00DA6358">
            <w:pPr>
              <w:spacing w:before="40" w:after="40"/>
              <w:jc w:val="both"/>
            </w:pPr>
            <w:r w:rsidRPr="002A071E">
              <w:t>32-400</w:t>
            </w:r>
            <w:r w:rsidRPr="00CB5EDB">
              <w:t xml:space="preserve"> </w:t>
            </w:r>
            <w:r w:rsidRPr="002A071E">
              <w:t>Myślenice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2 940.00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DA6358" w:rsidRDefault="00DA6358" w:rsidP="00DA6358">
            <w:r w:rsidRPr="007D01EF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</w:tr>
      <w:tr w:rsidR="00DA6358" w:rsidRPr="00075CD0" w:rsidTr="00BD18C9">
        <w:tc>
          <w:tcPr>
            <w:tcW w:w="824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2</w:t>
            </w:r>
          </w:p>
        </w:tc>
        <w:tc>
          <w:tcPr>
            <w:tcW w:w="2295" w:type="dxa"/>
            <w:shd w:val="clear" w:color="auto" w:fill="auto"/>
          </w:tcPr>
          <w:p w:rsidR="00DA6358" w:rsidRPr="00CB5EDB" w:rsidRDefault="00DA6358" w:rsidP="00DA6358">
            <w:pPr>
              <w:spacing w:before="40"/>
            </w:pPr>
            <w:r w:rsidRPr="002A071E">
              <w:t xml:space="preserve">Agencja Reklamowa SOLDIES Dominik </w:t>
            </w:r>
            <w:proofErr w:type="spellStart"/>
            <w:r w:rsidRPr="002A071E">
              <w:t>Maślerz</w:t>
            </w:r>
            <w:proofErr w:type="spellEnd"/>
          </w:p>
          <w:p w:rsidR="00DA6358" w:rsidRPr="00CB5EDB" w:rsidRDefault="00DA6358" w:rsidP="00DA6358">
            <w:r w:rsidRPr="002A071E">
              <w:t>Droginia</w:t>
            </w:r>
            <w:r w:rsidRPr="00CB5EDB">
              <w:t xml:space="preserve"> </w:t>
            </w:r>
            <w:r w:rsidRPr="002A071E">
              <w:t>320</w:t>
            </w:r>
            <w:r w:rsidRPr="00CB5EDB">
              <w:t xml:space="preserve"> </w:t>
            </w:r>
          </w:p>
          <w:p w:rsidR="00DA6358" w:rsidRPr="00CB5EDB" w:rsidRDefault="00DA6358" w:rsidP="00DA6358">
            <w:pPr>
              <w:spacing w:before="40" w:after="40"/>
              <w:jc w:val="both"/>
            </w:pPr>
            <w:r w:rsidRPr="002A071E">
              <w:t>32-400</w:t>
            </w:r>
            <w:r w:rsidRPr="00CB5EDB">
              <w:t xml:space="preserve"> </w:t>
            </w:r>
            <w:r w:rsidRPr="002A071E">
              <w:t>Myślenice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6 880.00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15 dni</w:t>
            </w:r>
          </w:p>
        </w:tc>
        <w:tc>
          <w:tcPr>
            <w:tcW w:w="1134" w:type="dxa"/>
            <w:shd w:val="clear" w:color="auto" w:fill="auto"/>
          </w:tcPr>
          <w:p w:rsidR="00DA6358" w:rsidRDefault="00DA6358" w:rsidP="00DA6358">
            <w:r w:rsidRPr="007D01EF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</w:tr>
      <w:tr w:rsidR="00DA6358" w:rsidRPr="00075CD0" w:rsidTr="00BD18C9">
        <w:tc>
          <w:tcPr>
            <w:tcW w:w="824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3</w:t>
            </w:r>
          </w:p>
        </w:tc>
        <w:tc>
          <w:tcPr>
            <w:tcW w:w="2295" w:type="dxa"/>
            <w:shd w:val="clear" w:color="auto" w:fill="auto"/>
          </w:tcPr>
          <w:p w:rsidR="00DA6358" w:rsidRPr="00CB5EDB" w:rsidRDefault="00DA6358" w:rsidP="00DA6358">
            <w:pPr>
              <w:spacing w:before="40"/>
            </w:pPr>
            <w:r w:rsidRPr="002A071E">
              <w:t>MK STUDIO Agencja Reklamowa Mirosław Komin</w:t>
            </w:r>
          </w:p>
          <w:p w:rsidR="00DA6358" w:rsidRPr="00CB5EDB" w:rsidRDefault="00DA6358" w:rsidP="00DA6358">
            <w:r w:rsidRPr="002A071E">
              <w:t>Os. Jana III Sobieskiego</w:t>
            </w:r>
            <w:r w:rsidRPr="00CB5EDB">
              <w:t xml:space="preserve"> </w:t>
            </w:r>
            <w:r w:rsidRPr="002A071E">
              <w:t>7/46</w:t>
            </w:r>
            <w:r w:rsidRPr="00CB5EDB">
              <w:t xml:space="preserve"> </w:t>
            </w:r>
          </w:p>
          <w:p w:rsidR="00DA6358" w:rsidRPr="00CB5EDB" w:rsidRDefault="00DA6358" w:rsidP="00DA6358">
            <w:pPr>
              <w:spacing w:before="40" w:after="40"/>
              <w:jc w:val="both"/>
            </w:pPr>
            <w:r w:rsidRPr="002A071E">
              <w:t>60-688</w:t>
            </w:r>
            <w:r w:rsidRPr="00CB5EDB">
              <w:t xml:space="preserve"> </w:t>
            </w:r>
            <w:r w:rsidRPr="002A071E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24 477.00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DA6358" w:rsidRDefault="00DA6358" w:rsidP="00DA6358">
            <w:r w:rsidRPr="007D01EF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</w:tr>
      <w:tr w:rsidR="00DA6358" w:rsidRPr="00075CD0" w:rsidTr="00BD18C9">
        <w:tc>
          <w:tcPr>
            <w:tcW w:w="824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3</w:t>
            </w:r>
          </w:p>
        </w:tc>
        <w:tc>
          <w:tcPr>
            <w:tcW w:w="2295" w:type="dxa"/>
            <w:shd w:val="clear" w:color="auto" w:fill="auto"/>
          </w:tcPr>
          <w:p w:rsidR="00135023" w:rsidRDefault="00135023" w:rsidP="00DA6358">
            <w:pPr>
              <w:spacing w:before="40"/>
            </w:pPr>
            <w:r>
              <w:t xml:space="preserve">PROMOBAY </w:t>
            </w:r>
            <w:proofErr w:type="spellStart"/>
            <w:r>
              <w:t>Brzoskowski</w:t>
            </w:r>
            <w:proofErr w:type="spellEnd"/>
          </w:p>
          <w:p w:rsidR="00DA6358" w:rsidRPr="00CB5EDB" w:rsidRDefault="00DA6358" w:rsidP="00DA6358">
            <w:pPr>
              <w:spacing w:before="40"/>
            </w:pPr>
            <w:r w:rsidRPr="002A071E">
              <w:t xml:space="preserve"> </w:t>
            </w:r>
            <w:proofErr w:type="spellStart"/>
            <w:r w:rsidRPr="002A071E">
              <w:t>Kamaj</w:t>
            </w:r>
            <w:proofErr w:type="spellEnd"/>
            <w:r w:rsidRPr="002A071E">
              <w:t xml:space="preserve"> Sp. J.</w:t>
            </w:r>
          </w:p>
          <w:p w:rsidR="00DA6358" w:rsidRPr="00CB5EDB" w:rsidRDefault="00DA6358" w:rsidP="00DA6358">
            <w:r w:rsidRPr="002A071E">
              <w:t>Słowiańska</w:t>
            </w:r>
            <w:r w:rsidRPr="00CB5EDB">
              <w:t xml:space="preserve"> </w:t>
            </w:r>
            <w:r w:rsidRPr="002A071E">
              <w:t>55C</w:t>
            </w:r>
            <w:r w:rsidRPr="00CB5EDB">
              <w:t xml:space="preserve"> </w:t>
            </w:r>
          </w:p>
          <w:p w:rsidR="00DA6358" w:rsidRPr="00CB5EDB" w:rsidRDefault="00DA6358" w:rsidP="00DA6358">
            <w:pPr>
              <w:spacing w:before="40" w:after="40"/>
              <w:jc w:val="both"/>
            </w:pPr>
            <w:r w:rsidRPr="002A071E">
              <w:t>61-664</w:t>
            </w:r>
            <w:r w:rsidRPr="00CB5EDB">
              <w:t xml:space="preserve"> </w:t>
            </w:r>
            <w:r w:rsidRPr="002A071E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20 614.80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DA6358" w:rsidRDefault="00DA6358" w:rsidP="00DA6358">
            <w:r w:rsidRPr="007D01EF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</w:tr>
      <w:tr w:rsidR="00DA6358" w:rsidRPr="00075CD0" w:rsidTr="00BD18C9">
        <w:tc>
          <w:tcPr>
            <w:tcW w:w="824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4</w:t>
            </w:r>
          </w:p>
        </w:tc>
        <w:tc>
          <w:tcPr>
            <w:tcW w:w="2295" w:type="dxa"/>
            <w:shd w:val="clear" w:color="auto" w:fill="auto"/>
          </w:tcPr>
          <w:p w:rsidR="00135023" w:rsidRDefault="00135023" w:rsidP="00135023">
            <w:pPr>
              <w:spacing w:before="40"/>
            </w:pPr>
            <w:r>
              <w:t xml:space="preserve">PROMOBAY </w:t>
            </w:r>
            <w:proofErr w:type="spellStart"/>
            <w:r>
              <w:t>Brzoskowski</w:t>
            </w:r>
            <w:proofErr w:type="spellEnd"/>
          </w:p>
          <w:p w:rsidR="00135023" w:rsidRPr="00CB5EDB" w:rsidRDefault="00135023" w:rsidP="00135023">
            <w:pPr>
              <w:spacing w:before="40"/>
            </w:pPr>
            <w:r w:rsidRPr="002A071E">
              <w:t xml:space="preserve"> </w:t>
            </w:r>
            <w:proofErr w:type="spellStart"/>
            <w:r w:rsidRPr="002A071E">
              <w:t>Kamaj</w:t>
            </w:r>
            <w:proofErr w:type="spellEnd"/>
            <w:r w:rsidRPr="002A071E">
              <w:t xml:space="preserve"> Sp. J.</w:t>
            </w:r>
          </w:p>
          <w:p w:rsidR="00135023" w:rsidRPr="00CB5EDB" w:rsidRDefault="00135023" w:rsidP="00135023">
            <w:r w:rsidRPr="002A071E">
              <w:t>Słowiańska</w:t>
            </w:r>
            <w:r w:rsidRPr="00CB5EDB">
              <w:t xml:space="preserve"> </w:t>
            </w:r>
            <w:r w:rsidRPr="002A071E">
              <w:t>55C</w:t>
            </w:r>
            <w:r w:rsidRPr="00CB5EDB">
              <w:t xml:space="preserve"> </w:t>
            </w:r>
          </w:p>
          <w:p w:rsidR="00DA6358" w:rsidRPr="00CB5EDB" w:rsidRDefault="00135023" w:rsidP="00135023">
            <w:pPr>
              <w:spacing w:before="40" w:after="40"/>
              <w:jc w:val="both"/>
            </w:pPr>
            <w:r w:rsidRPr="002A071E">
              <w:t>61-664</w:t>
            </w:r>
            <w:r w:rsidRPr="00CB5EDB">
              <w:t xml:space="preserve"> </w:t>
            </w:r>
            <w:r w:rsidRPr="002A071E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13 437.75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DA6358" w:rsidRDefault="00DA6358" w:rsidP="00DA6358">
            <w:r w:rsidRPr="007D01EF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</w:tr>
      <w:tr w:rsidR="00DA6358" w:rsidRPr="00075CD0" w:rsidTr="00BD18C9">
        <w:tc>
          <w:tcPr>
            <w:tcW w:w="824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4</w:t>
            </w:r>
          </w:p>
        </w:tc>
        <w:tc>
          <w:tcPr>
            <w:tcW w:w="2295" w:type="dxa"/>
            <w:shd w:val="clear" w:color="auto" w:fill="auto"/>
          </w:tcPr>
          <w:p w:rsidR="00DA6358" w:rsidRPr="00CB5EDB" w:rsidRDefault="00DA6358" w:rsidP="00DA6358">
            <w:pPr>
              <w:spacing w:before="40"/>
            </w:pPr>
            <w:r w:rsidRPr="002A071E">
              <w:t>LUBMAR Andrzej Lubera</w:t>
            </w:r>
          </w:p>
          <w:p w:rsidR="00DA6358" w:rsidRPr="00CB5EDB" w:rsidRDefault="00DA6358" w:rsidP="00DA6358">
            <w:r w:rsidRPr="002A071E">
              <w:t>Jastruna</w:t>
            </w:r>
            <w:r w:rsidRPr="00CB5EDB">
              <w:t xml:space="preserve"> </w:t>
            </w:r>
            <w:r w:rsidRPr="002A071E">
              <w:t>23</w:t>
            </w:r>
            <w:r w:rsidRPr="00CB5EDB">
              <w:t xml:space="preserve"> </w:t>
            </w:r>
          </w:p>
          <w:p w:rsidR="00DA6358" w:rsidRPr="00CB5EDB" w:rsidRDefault="00DA6358" w:rsidP="00DA6358">
            <w:pPr>
              <w:spacing w:before="40" w:after="40"/>
              <w:jc w:val="both"/>
            </w:pPr>
            <w:r w:rsidRPr="002A071E">
              <w:t>33-100</w:t>
            </w:r>
            <w:r w:rsidRPr="00CB5EDB">
              <w:t xml:space="preserve"> </w:t>
            </w:r>
            <w:r w:rsidRPr="002A071E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15 067.50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DA6358" w:rsidRDefault="00DA6358" w:rsidP="00DA6358">
            <w:r w:rsidRPr="007D01EF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</w:tr>
      <w:tr w:rsidR="00DA6358" w:rsidRPr="00075CD0" w:rsidTr="00BD18C9">
        <w:tc>
          <w:tcPr>
            <w:tcW w:w="824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3</w:t>
            </w:r>
          </w:p>
        </w:tc>
        <w:tc>
          <w:tcPr>
            <w:tcW w:w="2295" w:type="dxa"/>
            <w:shd w:val="clear" w:color="auto" w:fill="auto"/>
          </w:tcPr>
          <w:p w:rsidR="00DA6358" w:rsidRPr="00CB5EDB" w:rsidRDefault="00DA6358" w:rsidP="00DA6358">
            <w:pPr>
              <w:spacing w:before="40"/>
            </w:pPr>
            <w:r w:rsidRPr="002A071E">
              <w:t xml:space="preserve">Top </w:t>
            </w:r>
            <w:proofErr w:type="spellStart"/>
            <w:r w:rsidRPr="002A071E">
              <w:t>Arts</w:t>
            </w:r>
            <w:proofErr w:type="spellEnd"/>
            <w:r w:rsidRPr="002A071E">
              <w:t xml:space="preserve"> Artur Jezierski</w:t>
            </w:r>
          </w:p>
          <w:p w:rsidR="00DA6358" w:rsidRPr="00CB5EDB" w:rsidRDefault="00DA6358" w:rsidP="00DA6358">
            <w:r w:rsidRPr="002A071E">
              <w:t>Jagiellońska</w:t>
            </w:r>
            <w:r w:rsidRPr="00CB5EDB">
              <w:t xml:space="preserve"> </w:t>
            </w:r>
            <w:r w:rsidRPr="002A071E">
              <w:t>88/134</w:t>
            </w:r>
            <w:r w:rsidRPr="00CB5EDB">
              <w:t xml:space="preserve"> </w:t>
            </w:r>
          </w:p>
          <w:p w:rsidR="00DA6358" w:rsidRPr="00CB5EDB" w:rsidRDefault="00DA6358" w:rsidP="00DA6358">
            <w:pPr>
              <w:spacing w:before="40" w:after="40"/>
              <w:jc w:val="both"/>
            </w:pPr>
            <w:r w:rsidRPr="002A071E">
              <w:t>00-992</w:t>
            </w:r>
            <w:r w:rsidRPr="00CB5EDB">
              <w:t xml:space="preserve"> </w:t>
            </w:r>
            <w:r w:rsidRPr="002A071E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23 185.50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DA6358" w:rsidRDefault="00DA6358" w:rsidP="00DA6358">
            <w:r w:rsidRPr="007D01EF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</w:tr>
      <w:tr w:rsidR="00DA6358" w:rsidRPr="00075CD0" w:rsidTr="00BD18C9">
        <w:tc>
          <w:tcPr>
            <w:tcW w:w="824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4</w:t>
            </w:r>
          </w:p>
        </w:tc>
        <w:tc>
          <w:tcPr>
            <w:tcW w:w="2295" w:type="dxa"/>
            <w:shd w:val="clear" w:color="auto" w:fill="auto"/>
          </w:tcPr>
          <w:p w:rsidR="00DA6358" w:rsidRPr="00CB5EDB" w:rsidRDefault="00DA6358" w:rsidP="00DA6358">
            <w:pPr>
              <w:spacing w:before="40"/>
            </w:pPr>
            <w:r w:rsidRPr="002A071E">
              <w:t xml:space="preserve">Top </w:t>
            </w:r>
            <w:proofErr w:type="spellStart"/>
            <w:r w:rsidRPr="002A071E">
              <w:t>Arts</w:t>
            </w:r>
            <w:proofErr w:type="spellEnd"/>
            <w:r w:rsidRPr="002A071E">
              <w:t xml:space="preserve"> Artur Jezierski</w:t>
            </w:r>
          </w:p>
          <w:p w:rsidR="00DA6358" w:rsidRPr="00CB5EDB" w:rsidRDefault="00DA6358" w:rsidP="00DA6358">
            <w:r w:rsidRPr="002A071E">
              <w:t>Jagiellońska</w:t>
            </w:r>
            <w:r w:rsidRPr="00CB5EDB">
              <w:t xml:space="preserve"> </w:t>
            </w:r>
            <w:r w:rsidRPr="002A071E">
              <w:t>88/134</w:t>
            </w:r>
            <w:r w:rsidRPr="00CB5EDB">
              <w:t xml:space="preserve"> </w:t>
            </w:r>
          </w:p>
          <w:p w:rsidR="00DA6358" w:rsidRPr="00CB5EDB" w:rsidRDefault="00DA6358" w:rsidP="00DA6358">
            <w:pPr>
              <w:spacing w:before="40" w:after="40"/>
              <w:jc w:val="both"/>
            </w:pPr>
            <w:r w:rsidRPr="002A071E">
              <w:t>00-992</w:t>
            </w:r>
            <w:r w:rsidRPr="00CB5EDB">
              <w:t xml:space="preserve"> </w:t>
            </w:r>
            <w:r w:rsidRPr="002A071E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16 266.75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DA6358" w:rsidRDefault="00DA6358" w:rsidP="00DA6358">
            <w:r w:rsidRPr="007D01EF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</w:tr>
      <w:tr w:rsidR="00DA6358" w:rsidRPr="00075CD0" w:rsidTr="00BD18C9">
        <w:tc>
          <w:tcPr>
            <w:tcW w:w="824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2</w:t>
            </w:r>
          </w:p>
        </w:tc>
        <w:tc>
          <w:tcPr>
            <w:tcW w:w="2295" w:type="dxa"/>
            <w:shd w:val="clear" w:color="auto" w:fill="auto"/>
          </w:tcPr>
          <w:p w:rsidR="00DA6358" w:rsidRPr="00CB5EDB" w:rsidRDefault="00DA6358" w:rsidP="00DA6358">
            <w:pPr>
              <w:spacing w:before="40"/>
            </w:pPr>
            <w:r w:rsidRPr="002A071E">
              <w:t>Studio Siedem Żółtowski Grzegorz</w:t>
            </w:r>
          </w:p>
          <w:p w:rsidR="00DA6358" w:rsidRPr="00CB5EDB" w:rsidRDefault="00DA6358" w:rsidP="00DA6358">
            <w:r w:rsidRPr="002A071E">
              <w:t>Myślenicka</w:t>
            </w:r>
            <w:r w:rsidRPr="00CB5EDB">
              <w:t xml:space="preserve"> </w:t>
            </w:r>
            <w:r w:rsidRPr="002A071E">
              <w:t>186</w:t>
            </w:r>
            <w:r w:rsidRPr="00CB5EDB">
              <w:t xml:space="preserve"> </w:t>
            </w:r>
          </w:p>
          <w:p w:rsidR="00DA6358" w:rsidRPr="00CB5EDB" w:rsidRDefault="00DA6358" w:rsidP="00DA6358">
            <w:pPr>
              <w:spacing w:before="40" w:after="40"/>
              <w:jc w:val="both"/>
            </w:pPr>
            <w:r w:rsidRPr="002A071E">
              <w:t>30-698</w:t>
            </w:r>
            <w:r w:rsidRPr="00CB5EDB">
              <w:t xml:space="preserve"> </w:t>
            </w:r>
            <w:r w:rsidRPr="002A071E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4 359.74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15 dni</w:t>
            </w:r>
          </w:p>
        </w:tc>
        <w:tc>
          <w:tcPr>
            <w:tcW w:w="1134" w:type="dxa"/>
            <w:shd w:val="clear" w:color="auto" w:fill="auto"/>
          </w:tcPr>
          <w:p w:rsidR="00DA6358" w:rsidRDefault="00DA6358" w:rsidP="00DA6358">
            <w:r w:rsidRPr="007D01EF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</w:tr>
      <w:tr w:rsidR="00DA6358" w:rsidRPr="00075CD0" w:rsidTr="00BD18C9">
        <w:tc>
          <w:tcPr>
            <w:tcW w:w="824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3</w:t>
            </w:r>
          </w:p>
        </w:tc>
        <w:tc>
          <w:tcPr>
            <w:tcW w:w="2295" w:type="dxa"/>
            <w:shd w:val="clear" w:color="auto" w:fill="auto"/>
          </w:tcPr>
          <w:p w:rsidR="00DA6358" w:rsidRPr="00CB5EDB" w:rsidRDefault="00DA6358" w:rsidP="00DA6358">
            <w:pPr>
              <w:spacing w:before="40"/>
            </w:pPr>
            <w:r w:rsidRPr="002A071E">
              <w:t xml:space="preserve">Rosnowski </w:t>
            </w:r>
            <w:proofErr w:type="spellStart"/>
            <w:r w:rsidRPr="002A071E">
              <w:t>Gift</w:t>
            </w:r>
            <w:proofErr w:type="spellEnd"/>
            <w:r w:rsidRPr="002A071E">
              <w:t xml:space="preserve"> Sp. z o.o.</w:t>
            </w:r>
          </w:p>
          <w:p w:rsidR="00DA6358" w:rsidRPr="00CB5EDB" w:rsidRDefault="00DA6358" w:rsidP="00DA6358">
            <w:proofErr w:type="spellStart"/>
            <w:r w:rsidRPr="002A071E">
              <w:t>Chwarznieńska</w:t>
            </w:r>
            <w:proofErr w:type="spellEnd"/>
            <w:r w:rsidRPr="00CB5EDB">
              <w:t xml:space="preserve"> </w:t>
            </w:r>
            <w:r w:rsidRPr="002A071E">
              <w:t>73</w:t>
            </w:r>
            <w:r w:rsidRPr="00CB5EDB">
              <w:t xml:space="preserve"> </w:t>
            </w:r>
          </w:p>
          <w:p w:rsidR="00DA6358" w:rsidRPr="00CB5EDB" w:rsidRDefault="00DA6358" w:rsidP="00DA6358">
            <w:pPr>
              <w:spacing w:before="40" w:after="40"/>
              <w:jc w:val="both"/>
            </w:pPr>
            <w:r w:rsidRPr="002A071E">
              <w:t>81-602</w:t>
            </w:r>
            <w:r w:rsidRPr="00CB5EDB">
              <w:t xml:space="preserve"> </w:t>
            </w:r>
            <w:r w:rsidRPr="002A071E">
              <w:t>Gdynia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22 127.70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DA6358" w:rsidRDefault="00DA6358" w:rsidP="00DA6358">
            <w:r w:rsidRPr="007D01EF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</w:tr>
      <w:tr w:rsidR="00DA6358" w:rsidRPr="00075CD0" w:rsidTr="00BD18C9">
        <w:tc>
          <w:tcPr>
            <w:tcW w:w="824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4</w:t>
            </w:r>
          </w:p>
        </w:tc>
        <w:tc>
          <w:tcPr>
            <w:tcW w:w="2295" w:type="dxa"/>
            <w:shd w:val="clear" w:color="auto" w:fill="auto"/>
          </w:tcPr>
          <w:p w:rsidR="00DA6358" w:rsidRPr="00CB5EDB" w:rsidRDefault="00DA6358" w:rsidP="00DA6358">
            <w:pPr>
              <w:spacing w:before="40"/>
            </w:pPr>
            <w:r w:rsidRPr="002A071E">
              <w:t xml:space="preserve">Rosnowski </w:t>
            </w:r>
            <w:proofErr w:type="spellStart"/>
            <w:r w:rsidRPr="002A071E">
              <w:t>Gift</w:t>
            </w:r>
            <w:proofErr w:type="spellEnd"/>
            <w:r w:rsidRPr="002A071E">
              <w:t xml:space="preserve"> Sp. z o.o.</w:t>
            </w:r>
          </w:p>
          <w:p w:rsidR="00DA6358" w:rsidRPr="00CB5EDB" w:rsidRDefault="00DA6358" w:rsidP="00DA6358">
            <w:proofErr w:type="spellStart"/>
            <w:r w:rsidRPr="002A071E">
              <w:t>Chwarznieńska</w:t>
            </w:r>
            <w:proofErr w:type="spellEnd"/>
            <w:r w:rsidRPr="00CB5EDB">
              <w:t xml:space="preserve"> </w:t>
            </w:r>
            <w:r w:rsidRPr="002A071E">
              <w:t>73</w:t>
            </w:r>
            <w:r w:rsidRPr="00CB5EDB">
              <w:t xml:space="preserve"> </w:t>
            </w:r>
          </w:p>
          <w:p w:rsidR="00DA6358" w:rsidRPr="00CB5EDB" w:rsidRDefault="00DA6358" w:rsidP="00DA6358">
            <w:pPr>
              <w:spacing w:before="40" w:after="40"/>
              <w:jc w:val="both"/>
            </w:pPr>
            <w:r w:rsidRPr="002A071E">
              <w:t>81-602</w:t>
            </w:r>
            <w:r w:rsidRPr="00CB5EDB">
              <w:t xml:space="preserve"> </w:t>
            </w:r>
            <w:r w:rsidRPr="002A071E">
              <w:t>Gdynia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16 229.85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DA6358" w:rsidRDefault="00DA6358" w:rsidP="00DA6358">
            <w:r w:rsidRPr="007D01EF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6358" w:rsidRPr="00CB5EDB" w:rsidRDefault="00DA6358" w:rsidP="00DA6358">
            <w:pPr>
              <w:spacing w:before="120" w:after="120"/>
              <w:jc w:val="center"/>
            </w:pPr>
            <w:r w:rsidRPr="002A071E"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A51363">
      <w:r w:rsidRPr="00A51363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A51363">
        <w:rPr>
          <w:b/>
          <w:sz w:val="24"/>
          <w:szCs w:val="24"/>
        </w:rPr>
        <w:t>Pzp</w:t>
      </w:r>
      <w:proofErr w:type="spellEnd"/>
      <w:r w:rsidRPr="00A51363">
        <w:rPr>
          <w:b/>
          <w:sz w:val="24"/>
          <w:szCs w:val="24"/>
        </w:rPr>
        <w:t>, zgodnie z pkt 8.2 SIWZ.</w:t>
      </w:r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FEF" w:rsidRDefault="00AD5FEF">
      <w:r>
        <w:separator/>
      </w:r>
    </w:p>
  </w:endnote>
  <w:endnote w:type="continuationSeparator" w:id="0">
    <w:p w:rsidR="00AD5FEF" w:rsidRDefault="00AD5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4C6BB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6B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6BB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D5FE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FEF" w:rsidRDefault="00AD5FEF">
      <w:r>
        <w:separator/>
      </w:r>
    </w:p>
  </w:footnote>
  <w:footnote w:type="continuationSeparator" w:id="0">
    <w:p w:rsidR="00AD5FEF" w:rsidRDefault="00AD5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71E" w:rsidRDefault="002A07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71E" w:rsidRDefault="002A07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71E" w:rsidRDefault="002A07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5FEF"/>
    <w:rsid w:val="0001764B"/>
    <w:rsid w:val="0003529D"/>
    <w:rsid w:val="00075CD0"/>
    <w:rsid w:val="00092C61"/>
    <w:rsid w:val="00135023"/>
    <w:rsid w:val="0014428B"/>
    <w:rsid w:val="0018613E"/>
    <w:rsid w:val="001A443E"/>
    <w:rsid w:val="002628C2"/>
    <w:rsid w:val="002A071E"/>
    <w:rsid w:val="00342653"/>
    <w:rsid w:val="0035216A"/>
    <w:rsid w:val="003B044E"/>
    <w:rsid w:val="004C6BBA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51363"/>
    <w:rsid w:val="00A80738"/>
    <w:rsid w:val="00AC7F83"/>
    <w:rsid w:val="00AD5FEF"/>
    <w:rsid w:val="00B50940"/>
    <w:rsid w:val="00C236D3"/>
    <w:rsid w:val="00C94D43"/>
    <w:rsid w:val="00CB5EDB"/>
    <w:rsid w:val="00DA6358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8CD404-113E-43C0-800F-A27F960DE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534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2019-11-29T12:26:00Z</dcterms:created>
  <dcterms:modified xsi:type="dcterms:W3CDTF">2019-11-29T12:26:00Z</dcterms:modified>
</cp:coreProperties>
</file>