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344E7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4.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B0EF3" w:rsidRPr="007B0EF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B0EF3" w:rsidRPr="007B0EF3">
        <w:rPr>
          <w:b/>
          <w:sz w:val="24"/>
        </w:rPr>
        <w:t>ZP/D-42/19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B0EF3" w:rsidRPr="007B0EF3">
        <w:rPr>
          <w:b/>
        </w:rPr>
        <w:t>przetarg nieograniczony</w:t>
      </w:r>
      <w:r w:rsidR="00753DC1">
        <w:t xml:space="preserve"> na:</w:t>
      </w:r>
    </w:p>
    <w:p w:rsidR="0000184A" w:rsidRDefault="007B0EF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B0EF3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B0EF3" w:rsidRPr="007B0EF3">
        <w:rPr>
          <w:sz w:val="24"/>
          <w:szCs w:val="24"/>
        </w:rPr>
        <w:t>(</w:t>
      </w:r>
      <w:proofErr w:type="spellStart"/>
      <w:r w:rsidR="007B0EF3" w:rsidRPr="007B0EF3">
        <w:rPr>
          <w:sz w:val="24"/>
          <w:szCs w:val="24"/>
        </w:rPr>
        <w:t>t.j</w:t>
      </w:r>
      <w:proofErr w:type="spellEnd"/>
      <w:r w:rsidR="007B0EF3" w:rsidRPr="007B0EF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B0EF3" w:rsidRPr="007B0EF3">
        <w:rPr>
          <w:sz w:val="24"/>
          <w:szCs w:val="24"/>
        </w:rPr>
        <w:t>(</w:t>
      </w:r>
      <w:proofErr w:type="spellStart"/>
      <w:r w:rsidR="007B0EF3" w:rsidRPr="007B0EF3">
        <w:rPr>
          <w:sz w:val="24"/>
          <w:szCs w:val="24"/>
        </w:rPr>
        <w:t>t.j</w:t>
      </w:r>
      <w:proofErr w:type="spellEnd"/>
      <w:r w:rsidR="007B0EF3" w:rsidRPr="007B0EF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B0EF3" w:rsidRPr="007B0EF3">
        <w:rPr>
          <w:sz w:val="24"/>
          <w:szCs w:val="24"/>
        </w:rPr>
        <w:t>(</w:t>
      </w:r>
      <w:proofErr w:type="spellStart"/>
      <w:r w:rsidR="007B0EF3" w:rsidRPr="007B0EF3">
        <w:rPr>
          <w:sz w:val="24"/>
          <w:szCs w:val="24"/>
        </w:rPr>
        <w:t>t.j</w:t>
      </w:r>
      <w:proofErr w:type="spellEnd"/>
      <w:r w:rsidR="007B0EF3" w:rsidRPr="007B0EF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F16" w:rsidRDefault="003C0F16">
      <w:r>
        <w:separator/>
      </w:r>
    </w:p>
  </w:endnote>
  <w:endnote w:type="continuationSeparator" w:id="0">
    <w:p w:rsidR="003C0F16" w:rsidRDefault="003C0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44E7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4E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4E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EF3" w:rsidRDefault="007B0E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F16" w:rsidRDefault="003C0F16">
      <w:r>
        <w:separator/>
      </w:r>
    </w:p>
  </w:footnote>
  <w:footnote w:type="continuationSeparator" w:id="0">
    <w:p w:rsidR="003C0F16" w:rsidRDefault="003C0F1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EF3" w:rsidRDefault="007B0E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EF3" w:rsidRDefault="007B0E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EF3" w:rsidRDefault="007B0E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F1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4E76"/>
    <w:rsid w:val="003C0F16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EF3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5D1D49-F6DF-48CF-9F7F-1B0154DD7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9589D-4D72-44DE-B33C-0A9CC01BC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2019-11-27T12:48:00Z</dcterms:created>
  <dcterms:modified xsi:type="dcterms:W3CDTF">2019-11-27T12:48:00Z</dcterms:modified>
</cp:coreProperties>
</file>