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722E3" w:rsidRPr="006722E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22E3" w:rsidRPr="006722E3">
        <w:rPr>
          <w:rFonts w:ascii="Times New Roman" w:hAnsi="Times New Roman"/>
          <w:b/>
        </w:rPr>
        <w:t>ZP/D-42/19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2E3" w:rsidRPr="006722E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2E3" w:rsidRPr="006722E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722E3" w:rsidRPr="006722E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2E3" w:rsidRPr="006722E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722E3" w:rsidRPr="006722E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22E3" w:rsidRPr="006722E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22E3" w:rsidRPr="006722E3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22E3" w:rsidRPr="006722E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FBA" w:rsidRDefault="005C6FBA" w:rsidP="0038231F">
      <w:pPr>
        <w:spacing w:after="0" w:line="240" w:lineRule="auto"/>
      </w:pPr>
      <w:r>
        <w:separator/>
      </w:r>
    </w:p>
  </w:endnote>
  <w:endnote w:type="continuationSeparator" w:id="0">
    <w:p w:rsidR="005C6FBA" w:rsidRDefault="005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E3" w:rsidRDefault="006722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0D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0D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E3" w:rsidRDefault="00672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FBA" w:rsidRDefault="005C6FBA" w:rsidP="0038231F">
      <w:pPr>
        <w:spacing w:after="0" w:line="240" w:lineRule="auto"/>
      </w:pPr>
      <w:r>
        <w:separator/>
      </w:r>
    </w:p>
  </w:footnote>
  <w:footnote w:type="continuationSeparator" w:id="0">
    <w:p w:rsidR="005C6FBA" w:rsidRDefault="005C6F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E3" w:rsidRDefault="00672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E3" w:rsidRDefault="00672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E3" w:rsidRDefault="00672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FBA"/>
    <w:rsid w:val="00023477"/>
    <w:rsid w:val="000247FF"/>
    <w:rsid w:val="00025C8D"/>
    <w:rsid w:val="000303EE"/>
    <w:rsid w:val="0005473D"/>
    <w:rsid w:val="00073C3D"/>
    <w:rsid w:val="000809B6"/>
    <w:rsid w:val="000B0D09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6FBA"/>
    <w:rsid w:val="005E176A"/>
    <w:rsid w:val="00634311"/>
    <w:rsid w:val="00641874"/>
    <w:rsid w:val="006676AE"/>
    <w:rsid w:val="006722E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8AF27F-E261-4621-860A-DA238D131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EEC68-653F-4E94-87B3-4895EFFA2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2019-11-27T12:48:00Z</dcterms:created>
  <dcterms:modified xsi:type="dcterms:W3CDTF">2019-11-27T12:48:00Z</dcterms:modified>
</cp:coreProperties>
</file>