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65786" w:rsidRPr="00365786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65786" w:rsidRPr="00365786">
        <w:rPr>
          <w:rFonts w:ascii="Times New Roman" w:hAnsi="Times New Roman"/>
          <w:b/>
        </w:rPr>
        <w:t>ZP/D-61/A/19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5786" w:rsidRPr="0036578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5786" w:rsidRPr="0036578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65786" w:rsidRPr="0036578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5786" w:rsidRPr="0036578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65786" w:rsidRPr="0036578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65786" w:rsidRPr="00365786">
        <w:rPr>
          <w:rFonts w:ascii="Times New Roman" w:hAnsi="Times New Roman"/>
        </w:rPr>
        <w:t>(</w:t>
      </w:r>
      <w:proofErr w:type="spellStart"/>
      <w:r w:rsidR="00365786" w:rsidRPr="00365786">
        <w:rPr>
          <w:rFonts w:ascii="Times New Roman" w:hAnsi="Times New Roman"/>
        </w:rPr>
        <w:t>t.j</w:t>
      </w:r>
      <w:proofErr w:type="spellEnd"/>
      <w:r w:rsidR="00365786" w:rsidRPr="00365786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00A13" w:rsidRDefault="00400A13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65786" w:rsidRPr="00365786">
        <w:rPr>
          <w:rFonts w:ascii="Times New Roman" w:hAnsi="Times New Roman"/>
          <w:b/>
        </w:rPr>
        <w:t>Dostawa akcelerometrów do systemu analizy drgań dla  Wydziału Budownictwa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65786" w:rsidRPr="0036578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00A13" w:rsidRDefault="00400A13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00A13" w:rsidRDefault="00400A13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00A13" w:rsidRPr="000247FF" w:rsidRDefault="00400A13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00A13" w:rsidRDefault="00400A13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00A13" w:rsidRDefault="00400A13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00A13" w:rsidRDefault="00400A13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00A13" w:rsidRDefault="00400A13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E88" w:rsidRDefault="00816E88" w:rsidP="0038231F">
      <w:pPr>
        <w:spacing w:after="0" w:line="240" w:lineRule="auto"/>
      </w:pPr>
      <w:r>
        <w:separator/>
      </w:r>
    </w:p>
  </w:endnote>
  <w:endnote w:type="continuationSeparator" w:id="0">
    <w:p w:rsidR="00816E88" w:rsidRDefault="00816E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786" w:rsidRDefault="003657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00A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00A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786" w:rsidRDefault="003657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E88" w:rsidRDefault="00816E88" w:rsidP="0038231F">
      <w:pPr>
        <w:spacing w:after="0" w:line="240" w:lineRule="auto"/>
      </w:pPr>
      <w:r>
        <w:separator/>
      </w:r>
    </w:p>
  </w:footnote>
  <w:footnote w:type="continuationSeparator" w:id="0">
    <w:p w:rsidR="00816E88" w:rsidRDefault="00816E8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786" w:rsidRDefault="003657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786" w:rsidRDefault="003657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786" w:rsidRDefault="003657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6E8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65786"/>
    <w:rsid w:val="0038231F"/>
    <w:rsid w:val="003B2070"/>
    <w:rsid w:val="003B214C"/>
    <w:rsid w:val="003B7238"/>
    <w:rsid w:val="003C3B64"/>
    <w:rsid w:val="003F024C"/>
    <w:rsid w:val="00400A13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6E88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C23240"/>
  <w15:docId w15:val="{186693BE-68D7-4F9C-9884-423233BB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A4AD4-142F-437D-BAE4-D4D7EC76B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2019-11-21T11:00:00Z</dcterms:created>
  <dcterms:modified xsi:type="dcterms:W3CDTF">2019-11-21T11:00:00Z</dcterms:modified>
</cp:coreProperties>
</file>