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315AC">
      <w:pPr>
        <w:spacing w:line="360" w:lineRule="auto"/>
        <w:rPr>
          <w:b/>
          <w:bCs/>
          <w:color w:val="000000"/>
          <w:sz w:val="24"/>
        </w:rPr>
      </w:pPr>
      <w:r w:rsidRPr="00F315A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315AC">
      <w:pPr>
        <w:spacing w:line="360" w:lineRule="auto"/>
        <w:rPr>
          <w:color w:val="000000"/>
          <w:sz w:val="24"/>
        </w:rPr>
      </w:pPr>
      <w:r w:rsidRPr="00F315A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315A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315AC">
      <w:pPr>
        <w:spacing w:line="360" w:lineRule="auto"/>
        <w:rPr>
          <w:color w:val="000000"/>
          <w:sz w:val="24"/>
        </w:rPr>
      </w:pPr>
      <w:r w:rsidRPr="00F315A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315A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315A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315AC" w:rsidRPr="00F315A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315AC" w:rsidRPr="00F315A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315AC" w:rsidRPr="00F315AC">
        <w:rPr>
          <w:b/>
          <w:color w:val="000000"/>
          <w:sz w:val="24"/>
        </w:rPr>
        <w:t xml:space="preserve">Druk kalendarza Politechniki Częstochowskiej na 2020 rok dla Biura Karier i Marketingu Politechniki </w:t>
      </w:r>
      <w:bookmarkStart w:id="0" w:name="_GoBack"/>
      <w:bookmarkEnd w:id="0"/>
      <w:r w:rsidR="00F315AC" w:rsidRPr="00F315AC">
        <w:rPr>
          <w:b/>
          <w:color w:val="000000"/>
          <w:sz w:val="24"/>
        </w:rPr>
        <w:t>Częstochowskiej</w:t>
      </w:r>
      <w:r w:rsidR="00E27F62">
        <w:rPr>
          <w:b/>
          <w:color w:val="000000"/>
          <w:sz w:val="24"/>
        </w:rPr>
        <w:t xml:space="preserve">, </w:t>
      </w:r>
      <w:proofErr w:type="spellStart"/>
      <w:r w:rsidR="00E27F62">
        <w:rPr>
          <w:b/>
          <w:color w:val="000000"/>
          <w:sz w:val="24"/>
        </w:rPr>
        <w:t>spr</w:t>
      </w:r>
      <w:proofErr w:type="spellEnd"/>
      <w:r w:rsidR="00E27F62">
        <w:rPr>
          <w:b/>
          <w:color w:val="000000"/>
          <w:sz w:val="24"/>
        </w:rPr>
        <w:t>. nr rej. ZP/U-38/19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315AC" w:rsidTr="00553F9D">
        <w:trPr>
          <w:cantSplit/>
        </w:trPr>
        <w:tc>
          <w:tcPr>
            <w:tcW w:w="9640" w:type="dxa"/>
          </w:tcPr>
          <w:p w:rsidR="00F315AC" w:rsidRDefault="00F315AC" w:rsidP="00553F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15AC">
              <w:rPr>
                <w:b/>
                <w:sz w:val="24"/>
              </w:rPr>
              <w:t>Przedsiębiorstwo Handlowe DARRIEUS Dariusz Cymerman</w:t>
            </w:r>
          </w:p>
          <w:p w:rsidR="00F315AC" w:rsidRDefault="00F315AC" w:rsidP="00553F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15AC">
              <w:rPr>
                <w:b/>
                <w:sz w:val="24"/>
              </w:rPr>
              <w:t>64-100</w:t>
            </w:r>
            <w:r>
              <w:rPr>
                <w:b/>
                <w:sz w:val="24"/>
              </w:rPr>
              <w:t xml:space="preserve"> </w:t>
            </w:r>
            <w:r w:rsidRPr="00F315AC">
              <w:rPr>
                <w:b/>
                <w:sz w:val="24"/>
              </w:rPr>
              <w:t>Leszno</w:t>
            </w:r>
          </w:p>
          <w:p w:rsidR="00F315AC" w:rsidRDefault="00F315AC" w:rsidP="00553F9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15AC">
              <w:rPr>
                <w:b/>
                <w:sz w:val="24"/>
              </w:rPr>
              <w:t>Kościelna</w:t>
            </w:r>
            <w:r>
              <w:rPr>
                <w:b/>
                <w:sz w:val="24"/>
              </w:rPr>
              <w:t xml:space="preserve"> </w:t>
            </w:r>
            <w:r w:rsidRPr="00F315AC">
              <w:rPr>
                <w:b/>
                <w:sz w:val="24"/>
              </w:rPr>
              <w:t>16/4</w:t>
            </w:r>
          </w:p>
          <w:p w:rsidR="00F315AC" w:rsidRDefault="00F315AC" w:rsidP="00553F9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E27F62">
              <w:rPr>
                <w:b/>
                <w:sz w:val="24"/>
              </w:rPr>
              <w:t>4 640,</w:t>
            </w:r>
            <w:r w:rsidRPr="00F315AC">
              <w:rPr>
                <w:b/>
                <w:sz w:val="24"/>
              </w:rPr>
              <w:t>00 zł</w:t>
            </w:r>
            <w:r w:rsidR="00E27F62">
              <w:rPr>
                <w:b/>
                <w:sz w:val="24"/>
              </w:rPr>
              <w:t xml:space="preserve"> brutto</w:t>
            </w:r>
          </w:p>
          <w:p w:rsidR="00F315AC" w:rsidRPr="00253031" w:rsidRDefault="00F315AC" w:rsidP="00553F9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315AC" w:rsidRDefault="00F315AC" w:rsidP="00553F9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315A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223"/>
        <w:gridCol w:w="1843"/>
        <w:gridCol w:w="2410"/>
      </w:tblGrid>
      <w:tr w:rsidR="00E27F62" w:rsidRPr="00C63DA0" w:rsidTr="00E27F62">
        <w:tc>
          <w:tcPr>
            <w:tcW w:w="540" w:type="dxa"/>
            <w:shd w:val="clear" w:color="auto" w:fill="auto"/>
            <w:vAlign w:val="center"/>
          </w:tcPr>
          <w:p w:rsidR="00E27F62" w:rsidRPr="00C63DA0" w:rsidRDefault="00E27F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7F62" w:rsidRPr="00C63DA0" w:rsidRDefault="00E27F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27F62" w:rsidRPr="00C63DA0" w:rsidRDefault="00E27F6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E27F62" w:rsidRPr="00C63DA0" w:rsidRDefault="00E27F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7F62" w:rsidRPr="00C63DA0" w:rsidRDefault="00E27F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7F62" w:rsidRPr="00C63DA0" w:rsidRDefault="00E27F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27F62" w:rsidRPr="00C63DA0" w:rsidTr="00E27F62">
        <w:tc>
          <w:tcPr>
            <w:tcW w:w="54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Handlowe DARRIEUS Dariusz Cymerman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Kościelna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16/4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E27F62" w:rsidRPr="00C63DA0" w:rsidTr="00E27F62">
        <w:tc>
          <w:tcPr>
            <w:tcW w:w="54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POLIGRAFIA NOT Piotr Wierzbicki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M. Kopernika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35-959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71,38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81,38</w:t>
            </w:r>
          </w:p>
        </w:tc>
      </w:tr>
      <w:tr w:rsidR="00E27F62" w:rsidRPr="00C63DA0" w:rsidTr="00E27F62">
        <w:tc>
          <w:tcPr>
            <w:tcW w:w="54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Reklamowa "TOP" Agnieszka Łuczak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148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67,97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77,97</w:t>
            </w:r>
          </w:p>
        </w:tc>
      </w:tr>
      <w:tr w:rsidR="00E27F62" w:rsidRPr="00C63DA0" w:rsidTr="00E27F62">
        <w:tc>
          <w:tcPr>
            <w:tcW w:w="54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Firma Poligraficzno-Introligatorska 'Udziałowiec" Sp. z o.o.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69,69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74,69</w:t>
            </w:r>
          </w:p>
        </w:tc>
      </w:tr>
      <w:tr w:rsidR="00E27F62" w:rsidRPr="00C63DA0" w:rsidTr="00E27F62">
        <w:tc>
          <w:tcPr>
            <w:tcW w:w="54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P.U.H. "JANTER"  s.c. Sławomir Terlikowski, Marek </w:t>
            </w:r>
            <w:proofErr w:type="spellStart"/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Jankowicz</w:t>
            </w:r>
            <w:proofErr w:type="spellEnd"/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Chrobrego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11-300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Biskupiec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65,29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70,29</w:t>
            </w:r>
          </w:p>
        </w:tc>
      </w:tr>
      <w:tr w:rsidR="00E27F62" w:rsidRPr="00C63DA0" w:rsidTr="00E27F62">
        <w:tc>
          <w:tcPr>
            <w:tcW w:w="54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FastPrint</w:t>
            </w:r>
            <w:proofErr w:type="spellEnd"/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-Drukarnia Cyfrowa Wojciech Flis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Kwiatowa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11-420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Srokowo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45,27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45,27</w:t>
            </w:r>
          </w:p>
        </w:tc>
      </w:tr>
      <w:tr w:rsidR="00E27F62" w:rsidRPr="00C63DA0" w:rsidTr="00E27F62">
        <w:tc>
          <w:tcPr>
            <w:tcW w:w="54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ZAPOL Sobczyk Sp. j.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Piastów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71-062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15A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32,90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7F62" w:rsidRPr="00C63DA0" w:rsidRDefault="00E27F62" w:rsidP="00553F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5AC">
              <w:rPr>
                <w:rFonts w:ascii="Times New Roman" w:hAnsi="Times New Roman" w:cs="Times New Roman"/>
                <w:sz w:val="18"/>
                <w:szCs w:val="18"/>
              </w:rPr>
              <w:t xml:space="preserve">  37,90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315AC">
      <w:pPr>
        <w:pStyle w:val="Nagwek"/>
        <w:tabs>
          <w:tab w:val="clear" w:pos="4536"/>
        </w:tabs>
        <w:jc w:val="both"/>
        <w:rPr>
          <w:sz w:val="24"/>
        </w:rPr>
      </w:pPr>
      <w:r w:rsidRPr="00F315A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315AC">
        <w:rPr>
          <w:sz w:val="24"/>
        </w:rPr>
        <w:t>2019-11-28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50C" w:rsidRDefault="00C4650C">
      <w:r>
        <w:separator/>
      </w:r>
    </w:p>
  </w:endnote>
  <w:endnote w:type="continuationSeparator" w:id="0">
    <w:p w:rsidR="00C4650C" w:rsidRDefault="00C4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5AC" w:rsidRDefault="00F315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E27F6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27F6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27F6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5AC" w:rsidRDefault="00F315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50C" w:rsidRDefault="00C4650C">
      <w:r>
        <w:separator/>
      </w:r>
    </w:p>
  </w:footnote>
  <w:footnote w:type="continuationSeparator" w:id="0">
    <w:p w:rsidR="00C4650C" w:rsidRDefault="00C46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5AC" w:rsidRDefault="00F31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5AC" w:rsidRDefault="00F315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5AC" w:rsidRDefault="00F315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50C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4650C"/>
    <w:rsid w:val="00C63DA0"/>
    <w:rsid w:val="00C85A89"/>
    <w:rsid w:val="00D5444F"/>
    <w:rsid w:val="00E27F62"/>
    <w:rsid w:val="00F26135"/>
    <w:rsid w:val="00F3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AFAF31"/>
  <w15:chartTrackingRefBased/>
  <w15:docId w15:val="{1AA1D198-F060-4764-8C2F-E09AC4754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2019-11-28T12:25:00Z</dcterms:created>
  <dcterms:modified xsi:type="dcterms:W3CDTF">2019-11-28T12:25:00Z</dcterms:modified>
</cp:coreProperties>
</file>