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5F2" w:rsidRDefault="00C865F2" w:rsidP="00C865F2">
      <w:pPr>
        <w:rPr>
          <w:b/>
          <w:bCs/>
          <w:sz w:val="24"/>
        </w:rPr>
      </w:pPr>
      <w:r>
        <w:rPr>
          <w:b/>
          <w:bCs/>
          <w:sz w:val="24"/>
        </w:rPr>
        <w:t xml:space="preserve">Okręgowy Szpital Kolejowy w Katowicach - </w:t>
      </w:r>
      <w:proofErr w:type="spellStart"/>
      <w:r>
        <w:rPr>
          <w:b/>
          <w:bCs/>
          <w:sz w:val="24"/>
        </w:rPr>
        <w:t>s.p.z.o.z</w:t>
      </w:r>
      <w:proofErr w:type="spellEnd"/>
      <w:r>
        <w:rPr>
          <w:b/>
          <w:bCs/>
          <w:sz w:val="24"/>
        </w:rPr>
        <w:t>.</w:t>
      </w:r>
    </w:p>
    <w:p w:rsidR="00C865F2" w:rsidRDefault="00C865F2" w:rsidP="00C865F2">
      <w:pPr>
        <w:rPr>
          <w:b/>
          <w:bCs/>
          <w:sz w:val="24"/>
        </w:rPr>
      </w:pPr>
      <w:proofErr w:type="spellStart"/>
      <w:r>
        <w:rPr>
          <w:b/>
          <w:bCs/>
          <w:sz w:val="24"/>
        </w:rPr>
        <w:t>Panewnicka</w:t>
      </w:r>
      <w:proofErr w:type="spellEnd"/>
      <w:r>
        <w:rPr>
          <w:b/>
          <w:bCs/>
          <w:sz w:val="24"/>
        </w:rPr>
        <w:t xml:space="preserve"> 65</w:t>
      </w:r>
    </w:p>
    <w:p w:rsidR="00C865F2" w:rsidRDefault="00C865F2" w:rsidP="00C865F2">
      <w:pPr>
        <w:rPr>
          <w:b/>
          <w:bCs/>
          <w:sz w:val="24"/>
        </w:rPr>
      </w:pPr>
      <w:r>
        <w:rPr>
          <w:b/>
          <w:bCs/>
          <w:sz w:val="24"/>
        </w:rPr>
        <w:t>40-760 Katowice</w:t>
      </w:r>
    </w:p>
    <w:p w:rsidR="00C865F2" w:rsidRDefault="00C865F2" w:rsidP="00C865F2">
      <w:pPr>
        <w:jc w:val="right"/>
        <w:rPr>
          <w:b/>
          <w:bCs/>
          <w:sz w:val="24"/>
        </w:rPr>
      </w:pPr>
      <w:r>
        <w:rPr>
          <w:sz w:val="24"/>
        </w:rPr>
        <w:t>Katowice, dnia: 2019-11-28</w:t>
      </w:r>
    </w:p>
    <w:p w:rsidR="00C865F2" w:rsidRDefault="00C865F2" w:rsidP="00C865F2">
      <w:pPr>
        <w:pStyle w:val="Nagwek"/>
        <w:tabs>
          <w:tab w:val="clear" w:pos="4536"/>
        </w:tabs>
        <w:rPr>
          <w:sz w:val="24"/>
        </w:rPr>
      </w:pPr>
      <w:r>
        <w:rPr>
          <w:sz w:val="24"/>
          <w:szCs w:val="24"/>
        </w:rPr>
        <w:t>Znak sprawy:</w:t>
      </w:r>
      <w:r>
        <w:rPr>
          <w:b/>
          <w:sz w:val="24"/>
          <w:szCs w:val="24"/>
        </w:rPr>
        <w:t xml:space="preserve"> TZM/16/Z/2019</w:t>
      </w:r>
      <w:r>
        <w:rPr>
          <w:sz w:val="24"/>
        </w:rPr>
        <w:tab/>
        <w:t xml:space="preserve"> </w:t>
      </w:r>
    </w:p>
    <w:p w:rsidR="00C865F2" w:rsidRDefault="00C865F2" w:rsidP="00C865F2">
      <w:pPr>
        <w:pStyle w:val="Nagwek"/>
        <w:tabs>
          <w:tab w:val="left" w:pos="708"/>
        </w:tabs>
        <w:rPr>
          <w:sz w:val="24"/>
        </w:rPr>
      </w:pPr>
    </w:p>
    <w:p w:rsidR="00C865F2" w:rsidRDefault="00C865F2" w:rsidP="00C865F2">
      <w:pPr>
        <w:pStyle w:val="Nagwek"/>
        <w:tabs>
          <w:tab w:val="left" w:pos="708"/>
        </w:tabs>
        <w:rPr>
          <w:sz w:val="24"/>
        </w:rPr>
      </w:pPr>
    </w:p>
    <w:p w:rsidR="00C865F2" w:rsidRDefault="00C865F2" w:rsidP="00C865F2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:rsidR="00C865F2" w:rsidRDefault="00C865F2" w:rsidP="00C865F2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C865F2" w:rsidRDefault="00C865F2" w:rsidP="00C865F2">
      <w:pPr>
        <w:pStyle w:val="Tekstpodstawowywcity"/>
        <w:ind w:firstLine="540"/>
        <w:rPr>
          <w:i/>
        </w:rPr>
      </w:pPr>
      <w:r>
        <w:rPr>
          <w:i/>
        </w:rPr>
        <w:t>Szanowni Państwo</w:t>
      </w:r>
    </w:p>
    <w:p w:rsidR="00C865F2" w:rsidRDefault="00C865F2" w:rsidP="00C865F2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Zamawiający przekazuje poniżej informacje z otwarcia ofert:</w:t>
      </w:r>
    </w:p>
    <w:p w:rsidR="00C865F2" w:rsidRDefault="00C865F2" w:rsidP="00C865F2">
      <w:pPr>
        <w:pStyle w:val="Tekstpodstawowywcity"/>
        <w:spacing w:before="120" w:after="240"/>
        <w:ind w:firstLine="0"/>
        <w:rPr>
          <w:szCs w:val="24"/>
        </w:rPr>
      </w:pPr>
      <w:r>
        <w:rPr>
          <w:szCs w:val="24"/>
        </w:rPr>
        <w:t xml:space="preserve">Otwarcie ofert na: </w:t>
      </w:r>
      <w:r>
        <w:rPr>
          <w:b/>
        </w:rPr>
        <w:t xml:space="preserve">Dostawę materiałów biurowych oraz tonerów, tuszy i innych materiałów eksploatacyjnych do drukarek </w:t>
      </w:r>
      <w:r>
        <w:rPr>
          <w:szCs w:val="24"/>
        </w:rPr>
        <w:t>odbyło się w dniu 27/11/2019 o godz. 10:15.</w:t>
      </w:r>
    </w:p>
    <w:p w:rsidR="00C865F2" w:rsidRDefault="00C865F2" w:rsidP="00C865F2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Kwota, jaką Zamawiający zamierza przeznaczyć na sfinansowanie zamówienia wynosi dla:</w:t>
      </w:r>
    </w:p>
    <w:tbl>
      <w:tblPr>
        <w:tblW w:w="9210" w:type="dxa"/>
        <w:tblInd w:w="127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C865F2" w:rsidTr="00C865F2">
        <w:trPr>
          <w:trHeight w:val="70"/>
        </w:trPr>
        <w:tc>
          <w:tcPr>
            <w:tcW w:w="9210" w:type="dxa"/>
            <w:hideMark/>
          </w:tcPr>
          <w:p w:rsidR="00C865F2" w:rsidRDefault="00C865F2">
            <w:pPr>
              <w:spacing w:line="254" w:lineRule="auto"/>
              <w:ind w:left="74" w:right="10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części 1 zamówienia w wysokości 74 721,84 zł brutto;</w:t>
            </w:r>
          </w:p>
        </w:tc>
      </w:tr>
      <w:tr w:rsidR="00C865F2" w:rsidTr="00C865F2">
        <w:trPr>
          <w:trHeight w:val="70"/>
        </w:trPr>
        <w:tc>
          <w:tcPr>
            <w:tcW w:w="9210" w:type="dxa"/>
            <w:hideMark/>
          </w:tcPr>
          <w:p w:rsidR="00C865F2" w:rsidRDefault="00C865F2">
            <w:pPr>
              <w:spacing w:line="254" w:lineRule="auto"/>
              <w:ind w:left="74" w:right="10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części 2 zamówienia w wysokości 55 941,06 zł brutto.</w:t>
            </w:r>
          </w:p>
        </w:tc>
      </w:tr>
    </w:tbl>
    <w:p w:rsidR="00C865F2" w:rsidRDefault="00C865F2" w:rsidP="00C865F2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93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851"/>
        <w:gridCol w:w="3006"/>
        <w:gridCol w:w="1534"/>
        <w:gridCol w:w="1276"/>
        <w:gridCol w:w="1561"/>
        <w:gridCol w:w="994"/>
      </w:tblGrid>
      <w:tr w:rsidR="00C865F2" w:rsidTr="00C865F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Nr oferty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Nr</w:t>
            </w:r>
          </w:p>
          <w:p w:rsidR="00C865F2" w:rsidRDefault="00C865F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zadania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Nazwa (firma) </w:t>
            </w:r>
          </w:p>
          <w:p w:rsidR="00C865F2" w:rsidRDefault="00C865F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i adres wykonawcy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Cena oferty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Termin dostawy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5F2" w:rsidRDefault="00C865F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Czas trwania umowy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Warunki płatności</w:t>
            </w:r>
          </w:p>
        </w:tc>
      </w:tr>
      <w:tr w:rsidR="00C865F2" w:rsidTr="00C865F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5F2" w:rsidRDefault="00C865F2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WYSOCKI Sp. z o.o. Sp. K.</w:t>
            </w:r>
          </w:p>
          <w:p w:rsidR="00C865F2" w:rsidRDefault="00C865F2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Al. Bielska 80</w:t>
            </w:r>
          </w:p>
          <w:p w:rsidR="00C865F2" w:rsidRDefault="00C865F2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43-100 Tychy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55 956,51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do 3 dni roboczych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miesięcy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60 dni</w:t>
            </w:r>
          </w:p>
        </w:tc>
      </w:tr>
      <w:tr w:rsidR="00C865F2" w:rsidTr="00C865F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5F2" w:rsidRDefault="00C865F2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GLOBO GROUP Jacek Kania, Grzegorz Kania S.C.</w:t>
            </w:r>
          </w:p>
          <w:p w:rsidR="00C865F2" w:rsidRDefault="00C865F2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Ul. Magazynowa 5</w:t>
            </w:r>
          </w:p>
          <w:p w:rsidR="00C865F2" w:rsidRDefault="00C865F2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25-565 Kielce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35 548,23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do 3 dni roboczych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miesięcy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60 dni</w:t>
            </w:r>
          </w:p>
        </w:tc>
      </w:tr>
      <w:tr w:rsidR="00C865F2" w:rsidTr="00C865F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5F2" w:rsidRDefault="00C865F2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GOLDEN LINE Sp. z o.o.</w:t>
            </w:r>
          </w:p>
          <w:p w:rsidR="00C865F2" w:rsidRDefault="00C865F2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Ul. Krakowska 150</w:t>
            </w:r>
          </w:p>
          <w:p w:rsidR="00C865F2" w:rsidRDefault="00C865F2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35-506 Rzeszów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43 570,78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do 3 dni roboczych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miesięcy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60 dni</w:t>
            </w:r>
          </w:p>
        </w:tc>
      </w:tr>
      <w:tr w:rsidR="00C865F2" w:rsidTr="00C865F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5F2" w:rsidRDefault="00C865F2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PRINTEX Sp. z o.o. Sp. K.</w:t>
            </w:r>
          </w:p>
          <w:p w:rsidR="00C865F2" w:rsidRDefault="00C865F2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Al. Piłsudskiego 105B</w:t>
            </w:r>
          </w:p>
          <w:p w:rsidR="00C865F2" w:rsidRDefault="00C865F2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05-270 Marki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33 310,86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do 3 dni roboczych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miesięcy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60 dni</w:t>
            </w:r>
          </w:p>
        </w:tc>
      </w:tr>
      <w:tr w:rsidR="00C865F2" w:rsidTr="00C865F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5F2" w:rsidRDefault="00C865F2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ECOBLACK S.C.</w:t>
            </w:r>
          </w:p>
          <w:p w:rsidR="00C865F2" w:rsidRDefault="00C865F2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Ul. </w:t>
            </w:r>
            <w:proofErr w:type="spellStart"/>
            <w:r>
              <w:rPr>
                <w:sz w:val="22"/>
                <w:szCs w:val="22"/>
                <w:lang w:eastAsia="en-US"/>
              </w:rPr>
              <w:t>Domaniówka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1E</w:t>
            </w:r>
          </w:p>
          <w:p w:rsidR="00C865F2" w:rsidRDefault="00C865F2">
            <w:pPr>
              <w:spacing w:line="254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25-413 Kielce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37 029,15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do 3 dni roboczych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miesięcy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F2" w:rsidRDefault="00C865F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60 dni</w:t>
            </w:r>
          </w:p>
        </w:tc>
      </w:tr>
    </w:tbl>
    <w:p w:rsidR="00C865F2" w:rsidRDefault="00C865F2" w:rsidP="00C865F2">
      <w:pPr>
        <w:jc w:val="both"/>
        <w:rPr>
          <w:sz w:val="24"/>
        </w:rPr>
      </w:pPr>
    </w:p>
    <w:p w:rsidR="00C865F2" w:rsidRDefault="00C865F2" w:rsidP="00C865F2">
      <w:pPr>
        <w:pStyle w:val="Tekstpodstawowy"/>
        <w:ind w:left="3117" w:firstLine="423"/>
        <w:jc w:val="right"/>
        <w:rPr>
          <w:i/>
        </w:rPr>
      </w:pPr>
    </w:p>
    <w:p w:rsidR="00C865F2" w:rsidRDefault="00C865F2" w:rsidP="00C865F2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865F2" w:rsidRDefault="00C865F2" w:rsidP="00C865F2">
      <w:pPr>
        <w:pStyle w:val="Tekstpodstawowy"/>
        <w:ind w:left="3117" w:firstLine="423"/>
        <w:jc w:val="right"/>
        <w:rPr>
          <w:i/>
        </w:rPr>
      </w:pPr>
    </w:p>
    <w:p w:rsidR="00C865F2" w:rsidRDefault="00C865F2" w:rsidP="00C865F2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p.o. Dyrektor</w:t>
      </w:r>
    </w:p>
    <w:p w:rsidR="00C865F2" w:rsidRDefault="00C865F2" w:rsidP="00C865F2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lek. med. Janusz Orman</w:t>
      </w:r>
    </w:p>
    <w:p w:rsidR="00C865F2" w:rsidRDefault="00C865F2" w:rsidP="00C865F2"/>
    <w:p w:rsidR="00C236D3" w:rsidRPr="00997ABE" w:rsidRDefault="00C236D3" w:rsidP="00997ABE">
      <w:bookmarkStart w:id="0" w:name="_GoBack"/>
      <w:bookmarkEnd w:id="0"/>
    </w:p>
    <w:sectPr w:rsidR="00C236D3" w:rsidRPr="00997A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F2F" w:rsidRDefault="00410F2F">
      <w:r>
        <w:separator/>
      </w:r>
    </w:p>
  </w:endnote>
  <w:endnote w:type="continuationSeparator" w:id="0">
    <w:p w:rsidR="00410F2F" w:rsidRDefault="00410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10F2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F2F" w:rsidRDefault="00410F2F">
      <w:r>
        <w:separator/>
      </w:r>
    </w:p>
  </w:footnote>
  <w:footnote w:type="continuationSeparator" w:id="0">
    <w:p w:rsidR="00410F2F" w:rsidRDefault="00410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185" w:rsidRDefault="000D21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185" w:rsidRDefault="000D21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185" w:rsidRDefault="000D21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0395"/>
    <w:rsid w:val="00007727"/>
    <w:rsid w:val="00017720"/>
    <w:rsid w:val="00035488"/>
    <w:rsid w:val="000D2185"/>
    <w:rsid w:val="000D7F25"/>
    <w:rsid w:val="000E00E5"/>
    <w:rsid w:val="00173B20"/>
    <w:rsid w:val="001C69FF"/>
    <w:rsid w:val="0023318D"/>
    <w:rsid w:val="003D72FD"/>
    <w:rsid w:val="00410F2F"/>
    <w:rsid w:val="00423179"/>
    <w:rsid w:val="00490DC0"/>
    <w:rsid w:val="00493F8C"/>
    <w:rsid w:val="004C7E9B"/>
    <w:rsid w:val="0069085C"/>
    <w:rsid w:val="00843263"/>
    <w:rsid w:val="00861E75"/>
    <w:rsid w:val="00997ABE"/>
    <w:rsid w:val="009D19BD"/>
    <w:rsid w:val="009F189D"/>
    <w:rsid w:val="00A80738"/>
    <w:rsid w:val="00C236D3"/>
    <w:rsid w:val="00C659E2"/>
    <w:rsid w:val="00C865F2"/>
    <w:rsid w:val="00CB0802"/>
    <w:rsid w:val="00D7128F"/>
    <w:rsid w:val="00EA3476"/>
    <w:rsid w:val="00F95C33"/>
    <w:rsid w:val="00FF039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D8F00D-E94B-469D-BBB1-FA2A0CB1D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86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C865F2"/>
  </w:style>
  <w:style w:type="character" w:customStyle="1" w:styleId="TekstpodstawowyZnak">
    <w:name w:val="Tekst podstawowy Znak"/>
    <w:link w:val="Tekstpodstawowy"/>
    <w:rsid w:val="00C865F2"/>
    <w:rPr>
      <w:sz w:val="24"/>
    </w:rPr>
  </w:style>
  <w:style w:type="character" w:customStyle="1" w:styleId="TekstpodstawowywcityZnak">
    <w:name w:val="Tekst podstawowy wcięty Znak"/>
    <w:link w:val="Tekstpodstawowywcity"/>
    <w:rsid w:val="00C865F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79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3</cp:revision>
  <dcterms:created xsi:type="dcterms:W3CDTF">2019-11-27T11:52:00Z</dcterms:created>
  <dcterms:modified xsi:type="dcterms:W3CDTF">2019-11-27T11:53:00Z</dcterms:modified>
</cp:coreProperties>
</file>