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62A6E" w:rsidRPr="00362A6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2A6E" w:rsidRPr="00362A6E">
        <w:rPr>
          <w:b/>
          <w:sz w:val="24"/>
        </w:rPr>
        <w:t>ZP/D-65/A/19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2A6E" w:rsidRPr="00362A6E">
        <w:rPr>
          <w:b/>
        </w:rPr>
        <w:t>przetarg nieograniczony</w:t>
      </w:r>
      <w:r w:rsidR="00753DC1">
        <w:t xml:space="preserve"> na:</w:t>
      </w:r>
    </w:p>
    <w:p w:rsidR="0000184A" w:rsidRDefault="00362A6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2A6E">
        <w:rPr>
          <w:b/>
          <w:sz w:val="24"/>
          <w:szCs w:val="24"/>
        </w:rPr>
        <w:t>Dostawa kompaktowego skaningowego mikroskopu elektronowego, automatycznej prasy do inkludowania i szlifierko-polerki półautomatycznej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2A6E" w:rsidRPr="00362A6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2A6E" w:rsidRPr="00362A6E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2A6E" w:rsidRPr="00362A6E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5918" w:rsidRDefault="00C05918">
      <w:r>
        <w:separator/>
      </w:r>
    </w:p>
  </w:endnote>
  <w:endnote w:type="continuationSeparator" w:id="0">
    <w:p w:rsidR="00C05918" w:rsidRDefault="00C0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2A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2A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6E" w:rsidRDefault="00362A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5918" w:rsidRDefault="00C05918">
      <w:r>
        <w:separator/>
      </w:r>
    </w:p>
  </w:footnote>
  <w:footnote w:type="continuationSeparator" w:id="0">
    <w:p w:rsidR="00C05918" w:rsidRDefault="00C059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6E" w:rsidRDefault="00362A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6E" w:rsidRDefault="00362A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A6E" w:rsidRDefault="00362A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91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2A6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05918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4BA4F7-A124-44C4-A082-A188C1DD4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482DB-293A-44E1-A7EB-1D1D1146F0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2019-11-27T12:27:00Z</dcterms:created>
  <dcterms:modified xsi:type="dcterms:W3CDTF">2019-11-27T12:27:00Z</dcterms:modified>
</cp:coreProperties>
</file>