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5C7" w:rsidRPr="00240E71" w:rsidRDefault="002425C7" w:rsidP="002425C7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2425C7" w:rsidRDefault="002425C7" w:rsidP="002425C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2425C7" w:rsidRPr="0022732C" w:rsidRDefault="002425C7" w:rsidP="002425C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2425C7" w:rsidRDefault="002425C7" w:rsidP="002425C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2425C7" w:rsidRPr="0022732C" w:rsidRDefault="002425C7" w:rsidP="002425C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2425C7" w:rsidRPr="0022732C" w:rsidRDefault="002425C7" w:rsidP="002425C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2425C7" w:rsidRPr="0022732C" w:rsidRDefault="002425C7" w:rsidP="002425C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2425C7" w:rsidRPr="0022732C" w:rsidRDefault="002425C7" w:rsidP="002425C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2425C7" w:rsidRPr="0022732C" w:rsidRDefault="002425C7" w:rsidP="002425C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E6A8A">
        <w:rPr>
          <w:sz w:val="22"/>
          <w:lang w:val="en-US"/>
        </w:rPr>
        <w:t>……………………………………………………………………………………………..</w:t>
      </w:r>
    </w:p>
    <w:p w:rsidR="002425C7" w:rsidRPr="0022732C" w:rsidRDefault="002425C7" w:rsidP="002425C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E2172">
        <w:rPr>
          <w:sz w:val="22"/>
          <w:lang w:val="en-US"/>
        </w:rPr>
        <w:t>…………………………………………………………………………………………….</w:t>
      </w:r>
    </w:p>
    <w:p w:rsidR="002425C7" w:rsidRPr="0022732C" w:rsidRDefault="002425C7" w:rsidP="002425C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2425C7" w:rsidRPr="009E6A8A" w:rsidRDefault="002425C7" w:rsidP="002425C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9E6A8A">
        <w:rPr>
          <w:sz w:val="22"/>
        </w:rPr>
        <w:t>REGON:………………………………………………...</w:t>
      </w:r>
    </w:p>
    <w:p w:rsidR="002425C7" w:rsidRPr="0022732C" w:rsidRDefault="002425C7" w:rsidP="002425C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2425C7" w:rsidRDefault="002425C7" w:rsidP="002425C7">
      <w:pPr>
        <w:spacing w:line="360" w:lineRule="auto"/>
      </w:pPr>
      <w:r>
        <w:t>Do: Nazwa i siedziba Zamawiającego:</w:t>
      </w:r>
    </w:p>
    <w:p w:rsidR="002425C7" w:rsidRPr="00E45A7B" w:rsidRDefault="002425C7" w:rsidP="002425C7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2425C7" w:rsidRPr="00E45A7B" w:rsidRDefault="002425C7" w:rsidP="002425C7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2425C7" w:rsidRDefault="002425C7" w:rsidP="002425C7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2425C7" w:rsidRDefault="002425C7" w:rsidP="002425C7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2425C7" w:rsidRDefault="002425C7" w:rsidP="002425C7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2425C7" w:rsidRDefault="002425C7" w:rsidP="002425C7">
      <w:pPr>
        <w:ind w:firstLine="3969"/>
        <w:rPr>
          <w:b/>
        </w:rPr>
      </w:pPr>
    </w:p>
    <w:p w:rsidR="002425C7" w:rsidRDefault="002425C7" w:rsidP="002425C7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="000B5B67" w:rsidRPr="000B5B67">
        <w:rPr>
          <w:b/>
          <w:sz w:val="22"/>
          <w:szCs w:val="22"/>
        </w:rPr>
        <w:t>Dostawa kompletnego wyposażenia laboratorium druku 3D oraz laboratorium skanu 3D wraz z oprogramowaniem w ramach projektu POWR.03.05.00-00-Z309/18</w:t>
      </w:r>
      <w:r w:rsidRPr="00A8059E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– KC-zp.272-</w:t>
      </w:r>
      <w:r w:rsidR="000B5B67">
        <w:rPr>
          <w:b/>
          <w:sz w:val="22"/>
          <w:szCs w:val="22"/>
        </w:rPr>
        <w:t>708</w:t>
      </w:r>
      <w:r>
        <w:rPr>
          <w:b/>
          <w:sz w:val="22"/>
          <w:szCs w:val="22"/>
        </w:rPr>
        <w:t xml:space="preserve">/19,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p w:rsidR="000B5B67" w:rsidRDefault="000B5B67" w:rsidP="002425C7">
      <w:pPr>
        <w:tabs>
          <w:tab w:val="right" w:pos="9000"/>
        </w:tabs>
        <w:jc w:val="both"/>
        <w:rPr>
          <w:b/>
          <w:sz w:val="22"/>
          <w:szCs w:val="22"/>
        </w:rPr>
      </w:pPr>
    </w:p>
    <w:p w:rsidR="002425C7" w:rsidRPr="00F77C7A" w:rsidRDefault="000B5B67" w:rsidP="002425C7">
      <w:pPr>
        <w:tabs>
          <w:tab w:val="right" w:pos="9000"/>
        </w:tabs>
        <w:jc w:val="both"/>
        <w:rPr>
          <w:b/>
          <w:color w:val="FF0000"/>
          <w:sz w:val="22"/>
          <w:szCs w:val="22"/>
          <w:u w:val="single"/>
        </w:rPr>
      </w:pPr>
      <w:r w:rsidRPr="00F77C7A">
        <w:rPr>
          <w:b/>
          <w:color w:val="FF0000"/>
          <w:sz w:val="22"/>
          <w:szCs w:val="22"/>
          <w:u w:val="single"/>
        </w:rPr>
        <w:t xml:space="preserve">Zadanie nr 1: </w:t>
      </w:r>
      <w:r w:rsidR="00DE2172" w:rsidRPr="00F77C7A">
        <w:rPr>
          <w:b/>
          <w:color w:val="FF0000"/>
          <w:sz w:val="22"/>
          <w:szCs w:val="22"/>
          <w:u w:val="single"/>
        </w:rPr>
        <w:t>Dostawa kompletnego wyposażenia laboratorium druku 3D wraz z oprogramowaniem w ramach projektu POWR.03.05.00-00-Z309/18</w:t>
      </w:r>
    </w:p>
    <w:p w:rsidR="000B5B67" w:rsidRDefault="000B5B67" w:rsidP="002425C7">
      <w:pPr>
        <w:tabs>
          <w:tab w:val="right" w:pos="9000"/>
        </w:tabs>
        <w:jc w:val="both"/>
        <w:rPr>
          <w:sz w:val="22"/>
          <w:szCs w:val="22"/>
        </w:rPr>
      </w:pPr>
    </w:p>
    <w:tbl>
      <w:tblPr>
        <w:tblW w:w="10515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271"/>
        <w:gridCol w:w="1418"/>
        <w:gridCol w:w="1135"/>
        <w:gridCol w:w="1419"/>
        <w:gridCol w:w="1135"/>
        <w:gridCol w:w="851"/>
        <w:gridCol w:w="1720"/>
      </w:tblGrid>
      <w:tr w:rsidR="00F77C7A" w:rsidRPr="00F77C7A" w:rsidTr="00F77C7A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77C7A" w:rsidRDefault="00F77C7A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77C7A" w:rsidRDefault="00F77C7A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77C7A" w:rsidRDefault="00F77C7A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:rsidR="00F77C7A" w:rsidRDefault="00F77C7A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77C7A" w:rsidRDefault="00F77C7A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77C7A" w:rsidRDefault="00F77C7A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Cena jednostkowa netto </w:t>
            </w: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77C7A" w:rsidRDefault="00F77C7A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Wartość netto</w:t>
            </w:r>
          </w:p>
          <w:p w:rsidR="00F77C7A" w:rsidRDefault="00F77C7A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77C7A" w:rsidRDefault="00F77C7A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VAT</w:t>
            </w:r>
          </w:p>
          <w:p w:rsidR="00F77C7A" w:rsidRDefault="00F77C7A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77C7A" w:rsidRDefault="00F77C7A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Wartość brutto </w:t>
            </w:r>
          </w:p>
          <w:p w:rsidR="00F77C7A" w:rsidRDefault="00F77C7A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  <w:p w:rsidR="00F77C7A" w:rsidRDefault="00F77C7A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(z doliczonym </w:t>
            </w:r>
            <w:r>
              <w:rPr>
                <w:b/>
                <w:sz w:val="20"/>
                <w:lang w:eastAsia="en-US"/>
              </w:rPr>
              <w:t>VAT)</w:t>
            </w:r>
          </w:p>
        </w:tc>
      </w:tr>
      <w:tr w:rsidR="00F77C7A" w:rsidRPr="00F77C7A" w:rsidTr="00F77C7A">
        <w:trPr>
          <w:trHeight w:val="234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77C7A" w:rsidRDefault="00F77C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77C7A" w:rsidRDefault="00F77C7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8</w:t>
            </w:r>
          </w:p>
        </w:tc>
      </w:tr>
      <w:tr w:rsidR="00F77C7A" w:rsidRPr="00F77C7A" w:rsidTr="00F77C7A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  <w:p w:rsidR="00F77C7A" w:rsidRDefault="00F77C7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Drukarka 3D o polu roboczym 295x195x165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F77C7A" w:rsidRPr="00F77C7A" w:rsidTr="00F77C7A">
        <w:trPr>
          <w:trHeight w:val="163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  <w:r>
              <w:rPr>
                <w:sz w:val="22"/>
                <w:lang w:eastAsia="en-US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Drukarka 3D o polu roboczym 305 x 305 x 457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  <w:tr w:rsidR="00F77C7A" w:rsidRPr="00F77C7A" w:rsidTr="00F77C7A">
        <w:trPr>
          <w:trHeight w:val="163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  <w:r>
              <w:rPr>
                <w:sz w:val="22"/>
                <w:lang w:eastAsia="en-US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Stolik pod drukarkę 3D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  <w:tr w:rsidR="00F77C7A" w:rsidRPr="00F77C7A" w:rsidTr="00F77C7A">
        <w:trPr>
          <w:trHeight w:val="163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  <w:r>
              <w:rPr>
                <w:sz w:val="22"/>
                <w:lang w:eastAsia="en-US"/>
              </w:rPr>
              <w:t>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Regał do instalacji </w:t>
            </w:r>
            <w:r>
              <w:rPr>
                <w:bCs/>
                <w:sz w:val="20"/>
                <w:szCs w:val="20"/>
                <w:lang w:eastAsia="en-US"/>
              </w:rPr>
              <w:lastRenderedPageBreak/>
              <w:t>drukarek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  <w:tr w:rsidR="00F77C7A" w:rsidRPr="00F77C7A" w:rsidTr="00F77C7A">
        <w:trPr>
          <w:trHeight w:val="163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  <w:r>
              <w:rPr>
                <w:sz w:val="22"/>
                <w:lang w:eastAsia="en-US"/>
              </w:rPr>
              <w:lastRenderedPageBreak/>
              <w:t>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Dodatkowa głowica drukująca do drukarki 3D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  <w:tr w:rsidR="00F77C7A" w:rsidRPr="00F77C7A" w:rsidTr="00F77C7A">
        <w:trPr>
          <w:trHeight w:val="163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  <w:r>
              <w:rPr>
                <w:sz w:val="22"/>
                <w:lang w:eastAsia="en-US"/>
              </w:rPr>
              <w:t>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bCs/>
                <w:sz w:val="20"/>
                <w:szCs w:val="20"/>
                <w:lang w:eastAsia="en-US"/>
              </w:rPr>
              <w:t>Filament</w:t>
            </w:r>
            <w:proofErr w:type="spellEnd"/>
            <w:r>
              <w:rPr>
                <w:bCs/>
                <w:sz w:val="20"/>
                <w:szCs w:val="20"/>
                <w:lang w:eastAsia="en-US"/>
              </w:rPr>
              <w:t xml:space="preserve"> do drukarek 3D (0,9kg)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  <w:tr w:rsidR="00F77C7A" w:rsidRPr="00F77C7A" w:rsidTr="00F77C7A">
        <w:trPr>
          <w:trHeight w:val="163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  <w:r>
              <w:rPr>
                <w:sz w:val="22"/>
                <w:lang w:eastAsia="en-US"/>
              </w:rPr>
              <w:t>7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C7A" w:rsidRDefault="00F77C7A" w:rsidP="00290AD7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Zestaw materiału </w:t>
            </w:r>
            <w:proofErr w:type="spellStart"/>
            <w:r w:rsidR="00290AD7">
              <w:rPr>
                <w:sz w:val="20"/>
                <w:szCs w:val="20"/>
                <w:lang w:eastAsia="en-US"/>
              </w:rPr>
              <w:t>Pilament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2,5kg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  <w:tr w:rsidR="00F77C7A" w:rsidRPr="00F77C7A" w:rsidTr="00F77C7A">
        <w:trPr>
          <w:trHeight w:val="163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  <w:r>
              <w:rPr>
                <w:sz w:val="22"/>
                <w:lang w:eastAsia="en-US"/>
              </w:rPr>
              <w:t>8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Ekran multimedialny 4K 70”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C7A" w:rsidRDefault="00F77C7A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  <w:tr w:rsidR="00F77C7A" w:rsidRPr="00F77C7A" w:rsidTr="00F77C7A">
        <w:trPr>
          <w:trHeight w:val="163"/>
        </w:trPr>
        <w:tc>
          <w:tcPr>
            <w:tcW w:w="8789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77C7A" w:rsidRDefault="00F77C7A">
            <w:pPr>
              <w:spacing w:line="276" w:lineRule="auto"/>
              <w:ind w:right="425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Razem: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77C7A" w:rsidRDefault="00F77C7A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</w:tbl>
    <w:p w:rsidR="002425C7" w:rsidRDefault="002425C7" w:rsidP="002425C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2425C7" w:rsidRDefault="002425C7" w:rsidP="002425C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2425C7" w:rsidRDefault="002425C7" w:rsidP="002425C7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2425C7" w:rsidRDefault="002425C7" w:rsidP="002425C7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do 1</w:t>
      </w:r>
      <w:r w:rsidR="00B52BE7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dni od daty otrzymania pisma potwierdzonego przez </w:t>
      </w:r>
      <w:proofErr w:type="spellStart"/>
      <w:r>
        <w:rPr>
          <w:sz w:val="22"/>
          <w:szCs w:val="22"/>
        </w:rPr>
        <w:t>MNiSzW</w:t>
      </w:r>
      <w:proofErr w:type="spellEnd"/>
    </w:p>
    <w:p w:rsidR="002425C7" w:rsidRDefault="002425C7" w:rsidP="002425C7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</w:t>
      </w:r>
      <w:r w:rsidR="009E6A8A">
        <w:rPr>
          <w:b/>
          <w:sz w:val="22"/>
          <w:szCs w:val="22"/>
        </w:rPr>
        <w:t xml:space="preserve"> (kryterium oceny ofert)</w:t>
      </w:r>
      <w:r>
        <w:rPr>
          <w:b/>
          <w:sz w:val="22"/>
          <w:szCs w:val="22"/>
        </w:rPr>
        <w:t>: ………… miesięcy</w:t>
      </w:r>
    </w:p>
    <w:p w:rsidR="002425C7" w:rsidRDefault="002425C7" w:rsidP="002425C7">
      <w:pPr>
        <w:tabs>
          <w:tab w:val="left" w:pos="426"/>
        </w:tabs>
        <w:jc w:val="both"/>
        <w:rPr>
          <w:sz w:val="22"/>
          <w:szCs w:val="22"/>
        </w:rPr>
      </w:pPr>
    </w:p>
    <w:p w:rsidR="002425C7" w:rsidRDefault="002425C7" w:rsidP="002425C7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2425C7" w:rsidRDefault="002425C7" w:rsidP="002425C7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9E6A8A" w:rsidRPr="00660341" w:rsidRDefault="009E6A8A" w:rsidP="009E6A8A">
      <w:pPr>
        <w:tabs>
          <w:tab w:val="left" w:pos="426"/>
        </w:tabs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</w:t>
      </w:r>
    </w:p>
    <w:p w:rsidR="00DE2172" w:rsidRDefault="00DE2172" w:rsidP="002425C7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2425C7" w:rsidRPr="00F77C7A" w:rsidRDefault="00DE2172" w:rsidP="002425C7">
      <w:pPr>
        <w:tabs>
          <w:tab w:val="left" w:pos="426"/>
        </w:tabs>
        <w:jc w:val="both"/>
        <w:rPr>
          <w:b/>
          <w:color w:val="FF0000"/>
          <w:sz w:val="22"/>
          <w:szCs w:val="22"/>
          <w:u w:val="single"/>
        </w:rPr>
      </w:pPr>
      <w:r w:rsidRPr="00F77C7A">
        <w:rPr>
          <w:b/>
          <w:color w:val="FF0000"/>
          <w:sz w:val="22"/>
          <w:szCs w:val="22"/>
          <w:u w:val="single"/>
        </w:rPr>
        <w:t xml:space="preserve">Zadanie nr 2: </w:t>
      </w:r>
      <w:r w:rsidR="00F77C7A" w:rsidRPr="00F77C7A">
        <w:rPr>
          <w:b/>
          <w:color w:val="FF0000"/>
          <w:sz w:val="22"/>
          <w:szCs w:val="22"/>
          <w:u w:val="single"/>
        </w:rPr>
        <w:t>Dostawa kompletnego wyposażenia laboratorium skanu 3D wraz z oprogramowaniem w ramach projektu POWR.03.05.00-00-Z309/18</w:t>
      </w:r>
    </w:p>
    <w:p w:rsidR="002425C7" w:rsidRDefault="002425C7" w:rsidP="002425C7">
      <w:pPr>
        <w:jc w:val="both"/>
        <w:rPr>
          <w:sz w:val="18"/>
          <w:szCs w:val="18"/>
        </w:rPr>
      </w:pP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F77C7A" w:rsidTr="00125ACD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77C7A" w:rsidRDefault="00F77C7A" w:rsidP="00125ACD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77C7A" w:rsidRDefault="00F77C7A" w:rsidP="00125AC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77C7A" w:rsidRPr="00FD3F61" w:rsidRDefault="00F77C7A" w:rsidP="00125ACD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:rsidR="00F77C7A" w:rsidRDefault="00F77C7A" w:rsidP="00125ACD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77C7A" w:rsidRDefault="00F77C7A" w:rsidP="00125AC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77C7A" w:rsidRDefault="00F77C7A" w:rsidP="00125AC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77C7A" w:rsidRDefault="00F77C7A" w:rsidP="00125AC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:rsidR="00F77C7A" w:rsidRDefault="00F77C7A" w:rsidP="00125ACD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C7A" w:rsidRDefault="00F77C7A" w:rsidP="00125AC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:rsidR="00F77C7A" w:rsidRDefault="00F77C7A" w:rsidP="00125ACD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C7A" w:rsidRDefault="00F77C7A" w:rsidP="00125AC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F77C7A" w:rsidRDefault="00F77C7A" w:rsidP="00125ACD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F77C7A" w:rsidRDefault="00F77C7A" w:rsidP="00125ACD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F77C7A" w:rsidTr="00125ACD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F77C7A" w:rsidRDefault="00F77C7A" w:rsidP="00125ACD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:rsidR="00F77C7A" w:rsidRDefault="00F77C7A" w:rsidP="00125ACD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F77C7A" w:rsidRDefault="00F77C7A" w:rsidP="00125ACD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F77C7A" w:rsidRDefault="00F77C7A" w:rsidP="00125ACD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F77C7A" w:rsidRDefault="00F77C7A" w:rsidP="00125ACD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F77C7A" w:rsidRDefault="00F77C7A" w:rsidP="00125ACD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F77C7A" w:rsidRDefault="00F77C7A" w:rsidP="00125ACD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7C7A" w:rsidRDefault="00F77C7A" w:rsidP="00125ACD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F77C7A" w:rsidRPr="00C44251" w:rsidTr="00125ACD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</w:p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  <w:r w:rsidRPr="00B70C3A"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:rsidR="00F77C7A" w:rsidRPr="00B70C3A" w:rsidRDefault="00F77C7A" w:rsidP="00290AD7">
            <w:pPr>
              <w:ind w:right="425"/>
              <w:rPr>
                <w:sz w:val="20"/>
                <w:szCs w:val="20"/>
              </w:rPr>
            </w:pPr>
            <w:r w:rsidRPr="00B70C3A">
              <w:rPr>
                <w:sz w:val="20"/>
                <w:szCs w:val="20"/>
              </w:rPr>
              <w:t xml:space="preserve">Skaner 3D 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  <w:r w:rsidRPr="00B70C3A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F77C7A" w:rsidRPr="00C44251" w:rsidRDefault="00F77C7A" w:rsidP="00125AC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F77C7A" w:rsidRPr="00C44251" w:rsidRDefault="00F77C7A" w:rsidP="00125AC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F77C7A" w:rsidRPr="00C44251" w:rsidRDefault="00F77C7A" w:rsidP="00125AC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77C7A" w:rsidRPr="00C44251" w:rsidRDefault="00F77C7A" w:rsidP="00125ACD">
            <w:pPr>
              <w:ind w:right="425"/>
              <w:rPr>
                <w:sz w:val="16"/>
                <w:szCs w:val="16"/>
              </w:rPr>
            </w:pPr>
          </w:p>
        </w:tc>
      </w:tr>
      <w:tr w:rsidR="00F77C7A" w:rsidTr="00125ACD">
        <w:trPr>
          <w:trHeight w:val="163"/>
        </w:trPr>
        <w:tc>
          <w:tcPr>
            <w:tcW w:w="567" w:type="dxa"/>
            <w:tcBorders>
              <w:left w:val="single" w:sz="12" w:space="0" w:color="auto"/>
            </w:tcBorders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</w:p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  <w:r w:rsidRPr="00B70C3A">
              <w:rPr>
                <w:sz w:val="20"/>
                <w:szCs w:val="20"/>
              </w:rPr>
              <w:t>2</w:t>
            </w:r>
          </w:p>
        </w:tc>
        <w:tc>
          <w:tcPr>
            <w:tcW w:w="2269" w:type="dxa"/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  <w:r w:rsidRPr="00B70C3A">
              <w:rPr>
                <w:bCs/>
                <w:sz w:val="20"/>
                <w:szCs w:val="20"/>
              </w:rPr>
              <w:t>Platforma obrotowa numeryczna</w:t>
            </w:r>
          </w:p>
        </w:tc>
        <w:tc>
          <w:tcPr>
            <w:tcW w:w="1417" w:type="dxa"/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  <w:r w:rsidRPr="00B70C3A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F77C7A" w:rsidRDefault="00F77C7A" w:rsidP="00125ACD">
            <w:pPr>
              <w:ind w:right="425"/>
            </w:pPr>
          </w:p>
        </w:tc>
        <w:tc>
          <w:tcPr>
            <w:tcW w:w="1134" w:type="dxa"/>
          </w:tcPr>
          <w:p w:rsidR="00F77C7A" w:rsidRDefault="00F77C7A" w:rsidP="00125ACD">
            <w:pPr>
              <w:ind w:right="425"/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F77C7A" w:rsidRDefault="00F77C7A" w:rsidP="00125ACD">
            <w:pPr>
              <w:ind w:right="425"/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F77C7A" w:rsidRDefault="00F77C7A" w:rsidP="00125ACD">
            <w:pPr>
              <w:ind w:right="425"/>
            </w:pPr>
          </w:p>
        </w:tc>
      </w:tr>
      <w:tr w:rsidR="00F77C7A" w:rsidTr="00125ACD">
        <w:trPr>
          <w:trHeight w:val="163"/>
        </w:trPr>
        <w:tc>
          <w:tcPr>
            <w:tcW w:w="567" w:type="dxa"/>
            <w:tcBorders>
              <w:left w:val="single" w:sz="12" w:space="0" w:color="auto"/>
            </w:tcBorders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</w:p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  <w:r w:rsidRPr="00B70C3A">
              <w:rPr>
                <w:sz w:val="20"/>
                <w:szCs w:val="20"/>
              </w:rPr>
              <w:t>3</w:t>
            </w:r>
          </w:p>
        </w:tc>
        <w:tc>
          <w:tcPr>
            <w:tcW w:w="2269" w:type="dxa"/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  <w:r w:rsidRPr="00B70C3A">
              <w:rPr>
                <w:bCs/>
                <w:sz w:val="20"/>
                <w:szCs w:val="20"/>
              </w:rPr>
              <w:t>Statyw kolumnowy na skaner 3D</w:t>
            </w:r>
          </w:p>
        </w:tc>
        <w:tc>
          <w:tcPr>
            <w:tcW w:w="1417" w:type="dxa"/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  <w:r w:rsidRPr="00B70C3A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F77C7A" w:rsidRDefault="00F77C7A" w:rsidP="00125ACD">
            <w:pPr>
              <w:ind w:right="425"/>
            </w:pPr>
          </w:p>
        </w:tc>
        <w:tc>
          <w:tcPr>
            <w:tcW w:w="1134" w:type="dxa"/>
          </w:tcPr>
          <w:p w:rsidR="00F77C7A" w:rsidRDefault="00F77C7A" w:rsidP="00125ACD">
            <w:pPr>
              <w:ind w:right="425"/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F77C7A" w:rsidRDefault="00F77C7A" w:rsidP="00125ACD">
            <w:pPr>
              <w:ind w:right="425"/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F77C7A" w:rsidRDefault="00F77C7A" w:rsidP="00125ACD">
            <w:pPr>
              <w:ind w:right="425"/>
            </w:pPr>
          </w:p>
        </w:tc>
      </w:tr>
      <w:tr w:rsidR="00F77C7A" w:rsidTr="00125ACD">
        <w:trPr>
          <w:trHeight w:val="163"/>
        </w:trPr>
        <w:tc>
          <w:tcPr>
            <w:tcW w:w="567" w:type="dxa"/>
            <w:tcBorders>
              <w:left w:val="single" w:sz="12" w:space="0" w:color="auto"/>
            </w:tcBorders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  <w:r w:rsidRPr="00B70C3A">
              <w:rPr>
                <w:sz w:val="20"/>
                <w:szCs w:val="20"/>
              </w:rPr>
              <w:t>4</w:t>
            </w:r>
          </w:p>
        </w:tc>
        <w:tc>
          <w:tcPr>
            <w:tcW w:w="2269" w:type="dxa"/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  <w:r w:rsidRPr="00B70C3A">
              <w:rPr>
                <w:bCs/>
                <w:sz w:val="20"/>
                <w:szCs w:val="20"/>
              </w:rPr>
              <w:t>Komplet markerów – 1000 sztuk</w:t>
            </w:r>
          </w:p>
        </w:tc>
        <w:tc>
          <w:tcPr>
            <w:tcW w:w="1417" w:type="dxa"/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  <w:r w:rsidRPr="00B70C3A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F77C7A" w:rsidRDefault="00F77C7A" w:rsidP="00125ACD">
            <w:pPr>
              <w:ind w:right="425"/>
            </w:pPr>
          </w:p>
        </w:tc>
        <w:tc>
          <w:tcPr>
            <w:tcW w:w="1134" w:type="dxa"/>
          </w:tcPr>
          <w:p w:rsidR="00F77C7A" w:rsidRDefault="00F77C7A" w:rsidP="00125ACD">
            <w:pPr>
              <w:ind w:right="425"/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F77C7A" w:rsidRDefault="00F77C7A" w:rsidP="00125ACD">
            <w:pPr>
              <w:ind w:right="425"/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F77C7A" w:rsidRDefault="00F77C7A" w:rsidP="00125ACD">
            <w:pPr>
              <w:ind w:right="425"/>
            </w:pPr>
          </w:p>
        </w:tc>
      </w:tr>
      <w:tr w:rsidR="00F77C7A" w:rsidTr="00125ACD">
        <w:trPr>
          <w:trHeight w:val="163"/>
        </w:trPr>
        <w:tc>
          <w:tcPr>
            <w:tcW w:w="567" w:type="dxa"/>
            <w:tcBorders>
              <w:left w:val="single" w:sz="12" w:space="0" w:color="auto"/>
            </w:tcBorders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  <w:r w:rsidRPr="00B70C3A">
              <w:rPr>
                <w:sz w:val="20"/>
                <w:szCs w:val="20"/>
              </w:rPr>
              <w:t>5</w:t>
            </w:r>
          </w:p>
        </w:tc>
        <w:tc>
          <w:tcPr>
            <w:tcW w:w="2269" w:type="dxa"/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  <w:r w:rsidRPr="00B70C3A">
              <w:rPr>
                <w:sz w:val="20"/>
                <w:szCs w:val="20"/>
              </w:rPr>
              <w:t>Oprogramowanie do edycji wyników ze skanera – edycje edukacyjne, wieczyste</w:t>
            </w:r>
          </w:p>
        </w:tc>
        <w:tc>
          <w:tcPr>
            <w:tcW w:w="1417" w:type="dxa"/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  <w:r w:rsidRPr="00B70C3A">
              <w:rPr>
                <w:sz w:val="20"/>
                <w:szCs w:val="20"/>
              </w:rPr>
              <w:t>17</w:t>
            </w:r>
          </w:p>
        </w:tc>
        <w:tc>
          <w:tcPr>
            <w:tcW w:w="1418" w:type="dxa"/>
          </w:tcPr>
          <w:p w:rsidR="00F77C7A" w:rsidRDefault="00F77C7A" w:rsidP="00125ACD">
            <w:pPr>
              <w:ind w:right="425"/>
            </w:pPr>
          </w:p>
        </w:tc>
        <w:tc>
          <w:tcPr>
            <w:tcW w:w="1134" w:type="dxa"/>
          </w:tcPr>
          <w:p w:rsidR="00F77C7A" w:rsidRDefault="00F77C7A" w:rsidP="00125ACD">
            <w:pPr>
              <w:ind w:right="425"/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F77C7A" w:rsidRDefault="00F77C7A" w:rsidP="00125ACD">
            <w:pPr>
              <w:ind w:right="425"/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F77C7A" w:rsidRDefault="00F77C7A" w:rsidP="00125ACD">
            <w:pPr>
              <w:ind w:right="425"/>
            </w:pPr>
          </w:p>
        </w:tc>
      </w:tr>
      <w:tr w:rsidR="00F77C7A" w:rsidTr="00125ACD">
        <w:trPr>
          <w:trHeight w:val="163"/>
        </w:trPr>
        <w:tc>
          <w:tcPr>
            <w:tcW w:w="567" w:type="dxa"/>
            <w:tcBorders>
              <w:left w:val="single" w:sz="12" w:space="0" w:color="auto"/>
            </w:tcBorders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  <w:r w:rsidRPr="00B70C3A">
              <w:rPr>
                <w:sz w:val="20"/>
                <w:szCs w:val="20"/>
              </w:rPr>
              <w:t>6</w:t>
            </w:r>
          </w:p>
        </w:tc>
        <w:tc>
          <w:tcPr>
            <w:tcW w:w="2269" w:type="dxa"/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  <w:r w:rsidRPr="00B70C3A">
              <w:rPr>
                <w:sz w:val="20"/>
                <w:szCs w:val="20"/>
              </w:rPr>
              <w:t>Pakiet oprogramowania do inżynierii odwrotnej i kontroli jakości - edycje edukacyjne, wieczyste</w:t>
            </w:r>
          </w:p>
        </w:tc>
        <w:tc>
          <w:tcPr>
            <w:tcW w:w="1417" w:type="dxa"/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77C7A" w:rsidRPr="00B70C3A" w:rsidRDefault="00F77C7A" w:rsidP="00125ACD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418" w:type="dxa"/>
          </w:tcPr>
          <w:p w:rsidR="00F77C7A" w:rsidRDefault="00F77C7A" w:rsidP="00125ACD">
            <w:pPr>
              <w:ind w:right="425"/>
            </w:pPr>
          </w:p>
        </w:tc>
        <w:tc>
          <w:tcPr>
            <w:tcW w:w="1134" w:type="dxa"/>
          </w:tcPr>
          <w:p w:rsidR="00F77C7A" w:rsidRDefault="00F77C7A" w:rsidP="00125ACD">
            <w:pPr>
              <w:ind w:right="425"/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F77C7A" w:rsidRDefault="00F77C7A" w:rsidP="00125ACD">
            <w:pPr>
              <w:ind w:right="425"/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F77C7A" w:rsidRDefault="00F77C7A" w:rsidP="00125ACD">
            <w:pPr>
              <w:ind w:right="425"/>
            </w:pPr>
          </w:p>
        </w:tc>
      </w:tr>
      <w:tr w:rsidR="00F77C7A" w:rsidTr="00125ACD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F77C7A" w:rsidRPr="00BF11F0" w:rsidRDefault="00F77C7A" w:rsidP="00125ACD">
            <w:pPr>
              <w:ind w:right="425"/>
              <w:rPr>
                <w:b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F77C7A" w:rsidRDefault="00F77C7A" w:rsidP="00125ACD">
            <w:pPr>
              <w:ind w:right="425"/>
            </w:pPr>
          </w:p>
        </w:tc>
      </w:tr>
    </w:tbl>
    <w:p w:rsidR="00F77C7A" w:rsidRDefault="00F77C7A" w:rsidP="00F77C7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F77C7A" w:rsidRDefault="00F77C7A" w:rsidP="00F77C7A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Słownie brutto :.......................................................................................................................</w:t>
      </w:r>
    </w:p>
    <w:p w:rsidR="00F77C7A" w:rsidRDefault="00F77C7A" w:rsidP="00F77C7A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F77C7A" w:rsidRDefault="00F77C7A" w:rsidP="00F77C7A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do 14 </w:t>
      </w:r>
      <w:r>
        <w:rPr>
          <w:sz w:val="22"/>
          <w:szCs w:val="22"/>
        </w:rPr>
        <w:t xml:space="preserve">dni od daty otrzymania pisma potwierdzonego przez </w:t>
      </w:r>
      <w:proofErr w:type="spellStart"/>
      <w:r>
        <w:rPr>
          <w:sz w:val="22"/>
          <w:szCs w:val="22"/>
        </w:rPr>
        <w:t>MNiSzW</w:t>
      </w:r>
      <w:proofErr w:type="spellEnd"/>
    </w:p>
    <w:p w:rsidR="00F77C7A" w:rsidRDefault="00F77C7A" w:rsidP="00F77C7A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 (kryterium oceny ofert): ………… miesięcy</w:t>
      </w:r>
    </w:p>
    <w:p w:rsidR="00F77C7A" w:rsidRDefault="00F77C7A" w:rsidP="00F77C7A">
      <w:pPr>
        <w:tabs>
          <w:tab w:val="left" w:pos="426"/>
        </w:tabs>
        <w:jc w:val="both"/>
        <w:rPr>
          <w:sz w:val="22"/>
          <w:szCs w:val="22"/>
        </w:rPr>
      </w:pPr>
    </w:p>
    <w:p w:rsidR="00F77C7A" w:rsidRDefault="00F77C7A" w:rsidP="00F77C7A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F77C7A" w:rsidRDefault="00F77C7A" w:rsidP="00F77C7A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F77C7A" w:rsidRPr="00660341" w:rsidRDefault="00F77C7A" w:rsidP="00F77C7A">
      <w:pPr>
        <w:tabs>
          <w:tab w:val="left" w:pos="426"/>
        </w:tabs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</w:t>
      </w:r>
    </w:p>
    <w:p w:rsidR="002425C7" w:rsidRDefault="002425C7" w:rsidP="002425C7">
      <w:pPr>
        <w:rPr>
          <w:b/>
          <w:sz w:val="22"/>
          <w:szCs w:val="22"/>
          <w:u w:val="single"/>
        </w:rPr>
      </w:pPr>
    </w:p>
    <w:p w:rsidR="002425C7" w:rsidRDefault="002425C7" w:rsidP="002425C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2425C7" w:rsidRDefault="002425C7" w:rsidP="002425C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2425C7" w:rsidRDefault="002425C7" w:rsidP="002425C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1E76D6" w:rsidRDefault="001E76D6" w:rsidP="001E76D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</w:rPr>
      </w:pPr>
      <w:r w:rsidRPr="00333F59">
        <w:rPr>
          <w:b/>
          <w:color w:val="000000"/>
          <w:sz w:val="22"/>
          <w:szCs w:val="22"/>
        </w:rPr>
        <w:t>Oświadczamy, iż w zakresie zadania nr 2 (laboratorium skanu 3D) zapewniamy wsparcie techniczne inżynierów w wymiarze 10 h</w:t>
      </w:r>
    </w:p>
    <w:p w:rsidR="00BA688D" w:rsidRDefault="00250CC0" w:rsidP="00BA688D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250CC0">
        <w:rPr>
          <w:b/>
          <w:sz w:val="22"/>
          <w:szCs w:val="22"/>
        </w:rPr>
        <w:t xml:space="preserve">Oświadczamy, iż w zakresie zadania nr 2 dysponujemy dokumentem potwierdzającym przeprowadzenie wewnętrznej kontroli dokładności pomiarowej skanera 3D zgodnie z normą VDI/VDE 2634 część. </w:t>
      </w:r>
      <w:bookmarkStart w:id="0" w:name="_GoBack"/>
      <w:bookmarkEnd w:id="0"/>
      <w:r w:rsidRPr="00250CC0">
        <w:rPr>
          <w:b/>
          <w:sz w:val="22"/>
          <w:szCs w:val="22"/>
        </w:rPr>
        <w:t>2 lub cz. 3 wraz z kopiami certyfikatów wzorców z Akredytowanego Laboratorium Pomiarowego na podstawie których przeprowadzono sprawdzenie (dokument w załączeniu)</w:t>
      </w:r>
    </w:p>
    <w:p w:rsidR="00BA688D" w:rsidRPr="00BA688D" w:rsidRDefault="00BA688D" w:rsidP="00BA688D">
      <w:pPr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Oświadczamy, iż w zakresie zadania nr 2 zapewniamy </w:t>
      </w:r>
      <w:r w:rsidRPr="00BA688D">
        <w:rPr>
          <w:b/>
          <w:sz w:val="22"/>
          <w:szCs w:val="22"/>
        </w:rPr>
        <w:t>12 miesięczne wsparcie techniczne producenta oprogramowania lub autoryzowanego partnera serwisowego wraz z bezpłatnymi subskrypcjami w tym okresie.</w:t>
      </w:r>
    </w:p>
    <w:p w:rsidR="002425C7" w:rsidRDefault="002425C7" w:rsidP="002425C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C5D29">
        <w:rPr>
          <w:color w:val="000000"/>
          <w:sz w:val="22"/>
          <w:szCs w:val="22"/>
          <w:lang w:eastAsia="ar-SA"/>
        </w:rPr>
        <w:t>Jesteśmy</w:t>
      </w:r>
      <w:r>
        <w:rPr>
          <w:color w:val="000000"/>
          <w:sz w:val="22"/>
          <w:szCs w:val="22"/>
          <w:lang w:eastAsia="ar-SA"/>
        </w:rPr>
        <w:t xml:space="preserve">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</w:t>
      </w:r>
      <w:r w:rsidR="009E6A8A">
        <w:rPr>
          <w:b/>
          <w:color w:val="000000"/>
          <w:sz w:val="22"/>
          <w:szCs w:val="22"/>
          <w:lang w:eastAsia="ar-SA"/>
        </w:rPr>
        <w:t>drukark</w:t>
      </w:r>
      <w:r w:rsidR="00F77C7A">
        <w:rPr>
          <w:b/>
          <w:color w:val="000000"/>
          <w:sz w:val="22"/>
          <w:szCs w:val="22"/>
          <w:lang w:eastAsia="ar-SA"/>
        </w:rPr>
        <w:t>i</w:t>
      </w:r>
      <w:r w:rsidR="009E6A8A">
        <w:rPr>
          <w:b/>
          <w:color w:val="000000"/>
          <w:sz w:val="22"/>
          <w:szCs w:val="22"/>
          <w:lang w:eastAsia="ar-SA"/>
        </w:rPr>
        <w:t xml:space="preserve"> 3D i skaner 3D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2425C7" w:rsidRDefault="002425C7" w:rsidP="002425C7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dostawy </w:t>
      </w:r>
      <w:r w:rsidR="00AB69CB">
        <w:rPr>
          <w:b/>
          <w:color w:val="000000"/>
          <w:sz w:val="22"/>
          <w:szCs w:val="22"/>
          <w:lang w:eastAsia="ar-SA"/>
        </w:rPr>
        <w:t>drukarek 3D</w:t>
      </w:r>
      <w:r>
        <w:rPr>
          <w:b/>
          <w:color w:val="000000"/>
          <w:sz w:val="22"/>
          <w:szCs w:val="22"/>
          <w:lang w:eastAsia="ar-SA"/>
        </w:rPr>
        <w:t xml:space="preserve"> i </w:t>
      </w:r>
      <w:r w:rsidR="00AB69CB">
        <w:rPr>
          <w:b/>
          <w:color w:val="000000"/>
          <w:sz w:val="22"/>
          <w:szCs w:val="22"/>
          <w:lang w:eastAsia="ar-SA"/>
        </w:rPr>
        <w:t>skanera 3D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DD3698">
        <w:rPr>
          <w:color w:val="000000"/>
          <w:sz w:val="22"/>
          <w:szCs w:val="22"/>
          <w:lang w:eastAsia="ar-SA"/>
        </w:rPr>
        <w:t xml:space="preserve">są </w:t>
      </w:r>
      <w:r>
        <w:rPr>
          <w:color w:val="000000"/>
          <w:sz w:val="22"/>
          <w:szCs w:val="22"/>
          <w:lang w:eastAsia="ar-SA"/>
        </w:rPr>
        <w:t xml:space="preserve">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2425C7" w:rsidRDefault="002425C7" w:rsidP="002425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425C7" w:rsidRDefault="002425C7" w:rsidP="002425C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425C7" w:rsidRDefault="002425C7" w:rsidP="002425C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425C7" w:rsidRDefault="002425C7" w:rsidP="002425C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425C7" w:rsidTr="00125AC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25C7" w:rsidRDefault="002425C7" w:rsidP="00125A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25C7" w:rsidRDefault="002425C7" w:rsidP="00125A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2425C7" w:rsidRDefault="002425C7" w:rsidP="00125A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25C7" w:rsidRDefault="002425C7" w:rsidP="00125A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2425C7" w:rsidTr="00125AC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25C7" w:rsidRDefault="002425C7" w:rsidP="00125A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25C7" w:rsidRDefault="002425C7" w:rsidP="00125A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25C7" w:rsidRDefault="002425C7" w:rsidP="00125A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425C7" w:rsidTr="00125AC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25C7" w:rsidRDefault="002425C7" w:rsidP="00125A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25C7" w:rsidRDefault="002425C7" w:rsidP="00125A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25C7" w:rsidRDefault="002425C7" w:rsidP="00125A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425C7" w:rsidTr="00125AC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25C7" w:rsidRDefault="002425C7" w:rsidP="00125A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25C7" w:rsidRDefault="002425C7" w:rsidP="00125A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25C7" w:rsidRDefault="002425C7" w:rsidP="00125A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2425C7" w:rsidRDefault="002425C7" w:rsidP="002425C7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2425C7" w:rsidRDefault="002425C7" w:rsidP="002425C7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2425C7" w:rsidRDefault="002425C7" w:rsidP="002425C7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2425C7" w:rsidRDefault="002425C7" w:rsidP="002425C7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2425C7" w:rsidRDefault="002425C7" w:rsidP="002425C7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2425C7" w:rsidRDefault="002425C7" w:rsidP="002425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2425C7" w:rsidRDefault="002425C7" w:rsidP="002425C7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2425C7" w:rsidRDefault="002425C7" w:rsidP="002425C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2425C7" w:rsidRDefault="002425C7" w:rsidP="002425C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2425C7" w:rsidRDefault="002425C7" w:rsidP="002425C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2425C7" w:rsidRDefault="002425C7" w:rsidP="002425C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2425C7" w:rsidRDefault="002425C7" w:rsidP="002425C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2425C7" w:rsidRDefault="002425C7" w:rsidP="002425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2425C7" w:rsidRDefault="002425C7" w:rsidP="002425C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2425C7" w:rsidRDefault="002425C7" w:rsidP="002425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2425C7" w:rsidRDefault="002425C7" w:rsidP="002425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425C7" w:rsidRDefault="002425C7" w:rsidP="002425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425C7" w:rsidRDefault="002425C7" w:rsidP="002425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2425C7" w:rsidRDefault="002425C7" w:rsidP="002425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425C7" w:rsidRDefault="002425C7" w:rsidP="002425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425C7" w:rsidRDefault="002425C7" w:rsidP="002425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2425C7" w:rsidRDefault="002425C7" w:rsidP="002425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425C7" w:rsidRDefault="002425C7" w:rsidP="002425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425C7" w:rsidRDefault="002425C7" w:rsidP="002425C7">
      <w:pPr>
        <w:jc w:val="both"/>
        <w:rPr>
          <w:sz w:val="22"/>
          <w:szCs w:val="22"/>
        </w:rPr>
      </w:pPr>
    </w:p>
    <w:p w:rsidR="002425C7" w:rsidRPr="00680A16" w:rsidRDefault="002425C7" w:rsidP="002425C7">
      <w:pPr>
        <w:jc w:val="both"/>
        <w:rPr>
          <w:b/>
          <w:color w:val="FF0000"/>
        </w:rPr>
      </w:pPr>
      <w:r w:rsidRPr="00680A16">
        <w:rPr>
          <w:b/>
          <w:color w:val="FF0000"/>
        </w:rPr>
        <w:t xml:space="preserve">Dokument należy </w:t>
      </w:r>
      <w:proofErr w:type="spellStart"/>
      <w:r>
        <w:rPr>
          <w:b/>
          <w:color w:val="FF0000"/>
        </w:rPr>
        <w:t>sporzadzic</w:t>
      </w:r>
      <w:proofErr w:type="spellEnd"/>
      <w:r>
        <w:rPr>
          <w:b/>
          <w:color w:val="FF0000"/>
        </w:rPr>
        <w:t xml:space="preserve">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:rsidR="002425C7" w:rsidRDefault="002425C7" w:rsidP="002425C7">
      <w:pPr>
        <w:jc w:val="both"/>
        <w:rPr>
          <w:sz w:val="18"/>
          <w:szCs w:val="18"/>
        </w:rPr>
      </w:pPr>
    </w:p>
    <w:p w:rsidR="002425C7" w:rsidRPr="00FB6907" w:rsidRDefault="002425C7" w:rsidP="002425C7"/>
    <w:p w:rsidR="002425C7" w:rsidRPr="00DD3698" w:rsidRDefault="002425C7" w:rsidP="002425C7"/>
    <w:p w:rsidR="00FE545C" w:rsidRPr="00331DEF" w:rsidRDefault="00FE545C" w:rsidP="00331DEF"/>
    <w:sectPr w:rsidR="00FE545C" w:rsidRPr="00331DEF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C1A" w:rsidRDefault="00AD3C1A">
      <w:r>
        <w:separator/>
      </w:r>
    </w:p>
  </w:endnote>
  <w:endnote w:type="continuationSeparator" w:id="0">
    <w:p w:rsidR="00AD3C1A" w:rsidRDefault="00AD3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C1A" w:rsidRDefault="00AD3C1A">
      <w:r>
        <w:separator/>
      </w:r>
    </w:p>
  </w:footnote>
  <w:footnote w:type="continuationSeparator" w:id="0">
    <w:p w:rsidR="00AD3C1A" w:rsidRDefault="00AD3C1A">
      <w:r>
        <w:continuationSeparator/>
      </w:r>
    </w:p>
  </w:footnote>
  <w:footnote w:id="1">
    <w:p w:rsidR="002425C7" w:rsidRDefault="002425C7" w:rsidP="002425C7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2425C7" w:rsidRDefault="002425C7" w:rsidP="002425C7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9E6A8A" w:rsidRDefault="00BA688D" w:rsidP="009E6A8A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http://www.power3.5.agh.edu.pl/fileadmin/default/templates/css/j/power3.5/system/pliki/Log_POWER_kolorowy.jpg" style="width:438.75pt;height:40.5pt;visibility:visible">
          <v:imagedata r:id="rId1" o:title="Log_POWER_kolorowy"/>
        </v:shape>
      </w:pict>
    </w:r>
  </w:p>
  <w:p w:rsidR="009E6A8A" w:rsidRDefault="009E6A8A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B632E"/>
    <w:multiLevelType w:val="hybridMultilevel"/>
    <w:tmpl w:val="5D840662"/>
    <w:lvl w:ilvl="0" w:tplc="ABB24DF4">
      <w:start w:val="1"/>
      <w:numFmt w:val="lowerLetter"/>
      <w:lvlText w:val="%1)"/>
      <w:lvlJc w:val="left"/>
      <w:pPr>
        <w:ind w:left="720" w:hanging="360"/>
      </w:pPr>
      <w:rPr>
        <w:rFonts w:eastAsiaTheme="majorEastAsia" w:cstheme="majorBidi" w:hint="default"/>
        <w:b/>
        <w:i/>
      </w:rPr>
    </w:lvl>
    <w:lvl w:ilvl="1" w:tplc="4A2024A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C1A"/>
    <w:rsid w:val="00012286"/>
    <w:rsid w:val="00071CCC"/>
    <w:rsid w:val="000B5B67"/>
    <w:rsid w:val="000B731D"/>
    <w:rsid w:val="000D6134"/>
    <w:rsid w:val="000E09C7"/>
    <w:rsid w:val="000F6589"/>
    <w:rsid w:val="00106636"/>
    <w:rsid w:val="00116EC6"/>
    <w:rsid w:val="001801DD"/>
    <w:rsid w:val="001D4612"/>
    <w:rsid w:val="001E76D6"/>
    <w:rsid w:val="001F5BCB"/>
    <w:rsid w:val="00207E98"/>
    <w:rsid w:val="002425C7"/>
    <w:rsid w:val="00250CC0"/>
    <w:rsid w:val="002723B0"/>
    <w:rsid w:val="00290AD7"/>
    <w:rsid w:val="00315A4A"/>
    <w:rsid w:val="00331DEF"/>
    <w:rsid w:val="00333F59"/>
    <w:rsid w:val="004215A9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E6A8A"/>
    <w:rsid w:val="00A0022B"/>
    <w:rsid w:val="00A346FE"/>
    <w:rsid w:val="00A47B4D"/>
    <w:rsid w:val="00A83018"/>
    <w:rsid w:val="00AB69CB"/>
    <w:rsid w:val="00AD3C1A"/>
    <w:rsid w:val="00B52BE7"/>
    <w:rsid w:val="00B774DC"/>
    <w:rsid w:val="00BA688D"/>
    <w:rsid w:val="00C969A6"/>
    <w:rsid w:val="00CA7D36"/>
    <w:rsid w:val="00D24208"/>
    <w:rsid w:val="00D60C38"/>
    <w:rsid w:val="00D66893"/>
    <w:rsid w:val="00D90ACB"/>
    <w:rsid w:val="00DC1500"/>
    <w:rsid w:val="00DE2172"/>
    <w:rsid w:val="00E44371"/>
    <w:rsid w:val="00E949B0"/>
    <w:rsid w:val="00F00591"/>
    <w:rsid w:val="00F51688"/>
    <w:rsid w:val="00F53146"/>
    <w:rsid w:val="00F77C7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5C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DB8EB-D30F-457D-AD01-13F358CBD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4</Pages>
  <Words>982</Words>
  <Characters>7432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7</cp:revision>
  <cp:lastPrinted>2019-11-21T13:16:00Z</cp:lastPrinted>
  <dcterms:created xsi:type="dcterms:W3CDTF">2019-11-12T13:18:00Z</dcterms:created>
  <dcterms:modified xsi:type="dcterms:W3CDTF">2019-11-21T13:17:00Z</dcterms:modified>
</cp:coreProperties>
</file>