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868F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13.1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3079B8" w:rsidRDefault="003079B8" w:rsidP="0000184A">
      <w:pPr>
        <w:pStyle w:val="Nagwek"/>
        <w:rPr>
          <w:sz w:val="24"/>
        </w:rPr>
      </w:pPr>
      <w:bookmarkStart w:id="0" w:name="_GoBack"/>
      <w:bookmarkEnd w:id="0"/>
    </w:p>
    <w:p w:rsidR="003079B8" w:rsidRDefault="003079B8" w:rsidP="0000184A">
      <w:pPr>
        <w:pStyle w:val="Nagwek"/>
        <w:rPr>
          <w:sz w:val="24"/>
        </w:rPr>
      </w:pPr>
    </w:p>
    <w:p w:rsidR="003079B8" w:rsidRDefault="003079B8" w:rsidP="0000184A">
      <w:pPr>
        <w:pStyle w:val="Nagwek"/>
        <w:rPr>
          <w:sz w:val="24"/>
        </w:rPr>
      </w:pPr>
    </w:p>
    <w:p w:rsidR="003079B8" w:rsidRDefault="003079B8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266C9" w:rsidRPr="008266C9">
        <w:rPr>
          <w:b/>
          <w:sz w:val="24"/>
        </w:rPr>
        <w:t>KC-zp.272-708/19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3079B8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266C9" w:rsidRPr="008266C9">
        <w:rPr>
          <w:b/>
        </w:rPr>
        <w:t>przetarg</w:t>
      </w:r>
      <w:r w:rsidR="003079B8">
        <w:rPr>
          <w:b/>
        </w:rPr>
        <w:t>u</w:t>
      </w:r>
      <w:r w:rsidR="008266C9" w:rsidRPr="008266C9">
        <w:rPr>
          <w:b/>
        </w:rPr>
        <w:t xml:space="preserve"> nieograniczon</w:t>
      </w:r>
      <w:r w:rsidR="003079B8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8266C9" w:rsidP="003079B8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8266C9">
        <w:rPr>
          <w:b/>
          <w:sz w:val="24"/>
          <w:szCs w:val="24"/>
        </w:rPr>
        <w:t>Dostawa kompletnego wyposażenia laboratorium druku 3D oraz laboratorium skanu 3D wraz z oprogramowaniem w ramach projektu POWR.03.05.00-00-Z309/18</w:t>
      </w:r>
    </w:p>
    <w:p w:rsidR="00775E2B" w:rsidRPr="0000184A" w:rsidRDefault="00775E2B" w:rsidP="003079B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Default="008B3C7B" w:rsidP="003079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3079B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Default="00697D36" w:rsidP="003079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079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079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020" w:rsidRDefault="00C77020">
      <w:r>
        <w:separator/>
      </w:r>
    </w:p>
  </w:endnote>
  <w:endnote w:type="continuationSeparator" w:id="0">
    <w:p w:rsidR="00C77020" w:rsidRDefault="00C77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868F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8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8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020" w:rsidRDefault="00C77020">
      <w:r>
        <w:separator/>
      </w:r>
    </w:p>
  </w:footnote>
  <w:footnote w:type="continuationSeparator" w:id="0">
    <w:p w:rsidR="00C77020" w:rsidRDefault="00C7702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8F7" w:rsidRDefault="009868F7" w:rsidP="009868F7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02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9B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66C9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868F7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702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0C8D3-773F-44E7-AD1D-B3CF06BD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2019-10-24T10:33:00Z</dcterms:created>
  <dcterms:modified xsi:type="dcterms:W3CDTF">2019-10-24T10:33:00Z</dcterms:modified>
</cp:coreProperties>
</file>