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5B016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503F8" w:rsidRPr="005503F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03F8" w:rsidRPr="005503F8">
        <w:rPr>
          <w:b/>
          <w:sz w:val="24"/>
        </w:rPr>
        <w:t>ZP/D-64/A/19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5B016B" w:rsidRDefault="007D36CE" w:rsidP="00E52AF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03F8" w:rsidRPr="005503F8">
        <w:rPr>
          <w:b/>
        </w:rPr>
        <w:t>przetarg nieograniczony</w:t>
      </w:r>
      <w:r w:rsidR="00753DC1">
        <w:t xml:space="preserve"> na:</w:t>
      </w:r>
      <w:r w:rsidR="00E52AFC">
        <w:t xml:space="preserve"> </w:t>
      </w:r>
      <w:bookmarkStart w:id="0" w:name="_GoBack"/>
      <w:r w:rsidR="005B016B" w:rsidRPr="005B016B">
        <w:rPr>
          <w:b/>
        </w:rPr>
        <w:t>Dostawa potencjostatu/galwanostatu kompatybilnego z bosterem BSTR 10A firmy Autolab  wraz z oprogramowaniem analitycznym oraz oprogramowaniem integrującym urządzenie z istniejącym w Laboratorium Superkondensatorów i Magazynów Energii przy Katedrze Elektroenergetyki Politechniki Częstochowskiej dedykowanym oprogramowaniem sterującym i pomiarowym.</w:t>
      </w:r>
    </w:p>
    <w:bookmarkEnd w:id="0"/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03F8" w:rsidRPr="005503F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03F8" w:rsidRPr="005503F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03F8" w:rsidRPr="005503F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6AF" w:rsidRDefault="00C706AF">
      <w:r>
        <w:separator/>
      </w:r>
    </w:p>
  </w:endnote>
  <w:endnote w:type="continuationSeparator" w:id="0">
    <w:p w:rsidR="00C706AF" w:rsidRDefault="00C70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B016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1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01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3F8" w:rsidRDefault="005503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6AF" w:rsidRDefault="00C706AF">
      <w:r>
        <w:separator/>
      </w:r>
    </w:p>
  </w:footnote>
  <w:footnote w:type="continuationSeparator" w:id="0">
    <w:p w:rsidR="00C706AF" w:rsidRDefault="00C706A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3F8" w:rsidRDefault="00550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3F8" w:rsidRDefault="005503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3F8" w:rsidRDefault="005503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06A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03F8"/>
    <w:rsid w:val="0056132E"/>
    <w:rsid w:val="005A5013"/>
    <w:rsid w:val="005B016B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06AF"/>
    <w:rsid w:val="00CB6204"/>
    <w:rsid w:val="00CC527A"/>
    <w:rsid w:val="00D74F94"/>
    <w:rsid w:val="00DD482A"/>
    <w:rsid w:val="00DE0396"/>
    <w:rsid w:val="00DE0405"/>
    <w:rsid w:val="00DE252B"/>
    <w:rsid w:val="00E37A20"/>
    <w:rsid w:val="00E52AF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9C57BC-0FE0-489B-BF48-7C6779FCA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B01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B01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A64CD-6661-4A4D-A1B9-AA390348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2019-11-26T11:03:00Z</cp:lastPrinted>
  <dcterms:created xsi:type="dcterms:W3CDTF">2019-11-26T11:03:00Z</dcterms:created>
  <dcterms:modified xsi:type="dcterms:W3CDTF">2019-11-26T11:03:00Z</dcterms:modified>
</cp:coreProperties>
</file>