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80EE9" w:rsidRPr="00E80EE9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80EE9" w:rsidRPr="00E80EE9">
        <w:rPr>
          <w:rFonts w:ascii="Times New Roman" w:hAnsi="Times New Roman"/>
          <w:b/>
        </w:rPr>
        <w:t>ZP/D-63/A/19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0EE9" w:rsidRPr="00E80EE9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0EE9" w:rsidRPr="00E80EE9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E80EE9" w:rsidRPr="00E80EE9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E80EE9" w:rsidRPr="00E80EE9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E80EE9" w:rsidRPr="00E80EE9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E80EE9" w:rsidRPr="00E80EE9">
        <w:rPr>
          <w:rFonts w:ascii="Times New Roman" w:hAnsi="Times New Roman"/>
        </w:rPr>
        <w:t>(</w:t>
      </w:r>
      <w:proofErr w:type="spellStart"/>
      <w:r w:rsidR="00E80EE9" w:rsidRPr="00E80EE9">
        <w:rPr>
          <w:rFonts w:ascii="Times New Roman" w:hAnsi="Times New Roman"/>
        </w:rPr>
        <w:t>t.j</w:t>
      </w:r>
      <w:proofErr w:type="spellEnd"/>
      <w:r w:rsidR="00E80EE9" w:rsidRPr="00E80EE9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E80EE9" w:rsidRPr="00E80EE9">
        <w:rPr>
          <w:rFonts w:ascii="Times New Roman" w:hAnsi="Times New Roman"/>
          <w:b/>
        </w:rPr>
        <w:t xml:space="preserve">Dostawa </w:t>
      </w:r>
      <w:proofErr w:type="spellStart"/>
      <w:r w:rsidR="00E80EE9" w:rsidRPr="00E80EE9">
        <w:rPr>
          <w:rFonts w:ascii="Times New Roman" w:hAnsi="Times New Roman"/>
          <w:b/>
        </w:rPr>
        <w:t>porometru</w:t>
      </w:r>
      <w:proofErr w:type="spellEnd"/>
      <w:r w:rsidR="00E80EE9" w:rsidRPr="00E80EE9">
        <w:rPr>
          <w:rFonts w:ascii="Times New Roman" w:hAnsi="Times New Roman"/>
          <w:b/>
        </w:rPr>
        <w:t xml:space="preserve"> gazowego wraz oprogramowaniem analitycznym oraz oprogramowaniem integrującym urządzenie z istniejącym w Laboratorium </w:t>
      </w:r>
      <w:proofErr w:type="spellStart"/>
      <w:r w:rsidR="00E80EE9" w:rsidRPr="00E80EE9">
        <w:rPr>
          <w:rFonts w:ascii="Times New Roman" w:hAnsi="Times New Roman"/>
          <w:b/>
        </w:rPr>
        <w:t>Superkondensatorów</w:t>
      </w:r>
      <w:proofErr w:type="spellEnd"/>
      <w:r w:rsidR="00E80EE9" w:rsidRPr="00E80EE9">
        <w:rPr>
          <w:rFonts w:ascii="Times New Roman" w:hAnsi="Times New Roman"/>
          <w:b/>
        </w:rPr>
        <w:t xml:space="preserve"> i Magazynów Energii przy Katedrze Elektroenergetyki Politechniki Częstochowskiej dedykowanym oprogramowaniem sterującym i pomiarowym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E80EE9" w:rsidRPr="00E80EE9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8164C4" w:rsidRDefault="008164C4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164C4" w:rsidRPr="00F90CD1" w:rsidRDefault="008164C4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164C4" w:rsidRDefault="008164C4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8164C4" w:rsidRDefault="008164C4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180" w:rsidRDefault="00E24180" w:rsidP="0038231F">
      <w:pPr>
        <w:spacing w:after="0" w:line="240" w:lineRule="auto"/>
      </w:pPr>
      <w:r>
        <w:separator/>
      </w:r>
    </w:p>
  </w:endnote>
  <w:endnote w:type="continuationSeparator" w:id="0">
    <w:p w:rsidR="00E24180" w:rsidRDefault="00E241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EE9" w:rsidRDefault="00E80E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164C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164C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EE9" w:rsidRDefault="00E80E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180" w:rsidRDefault="00E24180" w:rsidP="0038231F">
      <w:pPr>
        <w:spacing w:after="0" w:line="240" w:lineRule="auto"/>
      </w:pPr>
      <w:r>
        <w:separator/>
      </w:r>
    </w:p>
  </w:footnote>
  <w:footnote w:type="continuationSeparator" w:id="0">
    <w:p w:rsidR="00E24180" w:rsidRDefault="00E2418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EE9" w:rsidRDefault="00E80E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EE9" w:rsidRDefault="00E80E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EE9" w:rsidRDefault="00E80E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18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64C4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180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0EE9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A907FA"/>
  <w15:docId w15:val="{54FD3FA0-6406-4EE8-B8F6-C5CB0CA73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946D1-2FFB-4CF7-B8C0-25679F239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2019-11-25T09:34:00Z</dcterms:created>
  <dcterms:modified xsi:type="dcterms:W3CDTF">2019-11-25T09:34:00Z</dcterms:modified>
</cp:coreProperties>
</file>