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E2CB2" w:rsidRPr="00BE2CB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E2CB2" w:rsidRPr="00BE2CB2">
        <w:rPr>
          <w:rFonts w:ascii="Times New Roman" w:hAnsi="Times New Roman"/>
          <w:b/>
        </w:rPr>
        <w:t>ZP/D-60/A/19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2CB2" w:rsidRPr="00BE2CB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2CB2" w:rsidRPr="00BE2CB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E2CB2" w:rsidRPr="00BE2CB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2CB2" w:rsidRPr="00BE2CB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E2CB2" w:rsidRPr="00BE2CB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E2CB2" w:rsidRPr="00BE2CB2">
        <w:rPr>
          <w:rFonts w:ascii="Times New Roman" w:hAnsi="Times New Roman"/>
        </w:rPr>
        <w:t>(</w:t>
      </w:r>
      <w:proofErr w:type="spellStart"/>
      <w:r w:rsidR="00BE2CB2" w:rsidRPr="00BE2CB2">
        <w:rPr>
          <w:rFonts w:ascii="Times New Roman" w:hAnsi="Times New Roman"/>
        </w:rPr>
        <w:t>t.j</w:t>
      </w:r>
      <w:proofErr w:type="spellEnd"/>
      <w:r w:rsidR="00BE2CB2" w:rsidRPr="00BE2CB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E2CB2" w:rsidRPr="00BE2CB2">
        <w:rPr>
          <w:rFonts w:ascii="Times New Roman" w:hAnsi="Times New Roman"/>
          <w:b/>
        </w:rPr>
        <w:t>Dostawa stanowiska dydaktycznego z lekkim robotem przemysłowym wraz z oprogramowaniem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E2CB2" w:rsidRPr="00BE2CB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3125" w:rsidRDefault="002F312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F3125" w:rsidRDefault="002F312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F3125" w:rsidRPr="00F90CD1" w:rsidRDefault="002F312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F3125" w:rsidRDefault="002F3125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F3125" w:rsidRDefault="002F3125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F3125" w:rsidRPr="00F8042D" w:rsidRDefault="002F3125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575" w:rsidRDefault="00F46575" w:rsidP="0038231F">
      <w:pPr>
        <w:spacing w:after="0" w:line="240" w:lineRule="auto"/>
      </w:pPr>
      <w:r>
        <w:separator/>
      </w:r>
    </w:p>
  </w:endnote>
  <w:endnote w:type="continuationSeparator" w:id="0">
    <w:p w:rsidR="00F46575" w:rsidRDefault="00F465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CB2" w:rsidRDefault="00BE2C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F31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F31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CB2" w:rsidRDefault="00BE2C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575" w:rsidRDefault="00F46575" w:rsidP="0038231F">
      <w:pPr>
        <w:spacing w:after="0" w:line="240" w:lineRule="auto"/>
      </w:pPr>
      <w:r>
        <w:separator/>
      </w:r>
    </w:p>
  </w:footnote>
  <w:footnote w:type="continuationSeparator" w:id="0">
    <w:p w:rsidR="00F46575" w:rsidRDefault="00F465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CB2" w:rsidRDefault="00BE2C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CB2" w:rsidRDefault="00BE2C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CB2" w:rsidRDefault="00BE2C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657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312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2CB2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6575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3370DB"/>
  <w15:docId w15:val="{C7FC403C-02A7-4AB7-A949-9B003358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4E948-5624-4581-9995-F76F65909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2019-11-20T10:58:00Z</dcterms:created>
  <dcterms:modified xsi:type="dcterms:W3CDTF">2019-11-20T10:58:00Z</dcterms:modified>
</cp:coreProperties>
</file>