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661A1">
      <w:pPr>
        <w:spacing w:line="360" w:lineRule="auto"/>
        <w:rPr>
          <w:b/>
          <w:bCs/>
          <w:color w:val="000000"/>
          <w:sz w:val="24"/>
        </w:rPr>
      </w:pPr>
      <w:r w:rsidRPr="007661A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661A1">
      <w:pPr>
        <w:spacing w:line="360" w:lineRule="auto"/>
        <w:rPr>
          <w:color w:val="000000"/>
          <w:sz w:val="24"/>
        </w:rPr>
      </w:pPr>
      <w:r w:rsidRPr="007661A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661A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661A1">
      <w:pPr>
        <w:spacing w:line="360" w:lineRule="auto"/>
        <w:rPr>
          <w:color w:val="000000"/>
          <w:sz w:val="24"/>
        </w:rPr>
      </w:pPr>
      <w:r w:rsidRPr="007661A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661A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661A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661A1" w:rsidRPr="007661A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661A1" w:rsidRPr="007661A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661A1" w:rsidRPr="007661A1">
        <w:rPr>
          <w:b/>
          <w:color w:val="000000"/>
          <w:sz w:val="24"/>
        </w:rPr>
        <w:t>Sukcesywna dostawa sprzętu i oprogramowania dla jednostek organizacyjnych Politechniki Częstochowskiej</w:t>
      </w:r>
      <w:r w:rsidR="00C565D5">
        <w:rPr>
          <w:b/>
          <w:color w:val="000000"/>
          <w:sz w:val="24"/>
        </w:rPr>
        <w:t xml:space="preserve"> ZP/DK-33/19</w:t>
      </w:r>
      <w:bookmarkStart w:id="0" w:name="_GoBack"/>
      <w:bookmarkEnd w:id="0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661A1" w:rsidTr="002543FE">
        <w:trPr>
          <w:cantSplit/>
        </w:trPr>
        <w:tc>
          <w:tcPr>
            <w:tcW w:w="9640" w:type="dxa"/>
          </w:tcPr>
          <w:p w:rsidR="007661A1" w:rsidRDefault="007661A1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661A1">
              <w:rPr>
                <w:sz w:val="24"/>
              </w:rPr>
              <w:t>Sukcesywna dostawa sprzętu i oprogramowania dla jednostek organizacyjnych Politechniki Częstochowskiej</w:t>
            </w:r>
          </w:p>
          <w:p w:rsidR="007661A1" w:rsidRDefault="007661A1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661A1">
              <w:rPr>
                <w:b/>
                <w:sz w:val="24"/>
              </w:rPr>
              <w:t>BIS Karol Kowalski</w:t>
            </w:r>
          </w:p>
          <w:p w:rsidR="007661A1" w:rsidRDefault="007661A1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661A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661A1">
              <w:rPr>
                <w:b/>
                <w:sz w:val="24"/>
              </w:rPr>
              <w:t>Częstochowa</w:t>
            </w:r>
          </w:p>
          <w:p w:rsidR="007661A1" w:rsidRDefault="007661A1" w:rsidP="002543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661A1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7661A1">
              <w:rPr>
                <w:b/>
                <w:sz w:val="24"/>
              </w:rPr>
              <w:t>41</w:t>
            </w:r>
          </w:p>
          <w:p w:rsidR="007661A1" w:rsidRDefault="007661A1" w:rsidP="002543F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661A1">
              <w:rPr>
                <w:b/>
                <w:sz w:val="24"/>
              </w:rPr>
              <w:t>662 847.00 zł</w:t>
            </w:r>
          </w:p>
          <w:p w:rsidR="007661A1" w:rsidRPr="00253031" w:rsidRDefault="007661A1" w:rsidP="002543F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661A1" w:rsidRDefault="007661A1" w:rsidP="002543F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661A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661A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661A1" w:rsidRPr="00C63DA0" w:rsidTr="002543FE">
        <w:tc>
          <w:tcPr>
            <w:tcW w:w="540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661A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661A1" w:rsidRPr="00C63DA0" w:rsidRDefault="007661A1" w:rsidP="002543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1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661A1">
      <w:pPr>
        <w:pStyle w:val="Nagwek"/>
        <w:tabs>
          <w:tab w:val="clear" w:pos="4536"/>
        </w:tabs>
        <w:jc w:val="both"/>
        <w:rPr>
          <w:sz w:val="24"/>
        </w:rPr>
      </w:pPr>
      <w:r w:rsidRPr="007661A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661A1">
        <w:rPr>
          <w:sz w:val="24"/>
        </w:rPr>
        <w:t>2019-11-26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2F3" w:rsidRDefault="005442F3">
      <w:r>
        <w:separator/>
      </w:r>
    </w:p>
  </w:endnote>
  <w:endnote w:type="continuationSeparator" w:id="0">
    <w:p w:rsidR="005442F3" w:rsidRDefault="00544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1A1" w:rsidRDefault="007661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565D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565D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565D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1A1" w:rsidRDefault="00766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2F3" w:rsidRDefault="005442F3">
      <w:r>
        <w:separator/>
      </w:r>
    </w:p>
  </w:footnote>
  <w:footnote w:type="continuationSeparator" w:id="0">
    <w:p w:rsidR="005442F3" w:rsidRDefault="00544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1A1" w:rsidRDefault="00766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1A1" w:rsidRDefault="00766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1A1" w:rsidRDefault="007661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2F3"/>
    <w:rsid w:val="00140696"/>
    <w:rsid w:val="00253031"/>
    <w:rsid w:val="00377700"/>
    <w:rsid w:val="005442F3"/>
    <w:rsid w:val="005C147E"/>
    <w:rsid w:val="007118AF"/>
    <w:rsid w:val="007124E4"/>
    <w:rsid w:val="00745012"/>
    <w:rsid w:val="007661A1"/>
    <w:rsid w:val="0087722C"/>
    <w:rsid w:val="00987E41"/>
    <w:rsid w:val="00C565D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5F66E7"/>
  <w15:chartTrackingRefBased/>
  <w15:docId w15:val="{A831BA42-03B3-4B59-A8C8-2EEBE810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1899-12-31T23:00:00Z</cp:lastPrinted>
  <dcterms:created xsi:type="dcterms:W3CDTF">2019-11-26T13:38:00Z</dcterms:created>
  <dcterms:modified xsi:type="dcterms:W3CDTF">2019-11-26T13:38:00Z</dcterms:modified>
</cp:coreProperties>
</file>