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9F19AD" w:rsidP="001A443E">
      <w:pPr>
        <w:jc w:val="right"/>
        <w:rPr>
          <w:b/>
          <w:bCs/>
          <w:sz w:val="24"/>
        </w:rPr>
      </w:pPr>
      <w:r w:rsidRPr="009F19AD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9F19AD">
        <w:rPr>
          <w:sz w:val="24"/>
        </w:rPr>
        <w:t>2019-11-26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9F19AD" w:rsidP="0018613E">
      <w:pPr>
        <w:spacing w:after="40"/>
        <w:rPr>
          <w:b/>
          <w:bCs/>
          <w:sz w:val="24"/>
        </w:rPr>
      </w:pPr>
      <w:r w:rsidRPr="009F19AD">
        <w:rPr>
          <w:b/>
          <w:bCs/>
          <w:sz w:val="24"/>
        </w:rPr>
        <w:t>Politechnika Częstochowska</w:t>
      </w:r>
    </w:p>
    <w:p w:rsidR="00A80738" w:rsidRPr="0018613E" w:rsidRDefault="009F19AD" w:rsidP="00A80738">
      <w:pPr>
        <w:rPr>
          <w:bCs/>
          <w:sz w:val="24"/>
        </w:rPr>
      </w:pPr>
      <w:r w:rsidRPr="009F19AD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9F19AD">
        <w:rPr>
          <w:bCs/>
          <w:sz w:val="24"/>
        </w:rPr>
        <w:t>69</w:t>
      </w:r>
    </w:p>
    <w:p w:rsidR="00A80738" w:rsidRPr="0018613E" w:rsidRDefault="009F19AD" w:rsidP="00A80738">
      <w:pPr>
        <w:rPr>
          <w:bCs/>
          <w:sz w:val="24"/>
        </w:rPr>
      </w:pPr>
      <w:r w:rsidRPr="009F19AD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9F19AD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F19AD" w:rsidRPr="009F19AD">
        <w:rPr>
          <w:b/>
          <w:sz w:val="24"/>
          <w:szCs w:val="24"/>
        </w:rPr>
        <w:t>ZP/U-39/19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F19AD" w:rsidRPr="009F19A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9F19AD" w:rsidP="00CB5EDB">
      <w:pPr>
        <w:pStyle w:val="Tekstpodstawowywcity"/>
        <w:spacing w:before="120" w:after="240"/>
        <w:ind w:firstLine="0"/>
        <w:jc w:val="center"/>
      </w:pPr>
      <w:r w:rsidRPr="009F19AD">
        <w:rPr>
          <w:b/>
        </w:rPr>
        <w:t>Sukcesywna usługa w zakresie wykonywania specjalistycznych tłumaczeń pisemnych tekstów naukowych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9F19AD" w:rsidRPr="009F19AD">
        <w:rPr>
          <w:sz w:val="24"/>
          <w:szCs w:val="24"/>
        </w:rPr>
        <w:t>(</w:t>
      </w:r>
      <w:proofErr w:type="spellStart"/>
      <w:r w:rsidR="009F19AD" w:rsidRPr="009F19AD">
        <w:rPr>
          <w:sz w:val="24"/>
          <w:szCs w:val="24"/>
        </w:rPr>
        <w:t>t.j</w:t>
      </w:r>
      <w:proofErr w:type="spellEnd"/>
      <w:r w:rsidR="009F19AD" w:rsidRPr="009F19AD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9F19AD" w:rsidRPr="009F19AD">
        <w:rPr>
          <w:sz w:val="24"/>
          <w:szCs w:val="24"/>
        </w:rPr>
        <w:t>26/11/2019</w:t>
      </w:r>
      <w:r w:rsidRPr="00FF4AB1">
        <w:rPr>
          <w:sz w:val="24"/>
          <w:szCs w:val="24"/>
        </w:rPr>
        <w:t xml:space="preserve"> o godz. </w:t>
      </w:r>
      <w:r w:rsidR="009F19AD" w:rsidRPr="009F19AD">
        <w:rPr>
          <w:sz w:val="24"/>
          <w:szCs w:val="24"/>
        </w:rPr>
        <w:t>12:10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F19AD" w:rsidRPr="006646D9" w:rsidTr="00370570">
        <w:trPr>
          <w:trHeight w:val="70"/>
        </w:trPr>
        <w:tc>
          <w:tcPr>
            <w:tcW w:w="9214" w:type="dxa"/>
          </w:tcPr>
          <w:p w:rsidR="009F19AD" w:rsidRPr="00A3048A" w:rsidRDefault="009F19AD" w:rsidP="003705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F19AD">
              <w:rPr>
                <w:sz w:val="24"/>
                <w:szCs w:val="24"/>
              </w:rPr>
              <w:t>części 1 zamówienia w wysokości 18 819.00 zł brutto;</w:t>
            </w:r>
          </w:p>
        </w:tc>
      </w:tr>
      <w:tr w:rsidR="009F19AD" w:rsidRPr="006646D9" w:rsidTr="00370570">
        <w:trPr>
          <w:trHeight w:val="70"/>
        </w:trPr>
        <w:tc>
          <w:tcPr>
            <w:tcW w:w="9214" w:type="dxa"/>
          </w:tcPr>
          <w:p w:rsidR="009F19AD" w:rsidRPr="00A3048A" w:rsidRDefault="009F19AD" w:rsidP="003705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F19AD">
              <w:rPr>
                <w:sz w:val="24"/>
                <w:szCs w:val="24"/>
              </w:rPr>
              <w:t>części 2 zamówienia w wysokości 10 165.50 zł brutto;</w:t>
            </w:r>
          </w:p>
        </w:tc>
      </w:tr>
      <w:tr w:rsidR="009F19AD" w:rsidRPr="006646D9" w:rsidTr="00370570">
        <w:trPr>
          <w:trHeight w:val="70"/>
        </w:trPr>
        <w:tc>
          <w:tcPr>
            <w:tcW w:w="9214" w:type="dxa"/>
          </w:tcPr>
          <w:p w:rsidR="009F19AD" w:rsidRPr="00A3048A" w:rsidRDefault="009F19AD" w:rsidP="003705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F19AD">
              <w:rPr>
                <w:sz w:val="24"/>
                <w:szCs w:val="24"/>
              </w:rPr>
              <w:t>części 3 zamówienia w wysokości 20 000.00 zł brutto;</w:t>
            </w:r>
          </w:p>
        </w:tc>
      </w:tr>
      <w:tr w:rsidR="009F19AD" w:rsidRPr="006646D9" w:rsidTr="00370570">
        <w:trPr>
          <w:trHeight w:val="70"/>
        </w:trPr>
        <w:tc>
          <w:tcPr>
            <w:tcW w:w="9214" w:type="dxa"/>
          </w:tcPr>
          <w:p w:rsidR="009F19AD" w:rsidRPr="00A3048A" w:rsidRDefault="009F19AD" w:rsidP="003705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F19AD">
              <w:rPr>
                <w:sz w:val="24"/>
                <w:szCs w:val="24"/>
              </w:rPr>
              <w:t>części 4 zamówienia w wysokości 67 586.04 zł brutto;</w:t>
            </w:r>
          </w:p>
        </w:tc>
      </w:tr>
      <w:tr w:rsidR="009F19AD" w:rsidRPr="006646D9" w:rsidTr="00370570">
        <w:trPr>
          <w:trHeight w:val="70"/>
        </w:trPr>
        <w:tc>
          <w:tcPr>
            <w:tcW w:w="9214" w:type="dxa"/>
          </w:tcPr>
          <w:p w:rsidR="009F19AD" w:rsidRPr="00A3048A" w:rsidRDefault="009F19AD" w:rsidP="003705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F19AD">
              <w:rPr>
                <w:sz w:val="24"/>
                <w:szCs w:val="24"/>
              </w:rPr>
              <w:t>części 5 zamówienia w wysokości 20 682.45 zł brutto;</w:t>
            </w:r>
          </w:p>
        </w:tc>
      </w:tr>
      <w:tr w:rsidR="009F19AD" w:rsidRPr="006646D9" w:rsidTr="00370570">
        <w:trPr>
          <w:trHeight w:val="70"/>
        </w:trPr>
        <w:tc>
          <w:tcPr>
            <w:tcW w:w="9214" w:type="dxa"/>
          </w:tcPr>
          <w:p w:rsidR="009F19AD" w:rsidRPr="00A3048A" w:rsidRDefault="009F19AD" w:rsidP="003705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F19AD">
              <w:rPr>
                <w:sz w:val="24"/>
                <w:szCs w:val="24"/>
              </w:rPr>
              <w:t>części 6 zamówienia w wysokości 5 099.58 zł brutto;</w:t>
            </w:r>
          </w:p>
        </w:tc>
      </w:tr>
      <w:tr w:rsidR="009F19AD" w:rsidRPr="006646D9" w:rsidTr="00370570">
        <w:trPr>
          <w:trHeight w:val="70"/>
        </w:trPr>
        <w:tc>
          <w:tcPr>
            <w:tcW w:w="9214" w:type="dxa"/>
          </w:tcPr>
          <w:p w:rsidR="009F19AD" w:rsidRPr="00A3048A" w:rsidRDefault="009F19AD" w:rsidP="003705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F19AD">
              <w:rPr>
                <w:sz w:val="24"/>
                <w:szCs w:val="24"/>
              </w:rPr>
              <w:t>części 7 zamówienia w wysokości 87 207.00 zł brutto;</w:t>
            </w:r>
          </w:p>
        </w:tc>
      </w:tr>
      <w:tr w:rsidR="009F19AD" w:rsidRPr="006646D9" w:rsidTr="00370570">
        <w:trPr>
          <w:trHeight w:val="70"/>
        </w:trPr>
        <w:tc>
          <w:tcPr>
            <w:tcW w:w="9214" w:type="dxa"/>
          </w:tcPr>
          <w:p w:rsidR="009F19AD" w:rsidRPr="00A3048A" w:rsidRDefault="009F19AD" w:rsidP="003705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F19AD">
              <w:rPr>
                <w:sz w:val="24"/>
                <w:szCs w:val="24"/>
              </w:rPr>
              <w:t>części 8 zamówienia w wysokości 163 325.00 zł brutto;</w:t>
            </w:r>
          </w:p>
        </w:tc>
      </w:tr>
      <w:tr w:rsidR="009F19AD" w:rsidRPr="006646D9" w:rsidTr="00370570">
        <w:trPr>
          <w:trHeight w:val="70"/>
        </w:trPr>
        <w:tc>
          <w:tcPr>
            <w:tcW w:w="9214" w:type="dxa"/>
          </w:tcPr>
          <w:p w:rsidR="009F19AD" w:rsidRPr="00A3048A" w:rsidRDefault="009F19AD" w:rsidP="003705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F19AD">
              <w:rPr>
                <w:sz w:val="24"/>
                <w:szCs w:val="24"/>
              </w:rPr>
              <w:t>części 9 zamówienia w wysokości 8 610.00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9F19AD" w:rsidRPr="00075CD0" w:rsidTr="00370570">
        <w:tc>
          <w:tcPr>
            <w:tcW w:w="824" w:type="dxa"/>
            <w:shd w:val="clear" w:color="auto" w:fill="auto"/>
            <w:vAlign w:val="center"/>
          </w:tcPr>
          <w:p w:rsidR="009F19AD" w:rsidRPr="00CB5EDB" w:rsidRDefault="009F19AD" w:rsidP="00370570">
            <w:pPr>
              <w:spacing w:before="120" w:after="120"/>
              <w:jc w:val="center"/>
            </w:pPr>
            <w:r w:rsidRPr="009F19A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F19AD" w:rsidRPr="00CB5EDB" w:rsidRDefault="009F19AD" w:rsidP="00370570">
            <w:pPr>
              <w:spacing w:before="120" w:after="120"/>
              <w:jc w:val="center"/>
            </w:pPr>
            <w:r w:rsidRPr="009F19AD">
              <w:t>1</w:t>
            </w:r>
          </w:p>
        </w:tc>
        <w:tc>
          <w:tcPr>
            <w:tcW w:w="2295" w:type="dxa"/>
            <w:shd w:val="clear" w:color="auto" w:fill="auto"/>
          </w:tcPr>
          <w:p w:rsidR="009F19AD" w:rsidRPr="00CB5EDB" w:rsidRDefault="009F19AD" w:rsidP="00370570">
            <w:pPr>
              <w:spacing w:before="40"/>
            </w:pPr>
            <w:r w:rsidRPr="009F19AD">
              <w:t>ALFABEST Anna Nowak</w:t>
            </w:r>
          </w:p>
          <w:p w:rsidR="009F19AD" w:rsidRPr="00CB5EDB" w:rsidRDefault="009F19AD" w:rsidP="00370570">
            <w:r w:rsidRPr="009F19AD">
              <w:t>Katowicka</w:t>
            </w:r>
            <w:r w:rsidRPr="00CB5EDB">
              <w:t xml:space="preserve"> </w:t>
            </w:r>
            <w:r w:rsidRPr="009F19AD">
              <w:t>66</w:t>
            </w:r>
            <w:r w:rsidRPr="00CB5EDB">
              <w:t xml:space="preserve"> </w:t>
            </w:r>
          </w:p>
          <w:p w:rsidR="009F19AD" w:rsidRPr="00CB5EDB" w:rsidRDefault="009F19AD" w:rsidP="00370570">
            <w:pPr>
              <w:spacing w:before="40" w:after="40"/>
              <w:jc w:val="both"/>
            </w:pPr>
            <w:r w:rsidRPr="009F19AD">
              <w:t>41-500</w:t>
            </w:r>
            <w:r w:rsidRPr="00CB5EDB">
              <w:t xml:space="preserve"> </w:t>
            </w:r>
            <w:r w:rsidRPr="009F19AD">
              <w:t>Chorzów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F19AD" w:rsidRPr="00CB5EDB" w:rsidRDefault="009F19AD" w:rsidP="00370570">
            <w:pPr>
              <w:spacing w:before="120" w:after="120"/>
              <w:jc w:val="center"/>
            </w:pPr>
            <w:r w:rsidRPr="009F19AD">
              <w:t>14 760.00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F19AD" w:rsidRPr="00CB5EDB" w:rsidRDefault="009F19AD" w:rsidP="00370570">
            <w:pPr>
              <w:spacing w:before="120" w:after="120"/>
              <w:jc w:val="center"/>
            </w:pPr>
            <w:r w:rsidRPr="009F19AD">
              <w:t>zgodnie ze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19AD" w:rsidRPr="00CB5EDB" w:rsidRDefault="00B90314" w:rsidP="00370570">
            <w:pPr>
              <w:spacing w:before="120" w:after="120"/>
              <w:jc w:val="center"/>
            </w:pPr>
            <w:r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F19AD" w:rsidRPr="00CB5EDB" w:rsidRDefault="009F19AD" w:rsidP="00370570">
            <w:pPr>
              <w:spacing w:before="120" w:after="120"/>
              <w:jc w:val="center"/>
            </w:pPr>
            <w:r w:rsidRPr="009F19AD">
              <w:t>zgodnie ze SIWZ</w:t>
            </w:r>
          </w:p>
        </w:tc>
      </w:tr>
      <w:tr w:rsidR="00B90314" w:rsidRPr="00075CD0" w:rsidTr="00A64B81">
        <w:tc>
          <w:tcPr>
            <w:tcW w:w="824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5</w:t>
            </w:r>
          </w:p>
        </w:tc>
        <w:tc>
          <w:tcPr>
            <w:tcW w:w="2295" w:type="dxa"/>
            <w:shd w:val="clear" w:color="auto" w:fill="auto"/>
          </w:tcPr>
          <w:p w:rsidR="00B90314" w:rsidRPr="00CB5EDB" w:rsidRDefault="00B90314" w:rsidP="00B90314">
            <w:pPr>
              <w:spacing w:before="40"/>
            </w:pPr>
            <w:r w:rsidRPr="009F19AD">
              <w:t>ALFABEST Anna Nowak</w:t>
            </w:r>
          </w:p>
          <w:p w:rsidR="00B90314" w:rsidRPr="00CB5EDB" w:rsidRDefault="00B90314" w:rsidP="00B90314">
            <w:r w:rsidRPr="009F19AD">
              <w:t>Katowicka</w:t>
            </w:r>
            <w:r w:rsidRPr="00CB5EDB">
              <w:t xml:space="preserve"> </w:t>
            </w:r>
            <w:r w:rsidRPr="009F19AD">
              <w:t>66</w:t>
            </w:r>
            <w:r w:rsidRPr="00CB5EDB">
              <w:t xml:space="preserve"> </w:t>
            </w:r>
          </w:p>
          <w:p w:rsidR="00B90314" w:rsidRPr="00CB5EDB" w:rsidRDefault="00B90314" w:rsidP="00B90314">
            <w:pPr>
              <w:spacing w:before="40" w:after="40"/>
              <w:jc w:val="both"/>
            </w:pPr>
            <w:r w:rsidRPr="009F19AD">
              <w:t>41-500</w:t>
            </w:r>
            <w:r w:rsidRPr="00CB5EDB">
              <w:t xml:space="preserve"> </w:t>
            </w:r>
            <w:r w:rsidRPr="009F19AD">
              <w:t>Chorzów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14 514.00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B90314" w:rsidRDefault="00B90314" w:rsidP="00B90314">
            <w:r w:rsidRPr="00C3403B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</w:tr>
      <w:tr w:rsidR="00B90314" w:rsidRPr="00075CD0" w:rsidTr="00A64B81">
        <w:tc>
          <w:tcPr>
            <w:tcW w:w="824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6</w:t>
            </w:r>
          </w:p>
        </w:tc>
        <w:tc>
          <w:tcPr>
            <w:tcW w:w="2295" w:type="dxa"/>
            <w:shd w:val="clear" w:color="auto" w:fill="auto"/>
          </w:tcPr>
          <w:p w:rsidR="00B90314" w:rsidRPr="00CB5EDB" w:rsidRDefault="00B90314" w:rsidP="00B90314">
            <w:pPr>
              <w:spacing w:before="40"/>
            </w:pPr>
            <w:r w:rsidRPr="009F19AD">
              <w:t>ALFABEST Anna Nowak</w:t>
            </w:r>
          </w:p>
          <w:p w:rsidR="00B90314" w:rsidRPr="00CB5EDB" w:rsidRDefault="00B90314" w:rsidP="00B90314">
            <w:r w:rsidRPr="009F19AD">
              <w:lastRenderedPageBreak/>
              <w:t>Katowicka</w:t>
            </w:r>
            <w:r w:rsidRPr="00CB5EDB">
              <w:t xml:space="preserve"> </w:t>
            </w:r>
            <w:r w:rsidRPr="009F19AD">
              <w:t>66</w:t>
            </w:r>
            <w:r w:rsidRPr="00CB5EDB">
              <w:t xml:space="preserve"> </w:t>
            </w:r>
          </w:p>
          <w:p w:rsidR="00B90314" w:rsidRPr="00CB5EDB" w:rsidRDefault="00B90314" w:rsidP="00B90314">
            <w:pPr>
              <w:spacing w:before="40" w:after="40"/>
              <w:jc w:val="both"/>
            </w:pPr>
            <w:r w:rsidRPr="009F19AD">
              <w:t>41-500</w:t>
            </w:r>
            <w:r w:rsidRPr="00CB5EDB">
              <w:t xml:space="preserve"> </w:t>
            </w:r>
            <w:r w:rsidRPr="009F19AD">
              <w:t>Chorzów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lastRenderedPageBreak/>
              <w:t>7 872.00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 xml:space="preserve">zgodnie ze </w:t>
            </w:r>
            <w:r w:rsidRPr="009F19AD">
              <w:lastRenderedPageBreak/>
              <w:t>SIWZ</w:t>
            </w:r>
          </w:p>
        </w:tc>
        <w:tc>
          <w:tcPr>
            <w:tcW w:w="1134" w:type="dxa"/>
            <w:shd w:val="clear" w:color="auto" w:fill="auto"/>
          </w:tcPr>
          <w:p w:rsidR="00B90314" w:rsidRDefault="00B90314" w:rsidP="00B90314">
            <w:r w:rsidRPr="00C3403B">
              <w:lastRenderedPageBreak/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 xml:space="preserve">zgodnie ze </w:t>
            </w:r>
            <w:r w:rsidRPr="009F19AD">
              <w:lastRenderedPageBreak/>
              <w:t>SIWZ</w:t>
            </w:r>
          </w:p>
        </w:tc>
      </w:tr>
      <w:tr w:rsidR="00B90314" w:rsidRPr="00075CD0" w:rsidTr="00A64B81">
        <w:tc>
          <w:tcPr>
            <w:tcW w:w="824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7</w:t>
            </w:r>
          </w:p>
        </w:tc>
        <w:tc>
          <w:tcPr>
            <w:tcW w:w="2295" w:type="dxa"/>
            <w:shd w:val="clear" w:color="auto" w:fill="auto"/>
          </w:tcPr>
          <w:p w:rsidR="00B90314" w:rsidRPr="00CB5EDB" w:rsidRDefault="00B90314" w:rsidP="00B90314">
            <w:pPr>
              <w:spacing w:before="40"/>
            </w:pPr>
            <w:r w:rsidRPr="009F19AD">
              <w:t>ALFABEST Anna Nowak</w:t>
            </w:r>
          </w:p>
          <w:p w:rsidR="00B90314" w:rsidRPr="00CB5EDB" w:rsidRDefault="00B90314" w:rsidP="00B90314">
            <w:r w:rsidRPr="009F19AD">
              <w:t>Katowicka</w:t>
            </w:r>
            <w:r w:rsidRPr="00CB5EDB">
              <w:t xml:space="preserve"> </w:t>
            </w:r>
            <w:r w:rsidRPr="009F19AD">
              <w:t>66</w:t>
            </w:r>
            <w:r w:rsidRPr="00CB5EDB">
              <w:t xml:space="preserve"> </w:t>
            </w:r>
          </w:p>
          <w:p w:rsidR="00B90314" w:rsidRPr="00CB5EDB" w:rsidRDefault="00B90314" w:rsidP="00B90314">
            <w:pPr>
              <w:spacing w:before="40" w:after="40"/>
              <w:jc w:val="both"/>
            </w:pPr>
            <w:r w:rsidRPr="009F19AD">
              <w:t>41-500</w:t>
            </w:r>
            <w:r w:rsidRPr="00CB5EDB">
              <w:t xml:space="preserve"> </w:t>
            </w:r>
            <w:r w:rsidRPr="009F19AD">
              <w:t>Chorzów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98 400.00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B90314" w:rsidRDefault="00B90314" w:rsidP="00B90314">
            <w:r w:rsidRPr="00C3403B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</w:tr>
      <w:tr w:rsidR="00B90314" w:rsidRPr="00075CD0" w:rsidTr="00A64B81">
        <w:tc>
          <w:tcPr>
            <w:tcW w:w="824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1</w:t>
            </w:r>
          </w:p>
        </w:tc>
        <w:tc>
          <w:tcPr>
            <w:tcW w:w="2295" w:type="dxa"/>
            <w:shd w:val="clear" w:color="auto" w:fill="auto"/>
          </w:tcPr>
          <w:p w:rsidR="00B90314" w:rsidRPr="00CB5EDB" w:rsidRDefault="00B90314" w:rsidP="00B90314">
            <w:pPr>
              <w:spacing w:before="40"/>
            </w:pPr>
            <w:proofErr w:type="spellStart"/>
            <w:r w:rsidRPr="009F19AD">
              <w:t>Skrivanek</w:t>
            </w:r>
            <w:proofErr w:type="spellEnd"/>
            <w:r w:rsidRPr="009F19AD">
              <w:t xml:space="preserve"> Sp. z o.o.</w:t>
            </w:r>
          </w:p>
          <w:p w:rsidR="00B90314" w:rsidRPr="00CB5EDB" w:rsidRDefault="00B90314" w:rsidP="00B90314">
            <w:r w:rsidRPr="009F19AD">
              <w:t>Solec</w:t>
            </w:r>
            <w:r w:rsidRPr="00CB5EDB">
              <w:t xml:space="preserve"> </w:t>
            </w:r>
            <w:r w:rsidRPr="009F19AD">
              <w:t>22</w:t>
            </w:r>
            <w:r w:rsidRPr="00CB5EDB">
              <w:t xml:space="preserve"> </w:t>
            </w:r>
          </w:p>
          <w:p w:rsidR="00B90314" w:rsidRPr="00CB5EDB" w:rsidRDefault="00B90314" w:rsidP="00B90314">
            <w:pPr>
              <w:spacing w:before="40" w:after="40"/>
              <w:jc w:val="both"/>
            </w:pPr>
            <w:r w:rsidRPr="009F19AD">
              <w:t>00-410</w:t>
            </w:r>
            <w:r w:rsidRPr="00CB5EDB">
              <w:t xml:space="preserve"> </w:t>
            </w:r>
            <w:r w:rsidRPr="009F19A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21 402.00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B90314" w:rsidRDefault="00B90314" w:rsidP="00B90314">
            <w:r w:rsidRPr="00C3403B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</w:tr>
      <w:tr w:rsidR="00B90314" w:rsidRPr="00075CD0" w:rsidTr="00A64B81">
        <w:tc>
          <w:tcPr>
            <w:tcW w:w="824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2</w:t>
            </w:r>
          </w:p>
        </w:tc>
        <w:tc>
          <w:tcPr>
            <w:tcW w:w="2295" w:type="dxa"/>
            <w:shd w:val="clear" w:color="auto" w:fill="auto"/>
          </w:tcPr>
          <w:p w:rsidR="00B90314" w:rsidRPr="00CB5EDB" w:rsidRDefault="00B90314" w:rsidP="00B90314">
            <w:pPr>
              <w:spacing w:before="40"/>
            </w:pPr>
            <w:proofErr w:type="spellStart"/>
            <w:r w:rsidRPr="009F19AD">
              <w:t>Skrivanek</w:t>
            </w:r>
            <w:proofErr w:type="spellEnd"/>
            <w:r w:rsidRPr="009F19AD">
              <w:t xml:space="preserve"> Sp. z o.o.</w:t>
            </w:r>
          </w:p>
          <w:p w:rsidR="00B90314" w:rsidRPr="00CB5EDB" w:rsidRDefault="00B90314" w:rsidP="00B90314">
            <w:r w:rsidRPr="009F19AD">
              <w:t>Solec</w:t>
            </w:r>
            <w:r w:rsidRPr="00CB5EDB">
              <w:t xml:space="preserve"> </w:t>
            </w:r>
            <w:r w:rsidRPr="009F19AD">
              <w:t>22</w:t>
            </w:r>
            <w:r w:rsidRPr="00CB5EDB">
              <w:t xml:space="preserve"> </w:t>
            </w:r>
          </w:p>
          <w:p w:rsidR="00B90314" w:rsidRPr="00CB5EDB" w:rsidRDefault="00B90314" w:rsidP="00B90314">
            <w:pPr>
              <w:spacing w:before="40" w:after="40"/>
              <w:jc w:val="both"/>
            </w:pPr>
            <w:r w:rsidRPr="009F19AD">
              <w:t>00-410</w:t>
            </w:r>
            <w:r w:rsidRPr="00CB5EDB">
              <w:t xml:space="preserve"> </w:t>
            </w:r>
            <w:r w:rsidRPr="009F19A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13 126.56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B90314" w:rsidRDefault="00B90314" w:rsidP="00B90314">
            <w:r w:rsidRPr="00C3403B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</w:tr>
      <w:tr w:rsidR="00B90314" w:rsidRPr="00075CD0" w:rsidTr="00A64B81">
        <w:tc>
          <w:tcPr>
            <w:tcW w:w="824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3</w:t>
            </w:r>
          </w:p>
        </w:tc>
        <w:tc>
          <w:tcPr>
            <w:tcW w:w="2295" w:type="dxa"/>
            <w:shd w:val="clear" w:color="auto" w:fill="auto"/>
          </w:tcPr>
          <w:p w:rsidR="00B90314" w:rsidRPr="00CB5EDB" w:rsidRDefault="00B90314" w:rsidP="00B90314">
            <w:pPr>
              <w:spacing w:before="40"/>
            </w:pPr>
            <w:proofErr w:type="spellStart"/>
            <w:r w:rsidRPr="009F19AD">
              <w:t>Skrivanek</w:t>
            </w:r>
            <w:proofErr w:type="spellEnd"/>
            <w:r w:rsidRPr="009F19AD">
              <w:t xml:space="preserve"> Sp. z o.o.</w:t>
            </w:r>
          </w:p>
          <w:p w:rsidR="00B90314" w:rsidRPr="00CB5EDB" w:rsidRDefault="00B90314" w:rsidP="00B90314">
            <w:r w:rsidRPr="009F19AD">
              <w:t>Solec</w:t>
            </w:r>
            <w:r w:rsidRPr="00CB5EDB">
              <w:t xml:space="preserve"> </w:t>
            </w:r>
            <w:r w:rsidRPr="009F19AD">
              <w:t>22</w:t>
            </w:r>
            <w:r w:rsidRPr="00CB5EDB">
              <w:t xml:space="preserve"> </w:t>
            </w:r>
          </w:p>
          <w:p w:rsidR="00B90314" w:rsidRPr="00CB5EDB" w:rsidRDefault="00B90314" w:rsidP="00B90314">
            <w:pPr>
              <w:spacing w:before="40" w:after="40"/>
              <w:jc w:val="both"/>
            </w:pPr>
            <w:r w:rsidRPr="009F19AD">
              <w:t>00-410</w:t>
            </w:r>
            <w:r w:rsidRPr="00CB5EDB">
              <w:t xml:space="preserve"> </w:t>
            </w:r>
            <w:r w:rsidRPr="009F19A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28 536.00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B90314" w:rsidRDefault="00B90314" w:rsidP="00B90314">
            <w:r w:rsidRPr="00C3403B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</w:tr>
      <w:tr w:rsidR="00B90314" w:rsidRPr="00075CD0" w:rsidTr="00A64B81">
        <w:tc>
          <w:tcPr>
            <w:tcW w:w="824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4</w:t>
            </w:r>
          </w:p>
        </w:tc>
        <w:tc>
          <w:tcPr>
            <w:tcW w:w="2295" w:type="dxa"/>
            <w:shd w:val="clear" w:color="auto" w:fill="auto"/>
          </w:tcPr>
          <w:p w:rsidR="00B90314" w:rsidRPr="00CB5EDB" w:rsidRDefault="00B90314" w:rsidP="00B90314">
            <w:pPr>
              <w:spacing w:before="40"/>
            </w:pPr>
            <w:proofErr w:type="spellStart"/>
            <w:r w:rsidRPr="009F19AD">
              <w:t>Skrivanek</w:t>
            </w:r>
            <w:proofErr w:type="spellEnd"/>
            <w:r w:rsidRPr="009F19AD">
              <w:t xml:space="preserve"> Sp. z o.o.</w:t>
            </w:r>
          </w:p>
          <w:p w:rsidR="00B90314" w:rsidRPr="00CB5EDB" w:rsidRDefault="00B90314" w:rsidP="00B90314">
            <w:r w:rsidRPr="009F19AD">
              <w:t>Solec</w:t>
            </w:r>
            <w:r w:rsidRPr="00CB5EDB">
              <w:t xml:space="preserve"> </w:t>
            </w:r>
            <w:r w:rsidRPr="009F19AD">
              <w:t>22</w:t>
            </w:r>
            <w:r w:rsidRPr="00CB5EDB">
              <w:t xml:space="preserve"> </w:t>
            </w:r>
          </w:p>
          <w:p w:rsidR="00B90314" w:rsidRPr="00CB5EDB" w:rsidRDefault="00B90314" w:rsidP="00B90314">
            <w:pPr>
              <w:spacing w:before="40" w:after="40"/>
              <w:jc w:val="both"/>
            </w:pPr>
            <w:r w:rsidRPr="009F19AD">
              <w:t>00-410</w:t>
            </w:r>
            <w:r w:rsidRPr="00CB5EDB">
              <w:t xml:space="preserve"> </w:t>
            </w:r>
            <w:r w:rsidRPr="009F19A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68 771.76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B90314" w:rsidRDefault="00B90314" w:rsidP="00B90314">
            <w:r w:rsidRPr="00C3403B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</w:tr>
      <w:tr w:rsidR="00B90314" w:rsidRPr="00075CD0" w:rsidTr="00A64B81">
        <w:tc>
          <w:tcPr>
            <w:tcW w:w="824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5</w:t>
            </w:r>
          </w:p>
        </w:tc>
        <w:tc>
          <w:tcPr>
            <w:tcW w:w="2295" w:type="dxa"/>
            <w:shd w:val="clear" w:color="auto" w:fill="auto"/>
          </w:tcPr>
          <w:p w:rsidR="00B90314" w:rsidRPr="00CB5EDB" w:rsidRDefault="00B90314" w:rsidP="00B90314">
            <w:pPr>
              <w:spacing w:before="40"/>
            </w:pPr>
            <w:proofErr w:type="spellStart"/>
            <w:r w:rsidRPr="009F19AD">
              <w:t>Skrivanek</w:t>
            </w:r>
            <w:proofErr w:type="spellEnd"/>
            <w:r w:rsidRPr="009F19AD">
              <w:t xml:space="preserve"> Sp. z o.o.</w:t>
            </w:r>
          </w:p>
          <w:p w:rsidR="00B90314" w:rsidRPr="00CB5EDB" w:rsidRDefault="00B90314" w:rsidP="00B90314">
            <w:r w:rsidRPr="009F19AD">
              <w:t>Solec</w:t>
            </w:r>
            <w:r w:rsidRPr="00CB5EDB">
              <w:t xml:space="preserve"> </w:t>
            </w:r>
            <w:r w:rsidRPr="009F19AD">
              <w:t>22</w:t>
            </w:r>
            <w:r w:rsidRPr="00CB5EDB">
              <w:t xml:space="preserve"> </w:t>
            </w:r>
          </w:p>
          <w:p w:rsidR="00B90314" w:rsidRPr="00CB5EDB" w:rsidRDefault="00B90314" w:rsidP="00B90314">
            <w:pPr>
              <w:spacing w:before="40" w:after="40"/>
              <w:jc w:val="both"/>
            </w:pPr>
            <w:r w:rsidRPr="009F19AD">
              <w:t>00-410</w:t>
            </w:r>
            <w:r w:rsidRPr="00CB5EDB">
              <w:t xml:space="preserve"> </w:t>
            </w:r>
            <w:r w:rsidRPr="009F19A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21 045.30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B90314" w:rsidRDefault="00B90314" w:rsidP="00B90314">
            <w:r w:rsidRPr="00C3403B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</w:tr>
      <w:tr w:rsidR="00B90314" w:rsidRPr="00075CD0" w:rsidTr="00A64B81">
        <w:tc>
          <w:tcPr>
            <w:tcW w:w="824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6</w:t>
            </w:r>
          </w:p>
        </w:tc>
        <w:tc>
          <w:tcPr>
            <w:tcW w:w="2295" w:type="dxa"/>
            <w:shd w:val="clear" w:color="auto" w:fill="auto"/>
          </w:tcPr>
          <w:p w:rsidR="00B90314" w:rsidRPr="00CB5EDB" w:rsidRDefault="00B90314" w:rsidP="00B90314">
            <w:pPr>
              <w:spacing w:before="40"/>
            </w:pPr>
            <w:proofErr w:type="spellStart"/>
            <w:r w:rsidRPr="009F19AD">
              <w:t>Skrivanek</w:t>
            </w:r>
            <w:proofErr w:type="spellEnd"/>
            <w:r w:rsidRPr="009F19AD">
              <w:t xml:space="preserve"> Sp. z o.o.</w:t>
            </w:r>
          </w:p>
          <w:p w:rsidR="00B90314" w:rsidRPr="00CB5EDB" w:rsidRDefault="00B90314" w:rsidP="00B90314">
            <w:r w:rsidRPr="009F19AD">
              <w:t>Solec</w:t>
            </w:r>
            <w:r w:rsidRPr="00CB5EDB">
              <w:t xml:space="preserve"> </w:t>
            </w:r>
            <w:r w:rsidRPr="009F19AD">
              <w:t>22</w:t>
            </w:r>
            <w:r w:rsidRPr="00CB5EDB">
              <w:t xml:space="preserve"> </w:t>
            </w:r>
          </w:p>
          <w:p w:rsidR="00B90314" w:rsidRPr="00CB5EDB" w:rsidRDefault="00B90314" w:rsidP="00B90314">
            <w:pPr>
              <w:spacing w:before="40" w:after="40"/>
              <w:jc w:val="both"/>
            </w:pPr>
            <w:r w:rsidRPr="009F19AD">
              <w:t>00-410</w:t>
            </w:r>
            <w:r w:rsidRPr="00CB5EDB">
              <w:t xml:space="preserve"> </w:t>
            </w:r>
            <w:r w:rsidRPr="009F19A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11 414.40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B90314" w:rsidRDefault="00B90314" w:rsidP="00B90314">
            <w:r w:rsidRPr="00C3403B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</w:tr>
      <w:tr w:rsidR="00B90314" w:rsidRPr="00075CD0" w:rsidTr="00A64B81">
        <w:tc>
          <w:tcPr>
            <w:tcW w:w="824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7</w:t>
            </w:r>
          </w:p>
        </w:tc>
        <w:tc>
          <w:tcPr>
            <w:tcW w:w="2295" w:type="dxa"/>
            <w:shd w:val="clear" w:color="auto" w:fill="auto"/>
          </w:tcPr>
          <w:p w:rsidR="00B90314" w:rsidRPr="00CB5EDB" w:rsidRDefault="00B90314" w:rsidP="00B90314">
            <w:pPr>
              <w:spacing w:before="40"/>
            </w:pPr>
            <w:proofErr w:type="spellStart"/>
            <w:r w:rsidRPr="009F19AD">
              <w:t>Skrivanek</w:t>
            </w:r>
            <w:proofErr w:type="spellEnd"/>
            <w:r w:rsidRPr="009F19AD">
              <w:t xml:space="preserve"> Sp. z o.o.</w:t>
            </w:r>
          </w:p>
          <w:p w:rsidR="00B90314" w:rsidRPr="00CB5EDB" w:rsidRDefault="00B90314" w:rsidP="00B90314">
            <w:r w:rsidRPr="009F19AD">
              <w:t>Solec</w:t>
            </w:r>
            <w:r w:rsidRPr="00CB5EDB">
              <w:t xml:space="preserve"> </w:t>
            </w:r>
            <w:r w:rsidRPr="009F19AD">
              <w:t>22</w:t>
            </w:r>
            <w:r w:rsidRPr="00CB5EDB">
              <w:t xml:space="preserve"> </w:t>
            </w:r>
          </w:p>
          <w:p w:rsidR="00B90314" w:rsidRPr="00CB5EDB" w:rsidRDefault="00B90314" w:rsidP="00B90314">
            <w:pPr>
              <w:spacing w:before="40" w:after="40"/>
              <w:jc w:val="both"/>
            </w:pPr>
            <w:r w:rsidRPr="009F19AD">
              <w:t>00-410</w:t>
            </w:r>
            <w:r w:rsidRPr="00CB5EDB">
              <w:t xml:space="preserve"> </w:t>
            </w:r>
            <w:r w:rsidRPr="009F19A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142 680.00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B90314" w:rsidRDefault="00B90314" w:rsidP="00B90314">
            <w:r w:rsidRPr="00C3403B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</w:tr>
      <w:tr w:rsidR="00B90314" w:rsidRPr="00075CD0" w:rsidTr="00A64B81">
        <w:tc>
          <w:tcPr>
            <w:tcW w:w="824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8</w:t>
            </w:r>
          </w:p>
        </w:tc>
        <w:tc>
          <w:tcPr>
            <w:tcW w:w="2295" w:type="dxa"/>
            <w:shd w:val="clear" w:color="auto" w:fill="auto"/>
          </w:tcPr>
          <w:p w:rsidR="00B90314" w:rsidRPr="00CB5EDB" w:rsidRDefault="00B90314" w:rsidP="00B90314">
            <w:pPr>
              <w:spacing w:before="40"/>
            </w:pPr>
            <w:proofErr w:type="spellStart"/>
            <w:r w:rsidRPr="009F19AD">
              <w:t>Skrivanek</w:t>
            </w:r>
            <w:proofErr w:type="spellEnd"/>
            <w:r w:rsidRPr="009F19AD">
              <w:t xml:space="preserve"> Sp. z o.o.</w:t>
            </w:r>
          </w:p>
          <w:p w:rsidR="00B90314" w:rsidRPr="00CB5EDB" w:rsidRDefault="00B90314" w:rsidP="00B90314">
            <w:r w:rsidRPr="009F19AD">
              <w:t>Solec</w:t>
            </w:r>
            <w:r w:rsidRPr="00CB5EDB">
              <w:t xml:space="preserve"> </w:t>
            </w:r>
            <w:r w:rsidRPr="009F19AD">
              <w:t>22</w:t>
            </w:r>
            <w:r w:rsidRPr="00CB5EDB">
              <w:t xml:space="preserve"> </w:t>
            </w:r>
          </w:p>
          <w:p w:rsidR="00B90314" w:rsidRPr="00CB5EDB" w:rsidRDefault="00B90314" w:rsidP="00B90314">
            <w:pPr>
              <w:spacing w:before="40" w:after="40"/>
              <w:jc w:val="both"/>
            </w:pPr>
            <w:r w:rsidRPr="009F19AD">
              <w:t>00-410</w:t>
            </w:r>
            <w:r w:rsidRPr="00CB5EDB">
              <w:t xml:space="preserve"> </w:t>
            </w:r>
            <w:r w:rsidRPr="009F19A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321 030.00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B90314" w:rsidRDefault="00B90314" w:rsidP="00B90314">
            <w:r w:rsidRPr="00C3403B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</w:tr>
      <w:tr w:rsidR="00B90314" w:rsidRPr="00075CD0" w:rsidTr="00A64B81">
        <w:tc>
          <w:tcPr>
            <w:tcW w:w="824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9</w:t>
            </w:r>
          </w:p>
        </w:tc>
        <w:tc>
          <w:tcPr>
            <w:tcW w:w="2295" w:type="dxa"/>
            <w:shd w:val="clear" w:color="auto" w:fill="auto"/>
          </w:tcPr>
          <w:p w:rsidR="00B90314" w:rsidRPr="00CB5EDB" w:rsidRDefault="00B90314" w:rsidP="00B90314">
            <w:pPr>
              <w:spacing w:before="40"/>
            </w:pPr>
            <w:proofErr w:type="spellStart"/>
            <w:r w:rsidRPr="009F19AD">
              <w:t>Skrivanek</w:t>
            </w:r>
            <w:proofErr w:type="spellEnd"/>
            <w:r w:rsidRPr="009F19AD">
              <w:t xml:space="preserve"> Sp. z o.o.</w:t>
            </w:r>
          </w:p>
          <w:p w:rsidR="00B90314" w:rsidRPr="00CB5EDB" w:rsidRDefault="00B90314" w:rsidP="00B90314">
            <w:r w:rsidRPr="009F19AD">
              <w:t>Solec</w:t>
            </w:r>
            <w:r w:rsidRPr="00CB5EDB">
              <w:t xml:space="preserve"> </w:t>
            </w:r>
            <w:r w:rsidRPr="009F19AD">
              <w:t>22</w:t>
            </w:r>
            <w:r w:rsidRPr="00CB5EDB">
              <w:t xml:space="preserve"> </w:t>
            </w:r>
          </w:p>
          <w:p w:rsidR="00B90314" w:rsidRPr="00CB5EDB" w:rsidRDefault="00B90314" w:rsidP="00B90314">
            <w:pPr>
              <w:spacing w:before="40" w:after="40"/>
              <w:jc w:val="both"/>
            </w:pPr>
            <w:r w:rsidRPr="009F19AD">
              <w:t>00-410</w:t>
            </w:r>
            <w:r w:rsidRPr="00CB5EDB">
              <w:t xml:space="preserve"> </w:t>
            </w:r>
            <w:r w:rsidRPr="009F19A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17 835.00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B90314" w:rsidRDefault="00B90314" w:rsidP="00B90314">
            <w:r w:rsidRPr="00C3403B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</w:tr>
      <w:tr w:rsidR="00B90314" w:rsidRPr="00075CD0" w:rsidTr="00A64B81">
        <w:tc>
          <w:tcPr>
            <w:tcW w:w="824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6</w:t>
            </w:r>
          </w:p>
        </w:tc>
        <w:tc>
          <w:tcPr>
            <w:tcW w:w="2295" w:type="dxa"/>
            <w:shd w:val="clear" w:color="auto" w:fill="auto"/>
          </w:tcPr>
          <w:p w:rsidR="00B90314" w:rsidRPr="00CB5EDB" w:rsidRDefault="00B90314" w:rsidP="00B90314">
            <w:pPr>
              <w:spacing w:before="40"/>
            </w:pPr>
            <w:r w:rsidRPr="009F19AD">
              <w:t xml:space="preserve">Ośrodek Nauki Języków Obcych "SAS" Krystyna </w:t>
            </w:r>
            <w:proofErr w:type="spellStart"/>
            <w:r w:rsidRPr="009F19AD">
              <w:t>Knapińska</w:t>
            </w:r>
            <w:proofErr w:type="spellEnd"/>
          </w:p>
          <w:p w:rsidR="00B90314" w:rsidRPr="00CB5EDB" w:rsidRDefault="00B90314" w:rsidP="00B90314">
            <w:r w:rsidRPr="009F19AD">
              <w:t>Dekabrystów</w:t>
            </w:r>
            <w:r w:rsidRPr="00CB5EDB">
              <w:t xml:space="preserve"> </w:t>
            </w:r>
            <w:r w:rsidRPr="009F19AD">
              <w:t>41</w:t>
            </w:r>
            <w:r w:rsidRPr="00CB5EDB">
              <w:t xml:space="preserve"> </w:t>
            </w:r>
          </w:p>
          <w:p w:rsidR="00B90314" w:rsidRPr="00CB5EDB" w:rsidRDefault="00B90314" w:rsidP="00B90314">
            <w:pPr>
              <w:spacing w:before="40" w:after="40"/>
              <w:jc w:val="both"/>
            </w:pPr>
            <w:r w:rsidRPr="009F19AD">
              <w:t>42-200</w:t>
            </w:r>
            <w:r w:rsidRPr="00CB5EDB">
              <w:t xml:space="preserve"> </w:t>
            </w:r>
            <w:r w:rsidRPr="009F19AD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10 400.00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B90314" w:rsidRDefault="00B90314" w:rsidP="00B90314">
            <w:r w:rsidRPr="00C3403B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</w:tr>
      <w:tr w:rsidR="00B90314" w:rsidRPr="00075CD0" w:rsidTr="00A64B81">
        <w:tc>
          <w:tcPr>
            <w:tcW w:w="824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7</w:t>
            </w:r>
          </w:p>
        </w:tc>
        <w:tc>
          <w:tcPr>
            <w:tcW w:w="2295" w:type="dxa"/>
            <w:shd w:val="clear" w:color="auto" w:fill="auto"/>
          </w:tcPr>
          <w:p w:rsidR="00B90314" w:rsidRPr="00CB5EDB" w:rsidRDefault="00B90314" w:rsidP="00B90314">
            <w:pPr>
              <w:spacing w:before="40"/>
            </w:pPr>
            <w:r w:rsidRPr="009F19AD">
              <w:t xml:space="preserve">Ośrodek Nauki Języków Obcych "SAS" Krystyna </w:t>
            </w:r>
            <w:proofErr w:type="spellStart"/>
            <w:r w:rsidRPr="009F19AD">
              <w:t>Knapińska</w:t>
            </w:r>
            <w:proofErr w:type="spellEnd"/>
          </w:p>
          <w:p w:rsidR="00B90314" w:rsidRPr="00CB5EDB" w:rsidRDefault="00B90314" w:rsidP="00B90314">
            <w:r w:rsidRPr="009F19AD">
              <w:t>Dekabrystów</w:t>
            </w:r>
            <w:r w:rsidRPr="00CB5EDB">
              <w:t xml:space="preserve"> </w:t>
            </w:r>
            <w:r w:rsidRPr="009F19AD">
              <w:t>41</w:t>
            </w:r>
            <w:r w:rsidRPr="00CB5EDB">
              <w:t xml:space="preserve"> </w:t>
            </w:r>
          </w:p>
          <w:p w:rsidR="00B90314" w:rsidRPr="00CB5EDB" w:rsidRDefault="00B90314" w:rsidP="00B90314">
            <w:pPr>
              <w:spacing w:before="40" w:after="40"/>
              <w:jc w:val="both"/>
            </w:pPr>
            <w:r w:rsidRPr="009F19AD">
              <w:t>42-200</w:t>
            </w:r>
            <w:r w:rsidRPr="00CB5EDB">
              <w:t xml:space="preserve"> </w:t>
            </w:r>
            <w:r w:rsidRPr="009F19AD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144 000.00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B90314" w:rsidRDefault="00B90314" w:rsidP="00B90314">
            <w:r w:rsidRPr="00C3403B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</w:tr>
      <w:tr w:rsidR="00B90314" w:rsidRPr="00075CD0" w:rsidTr="00A64B81">
        <w:tc>
          <w:tcPr>
            <w:tcW w:w="824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1</w:t>
            </w:r>
          </w:p>
        </w:tc>
        <w:tc>
          <w:tcPr>
            <w:tcW w:w="2295" w:type="dxa"/>
            <w:shd w:val="clear" w:color="auto" w:fill="auto"/>
          </w:tcPr>
          <w:p w:rsidR="00B90314" w:rsidRPr="00CB5EDB" w:rsidRDefault="00B90314" w:rsidP="00B90314">
            <w:pPr>
              <w:spacing w:before="40"/>
            </w:pPr>
            <w:r w:rsidRPr="009F19AD">
              <w:t xml:space="preserve">Lingua Lab s.c. W. </w:t>
            </w:r>
            <w:proofErr w:type="spellStart"/>
            <w:r w:rsidRPr="009F19AD">
              <w:t>Szyszkiewicz</w:t>
            </w:r>
            <w:proofErr w:type="spellEnd"/>
            <w:r w:rsidRPr="009F19AD">
              <w:t>, M. Dembińska</w:t>
            </w:r>
          </w:p>
          <w:p w:rsidR="00B90314" w:rsidRPr="00CB5EDB" w:rsidRDefault="00B90314" w:rsidP="00B90314">
            <w:r w:rsidRPr="009F19AD">
              <w:t>Piastowska</w:t>
            </w:r>
            <w:r w:rsidRPr="00CB5EDB">
              <w:t xml:space="preserve"> </w:t>
            </w:r>
            <w:r w:rsidRPr="009F19AD">
              <w:t>8A/33</w:t>
            </w:r>
            <w:r w:rsidRPr="00CB5EDB">
              <w:t xml:space="preserve"> </w:t>
            </w:r>
          </w:p>
          <w:p w:rsidR="00B90314" w:rsidRPr="00CB5EDB" w:rsidRDefault="00B90314" w:rsidP="00B90314">
            <w:pPr>
              <w:spacing w:before="40" w:after="40"/>
              <w:jc w:val="both"/>
            </w:pPr>
            <w:r w:rsidRPr="009F19AD">
              <w:t>30-211</w:t>
            </w:r>
            <w:r w:rsidRPr="00CB5EDB">
              <w:t xml:space="preserve"> </w:t>
            </w:r>
            <w:r w:rsidRPr="009F19A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14 391.00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B90314" w:rsidRDefault="00B90314" w:rsidP="00B90314">
            <w:r w:rsidRPr="00C3403B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</w:tr>
      <w:tr w:rsidR="00B90314" w:rsidRPr="00075CD0" w:rsidTr="00A64B81">
        <w:tc>
          <w:tcPr>
            <w:tcW w:w="824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2</w:t>
            </w:r>
          </w:p>
        </w:tc>
        <w:tc>
          <w:tcPr>
            <w:tcW w:w="2295" w:type="dxa"/>
            <w:shd w:val="clear" w:color="auto" w:fill="auto"/>
          </w:tcPr>
          <w:p w:rsidR="00B90314" w:rsidRPr="00CB5EDB" w:rsidRDefault="00B90314" w:rsidP="00B90314">
            <w:pPr>
              <w:spacing w:before="40"/>
            </w:pPr>
            <w:r w:rsidRPr="009F19AD">
              <w:t xml:space="preserve">Lingua Lab s.c. W. </w:t>
            </w:r>
            <w:proofErr w:type="spellStart"/>
            <w:r w:rsidRPr="009F19AD">
              <w:t>Szyszkiewicz</w:t>
            </w:r>
            <w:proofErr w:type="spellEnd"/>
            <w:r w:rsidRPr="009F19AD">
              <w:t>, M. Dembińska</w:t>
            </w:r>
          </w:p>
          <w:p w:rsidR="00B90314" w:rsidRPr="00CB5EDB" w:rsidRDefault="00B90314" w:rsidP="00B90314">
            <w:r w:rsidRPr="009F19AD">
              <w:t>Piastowska</w:t>
            </w:r>
            <w:r w:rsidRPr="00CB5EDB">
              <w:t xml:space="preserve"> </w:t>
            </w:r>
            <w:r w:rsidRPr="009F19AD">
              <w:t>8A/33</w:t>
            </w:r>
            <w:r w:rsidRPr="00CB5EDB">
              <w:t xml:space="preserve"> </w:t>
            </w:r>
          </w:p>
          <w:p w:rsidR="00B90314" w:rsidRPr="00CB5EDB" w:rsidRDefault="00B90314" w:rsidP="00B90314">
            <w:pPr>
              <w:spacing w:before="40" w:after="40"/>
              <w:jc w:val="both"/>
            </w:pPr>
            <w:r w:rsidRPr="009F19AD">
              <w:t>30-211</w:t>
            </w:r>
            <w:r w:rsidRPr="00CB5EDB">
              <w:t xml:space="preserve"> </w:t>
            </w:r>
            <w:r w:rsidRPr="009F19A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8 826.48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B90314" w:rsidRDefault="00B90314" w:rsidP="00B90314">
            <w:r w:rsidRPr="00C3403B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</w:tr>
      <w:tr w:rsidR="00B90314" w:rsidRPr="00075CD0" w:rsidTr="00A64B81">
        <w:tc>
          <w:tcPr>
            <w:tcW w:w="824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3</w:t>
            </w:r>
          </w:p>
        </w:tc>
        <w:tc>
          <w:tcPr>
            <w:tcW w:w="2295" w:type="dxa"/>
            <w:shd w:val="clear" w:color="auto" w:fill="auto"/>
          </w:tcPr>
          <w:p w:rsidR="00B90314" w:rsidRPr="00CB5EDB" w:rsidRDefault="00B90314" w:rsidP="00B90314">
            <w:pPr>
              <w:spacing w:before="40"/>
            </w:pPr>
            <w:r w:rsidRPr="009F19AD">
              <w:t xml:space="preserve">Lingua Lab s.c. W. </w:t>
            </w:r>
            <w:proofErr w:type="spellStart"/>
            <w:r w:rsidRPr="009F19AD">
              <w:t>Szyszkiewicz</w:t>
            </w:r>
            <w:proofErr w:type="spellEnd"/>
            <w:r w:rsidRPr="009F19AD">
              <w:t xml:space="preserve">, M. </w:t>
            </w:r>
            <w:r w:rsidRPr="009F19AD">
              <w:lastRenderedPageBreak/>
              <w:t>Dembińska</w:t>
            </w:r>
          </w:p>
          <w:p w:rsidR="00B90314" w:rsidRPr="00CB5EDB" w:rsidRDefault="00B90314" w:rsidP="00B90314">
            <w:r w:rsidRPr="009F19AD">
              <w:t>Piastowska</w:t>
            </w:r>
            <w:r w:rsidRPr="00CB5EDB">
              <w:t xml:space="preserve"> </w:t>
            </w:r>
            <w:r w:rsidRPr="009F19AD">
              <w:t>8A/33</w:t>
            </w:r>
            <w:r w:rsidRPr="00CB5EDB">
              <w:t xml:space="preserve"> </w:t>
            </w:r>
          </w:p>
          <w:p w:rsidR="00B90314" w:rsidRPr="00CB5EDB" w:rsidRDefault="00B90314" w:rsidP="00B90314">
            <w:pPr>
              <w:spacing w:before="40" w:after="40"/>
              <w:jc w:val="both"/>
            </w:pPr>
            <w:r w:rsidRPr="009F19AD">
              <w:t>30-211</w:t>
            </w:r>
            <w:r w:rsidRPr="00CB5EDB">
              <w:t xml:space="preserve"> </w:t>
            </w:r>
            <w:r w:rsidRPr="009F19A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lastRenderedPageBreak/>
              <w:t>19 188.00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 xml:space="preserve">zgodnie ze </w:t>
            </w:r>
            <w:r w:rsidRPr="009F19AD">
              <w:lastRenderedPageBreak/>
              <w:t>SIWZ</w:t>
            </w:r>
          </w:p>
        </w:tc>
        <w:tc>
          <w:tcPr>
            <w:tcW w:w="1134" w:type="dxa"/>
            <w:shd w:val="clear" w:color="auto" w:fill="auto"/>
          </w:tcPr>
          <w:p w:rsidR="00B90314" w:rsidRDefault="00B90314" w:rsidP="00B90314">
            <w:r w:rsidRPr="00C3403B">
              <w:lastRenderedPageBreak/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 xml:space="preserve">zgodnie ze </w:t>
            </w:r>
            <w:r w:rsidRPr="009F19AD">
              <w:lastRenderedPageBreak/>
              <w:t>SIWZ</w:t>
            </w:r>
          </w:p>
        </w:tc>
      </w:tr>
      <w:tr w:rsidR="00B90314" w:rsidRPr="00075CD0" w:rsidTr="00A64B81">
        <w:tc>
          <w:tcPr>
            <w:tcW w:w="824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lastRenderedPageBreak/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4</w:t>
            </w:r>
          </w:p>
        </w:tc>
        <w:tc>
          <w:tcPr>
            <w:tcW w:w="2295" w:type="dxa"/>
            <w:shd w:val="clear" w:color="auto" w:fill="auto"/>
          </w:tcPr>
          <w:p w:rsidR="00B90314" w:rsidRPr="00CB5EDB" w:rsidRDefault="00B90314" w:rsidP="00B90314">
            <w:pPr>
              <w:spacing w:before="40"/>
            </w:pPr>
            <w:r w:rsidRPr="009F19AD">
              <w:t xml:space="preserve">Lingua Lab s.c. W. </w:t>
            </w:r>
            <w:proofErr w:type="spellStart"/>
            <w:r w:rsidRPr="009F19AD">
              <w:t>Szyszkiewicz</w:t>
            </w:r>
            <w:proofErr w:type="spellEnd"/>
            <w:r w:rsidRPr="009F19AD">
              <w:t>, M. Dembińska</w:t>
            </w:r>
          </w:p>
          <w:p w:rsidR="00B90314" w:rsidRPr="00CB5EDB" w:rsidRDefault="00B90314" w:rsidP="00B90314">
            <w:r w:rsidRPr="009F19AD">
              <w:t>Piastowska</w:t>
            </w:r>
            <w:r w:rsidRPr="00CB5EDB">
              <w:t xml:space="preserve"> </w:t>
            </w:r>
            <w:r w:rsidRPr="009F19AD">
              <w:t>8A/33</w:t>
            </w:r>
            <w:r w:rsidRPr="00CB5EDB">
              <w:t xml:space="preserve"> </w:t>
            </w:r>
          </w:p>
          <w:p w:rsidR="00B90314" w:rsidRPr="00CB5EDB" w:rsidRDefault="00B90314" w:rsidP="00B90314">
            <w:pPr>
              <w:spacing w:before="40" w:after="40"/>
              <w:jc w:val="both"/>
            </w:pPr>
            <w:r w:rsidRPr="009F19AD">
              <w:t>30-211</w:t>
            </w:r>
            <w:r w:rsidRPr="00CB5EDB">
              <w:t xml:space="preserve"> </w:t>
            </w:r>
            <w:r w:rsidRPr="009F19A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46 243.08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B90314" w:rsidRDefault="00B90314" w:rsidP="00B90314">
            <w:r w:rsidRPr="00C3403B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</w:tr>
      <w:tr w:rsidR="00B90314" w:rsidRPr="00075CD0" w:rsidTr="00A64B81">
        <w:tc>
          <w:tcPr>
            <w:tcW w:w="824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5</w:t>
            </w:r>
          </w:p>
        </w:tc>
        <w:tc>
          <w:tcPr>
            <w:tcW w:w="2295" w:type="dxa"/>
            <w:shd w:val="clear" w:color="auto" w:fill="auto"/>
          </w:tcPr>
          <w:p w:rsidR="00B90314" w:rsidRPr="00CB5EDB" w:rsidRDefault="00B90314" w:rsidP="00B90314">
            <w:pPr>
              <w:spacing w:before="40"/>
            </w:pPr>
            <w:r w:rsidRPr="009F19AD">
              <w:t xml:space="preserve">Lingua Lab s.c. W. </w:t>
            </w:r>
            <w:proofErr w:type="spellStart"/>
            <w:r w:rsidRPr="009F19AD">
              <w:t>Szyszkiewicz</w:t>
            </w:r>
            <w:proofErr w:type="spellEnd"/>
            <w:r w:rsidRPr="009F19AD">
              <w:t>, M. Dembińska</w:t>
            </w:r>
          </w:p>
          <w:p w:rsidR="00B90314" w:rsidRPr="00CB5EDB" w:rsidRDefault="00B90314" w:rsidP="00B90314">
            <w:r w:rsidRPr="009F19AD">
              <w:t>Piastowska</w:t>
            </w:r>
            <w:r w:rsidRPr="00CB5EDB">
              <w:t xml:space="preserve"> </w:t>
            </w:r>
            <w:r w:rsidRPr="009F19AD">
              <w:t>8A/33</w:t>
            </w:r>
            <w:r w:rsidRPr="00CB5EDB">
              <w:t xml:space="preserve"> </w:t>
            </w:r>
          </w:p>
          <w:p w:rsidR="00B90314" w:rsidRPr="00CB5EDB" w:rsidRDefault="00B90314" w:rsidP="00B90314">
            <w:pPr>
              <w:spacing w:before="40" w:after="40"/>
              <w:jc w:val="both"/>
            </w:pPr>
            <w:r w:rsidRPr="009F19AD">
              <w:t>30-211</w:t>
            </w:r>
            <w:r w:rsidRPr="00CB5EDB">
              <w:t xml:space="preserve"> </w:t>
            </w:r>
            <w:r w:rsidRPr="009F19A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14 151.15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B90314" w:rsidRDefault="00B90314" w:rsidP="00B90314">
            <w:r w:rsidRPr="00C3403B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</w:tr>
      <w:tr w:rsidR="00B90314" w:rsidRPr="00075CD0" w:rsidTr="00A64B81">
        <w:tc>
          <w:tcPr>
            <w:tcW w:w="824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6</w:t>
            </w:r>
          </w:p>
        </w:tc>
        <w:tc>
          <w:tcPr>
            <w:tcW w:w="2295" w:type="dxa"/>
            <w:shd w:val="clear" w:color="auto" w:fill="auto"/>
          </w:tcPr>
          <w:p w:rsidR="00B90314" w:rsidRPr="00CB5EDB" w:rsidRDefault="00B90314" w:rsidP="00B90314">
            <w:pPr>
              <w:spacing w:before="40"/>
            </w:pPr>
            <w:r w:rsidRPr="009F19AD">
              <w:t xml:space="preserve">Lingua Lab s.c. W. </w:t>
            </w:r>
            <w:proofErr w:type="spellStart"/>
            <w:r w:rsidRPr="009F19AD">
              <w:t>Szyszkiewicz</w:t>
            </w:r>
            <w:proofErr w:type="spellEnd"/>
            <w:r w:rsidRPr="009F19AD">
              <w:t>, M. Dembińska</w:t>
            </w:r>
          </w:p>
          <w:p w:rsidR="00B90314" w:rsidRPr="00CB5EDB" w:rsidRDefault="00B90314" w:rsidP="00B90314">
            <w:r w:rsidRPr="009F19AD">
              <w:t>Piastowska</w:t>
            </w:r>
            <w:r w:rsidRPr="00CB5EDB">
              <w:t xml:space="preserve"> </w:t>
            </w:r>
            <w:r w:rsidRPr="009F19AD">
              <w:t>8A/33</w:t>
            </w:r>
            <w:r w:rsidRPr="00CB5EDB">
              <w:t xml:space="preserve"> </w:t>
            </w:r>
          </w:p>
          <w:p w:rsidR="00B90314" w:rsidRPr="00CB5EDB" w:rsidRDefault="00B90314" w:rsidP="00B90314">
            <w:pPr>
              <w:spacing w:before="40" w:after="40"/>
              <w:jc w:val="both"/>
            </w:pPr>
            <w:r w:rsidRPr="009F19AD">
              <w:t>30-211</w:t>
            </w:r>
            <w:r w:rsidRPr="00CB5EDB">
              <w:t xml:space="preserve"> </w:t>
            </w:r>
            <w:r w:rsidRPr="009F19A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7 675.20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B90314" w:rsidRDefault="00B90314" w:rsidP="00B90314">
            <w:r w:rsidRPr="00C3403B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</w:tr>
      <w:tr w:rsidR="00B90314" w:rsidRPr="00075CD0" w:rsidTr="00A64B81">
        <w:tc>
          <w:tcPr>
            <w:tcW w:w="824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7</w:t>
            </w:r>
          </w:p>
        </w:tc>
        <w:tc>
          <w:tcPr>
            <w:tcW w:w="2295" w:type="dxa"/>
            <w:shd w:val="clear" w:color="auto" w:fill="auto"/>
          </w:tcPr>
          <w:p w:rsidR="00B90314" w:rsidRPr="00CB5EDB" w:rsidRDefault="00B90314" w:rsidP="00B90314">
            <w:pPr>
              <w:spacing w:before="40"/>
            </w:pPr>
            <w:r w:rsidRPr="009F19AD">
              <w:t xml:space="preserve">Lingua Lab s.c. W. </w:t>
            </w:r>
            <w:proofErr w:type="spellStart"/>
            <w:r w:rsidRPr="009F19AD">
              <w:t>Szyszkiewicz</w:t>
            </w:r>
            <w:proofErr w:type="spellEnd"/>
            <w:r w:rsidRPr="009F19AD">
              <w:t>, M. Dembińska</w:t>
            </w:r>
          </w:p>
          <w:p w:rsidR="00B90314" w:rsidRPr="00CB5EDB" w:rsidRDefault="00B90314" w:rsidP="00B90314">
            <w:r w:rsidRPr="009F19AD">
              <w:t>Piastowska</w:t>
            </w:r>
            <w:r w:rsidRPr="00CB5EDB">
              <w:t xml:space="preserve"> </w:t>
            </w:r>
            <w:r w:rsidRPr="009F19AD">
              <w:t>8A/33</w:t>
            </w:r>
            <w:r w:rsidRPr="00CB5EDB">
              <w:t xml:space="preserve"> </w:t>
            </w:r>
          </w:p>
          <w:p w:rsidR="00B90314" w:rsidRPr="00CB5EDB" w:rsidRDefault="00B90314" w:rsidP="00B90314">
            <w:pPr>
              <w:spacing w:before="40" w:after="40"/>
              <w:jc w:val="both"/>
            </w:pPr>
            <w:r w:rsidRPr="009F19AD">
              <w:t>30-211</w:t>
            </w:r>
            <w:r w:rsidRPr="00CB5EDB">
              <w:t xml:space="preserve"> </w:t>
            </w:r>
            <w:r w:rsidRPr="009F19A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95 940.00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B90314" w:rsidRDefault="00B90314" w:rsidP="00B90314">
            <w:r w:rsidRPr="00C3403B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</w:tr>
      <w:tr w:rsidR="00B90314" w:rsidRPr="00075CD0" w:rsidTr="00A64B81">
        <w:tc>
          <w:tcPr>
            <w:tcW w:w="824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8</w:t>
            </w:r>
          </w:p>
        </w:tc>
        <w:tc>
          <w:tcPr>
            <w:tcW w:w="2295" w:type="dxa"/>
            <w:shd w:val="clear" w:color="auto" w:fill="auto"/>
          </w:tcPr>
          <w:p w:rsidR="00B90314" w:rsidRPr="00CB5EDB" w:rsidRDefault="00B90314" w:rsidP="00B90314">
            <w:pPr>
              <w:spacing w:before="40"/>
            </w:pPr>
            <w:r w:rsidRPr="009F19AD">
              <w:t xml:space="preserve">Lingua Lab s.c. W. </w:t>
            </w:r>
            <w:proofErr w:type="spellStart"/>
            <w:r w:rsidRPr="009F19AD">
              <w:t>Szyszkiewicz</w:t>
            </w:r>
            <w:proofErr w:type="spellEnd"/>
            <w:r w:rsidRPr="009F19AD">
              <w:t>, M. Dembińska</w:t>
            </w:r>
          </w:p>
          <w:p w:rsidR="00B90314" w:rsidRPr="00CB5EDB" w:rsidRDefault="00B90314" w:rsidP="00B90314">
            <w:r w:rsidRPr="009F19AD">
              <w:t>Piastowska</w:t>
            </w:r>
            <w:r w:rsidRPr="00CB5EDB">
              <w:t xml:space="preserve"> </w:t>
            </w:r>
            <w:r w:rsidRPr="009F19AD">
              <w:t>8A/33</w:t>
            </w:r>
            <w:r w:rsidRPr="00CB5EDB">
              <w:t xml:space="preserve"> </w:t>
            </w:r>
          </w:p>
          <w:p w:rsidR="00B90314" w:rsidRPr="00CB5EDB" w:rsidRDefault="00B90314" w:rsidP="00B90314">
            <w:pPr>
              <w:spacing w:before="40" w:after="40"/>
              <w:jc w:val="both"/>
            </w:pPr>
            <w:r w:rsidRPr="009F19AD">
              <w:t>30-211</w:t>
            </w:r>
            <w:r w:rsidRPr="00CB5EDB">
              <w:t xml:space="preserve"> </w:t>
            </w:r>
            <w:r w:rsidRPr="009F19A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204 795.00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B90314" w:rsidRDefault="00B90314" w:rsidP="00B90314">
            <w:r w:rsidRPr="00C3403B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</w:tr>
      <w:tr w:rsidR="00B90314" w:rsidRPr="00075CD0" w:rsidTr="00A64B81">
        <w:tc>
          <w:tcPr>
            <w:tcW w:w="824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9</w:t>
            </w:r>
          </w:p>
        </w:tc>
        <w:tc>
          <w:tcPr>
            <w:tcW w:w="2295" w:type="dxa"/>
            <w:shd w:val="clear" w:color="auto" w:fill="auto"/>
          </w:tcPr>
          <w:p w:rsidR="00B90314" w:rsidRPr="00CB5EDB" w:rsidRDefault="00B90314" w:rsidP="00B90314">
            <w:pPr>
              <w:spacing w:before="40"/>
            </w:pPr>
            <w:r w:rsidRPr="009F19AD">
              <w:t xml:space="preserve">Lingua Lab s.c. W. </w:t>
            </w:r>
            <w:proofErr w:type="spellStart"/>
            <w:r w:rsidRPr="009F19AD">
              <w:t>Szyszkiewicz</w:t>
            </w:r>
            <w:proofErr w:type="spellEnd"/>
            <w:r w:rsidRPr="009F19AD">
              <w:t>, M. Dembińska</w:t>
            </w:r>
          </w:p>
          <w:p w:rsidR="00B90314" w:rsidRPr="00CB5EDB" w:rsidRDefault="00B90314" w:rsidP="00B90314">
            <w:r w:rsidRPr="009F19AD">
              <w:t>Piastowska</w:t>
            </w:r>
            <w:r w:rsidRPr="00CB5EDB">
              <w:t xml:space="preserve"> </w:t>
            </w:r>
            <w:r w:rsidRPr="009F19AD">
              <w:t>8A/33</w:t>
            </w:r>
            <w:r w:rsidRPr="00CB5EDB">
              <w:t xml:space="preserve"> </w:t>
            </w:r>
          </w:p>
          <w:p w:rsidR="00B90314" w:rsidRPr="00CB5EDB" w:rsidRDefault="00B90314" w:rsidP="00B90314">
            <w:pPr>
              <w:spacing w:before="40" w:after="40"/>
              <w:jc w:val="both"/>
            </w:pPr>
            <w:r w:rsidRPr="009F19AD">
              <w:t>30-211</w:t>
            </w:r>
            <w:r w:rsidRPr="00CB5EDB">
              <w:t xml:space="preserve"> </w:t>
            </w:r>
            <w:r w:rsidRPr="009F19A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11 377.50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B90314" w:rsidRDefault="00B90314" w:rsidP="00B90314">
            <w:r w:rsidRPr="00C3403B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</w:tr>
      <w:tr w:rsidR="00B90314" w:rsidRPr="00075CD0" w:rsidTr="00A64B81">
        <w:tc>
          <w:tcPr>
            <w:tcW w:w="824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3</w:t>
            </w:r>
          </w:p>
        </w:tc>
        <w:tc>
          <w:tcPr>
            <w:tcW w:w="2295" w:type="dxa"/>
            <w:shd w:val="clear" w:color="auto" w:fill="auto"/>
          </w:tcPr>
          <w:p w:rsidR="00B90314" w:rsidRPr="00CB5EDB" w:rsidRDefault="00B90314" w:rsidP="00B90314">
            <w:pPr>
              <w:spacing w:before="40"/>
            </w:pPr>
            <w:r w:rsidRPr="009F19AD">
              <w:t>AFB Tłumaczenia Magdalena Janiczek</w:t>
            </w:r>
          </w:p>
          <w:p w:rsidR="00B90314" w:rsidRPr="00CB5EDB" w:rsidRDefault="00B90314" w:rsidP="00B90314">
            <w:r w:rsidRPr="009F19AD">
              <w:t>Racławicka</w:t>
            </w:r>
            <w:r w:rsidRPr="00CB5EDB">
              <w:t xml:space="preserve"> </w:t>
            </w:r>
            <w:r w:rsidRPr="009F19AD">
              <w:t>15/19/513</w:t>
            </w:r>
            <w:r w:rsidRPr="00CB5EDB">
              <w:t xml:space="preserve"> </w:t>
            </w:r>
          </w:p>
          <w:p w:rsidR="00B90314" w:rsidRPr="00CB5EDB" w:rsidRDefault="00B90314" w:rsidP="00B90314">
            <w:pPr>
              <w:spacing w:before="40" w:after="40"/>
              <w:jc w:val="both"/>
            </w:pPr>
            <w:r w:rsidRPr="009F19AD">
              <w:t>53-149</w:t>
            </w:r>
            <w:r w:rsidRPr="00CB5EDB">
              <w:t xml:space="preserve"> </w:t>
            </w:r>
            <w:r w:rsidRPr="009F19A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7 824.00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B90314" w:rsidRDefault="00B90314" w:rsidP="00B90314">
            <w:r w:rsidRPr="00C3403B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</w:tr>
      <w:tr w:rsidR="00B90314" w:rsidRPr="00075CD0" w:rsidTr="00A64B81">
        <w:tc>
          <w:tcPr>
            <w:tcW w:w="824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8</w:t>
            </w:r>
          </w:p>
        </w:tc>
        <w:tc>
          <w:tcPr>
            <w:tcW w:w="2295" w:type="dxa"/>
            <w:shd w:val="clear" w:color="auto" w:fill="auto"/>
          </w:tcPr>
          <w:p w:rsidR="00B90314" w:rsidRPr="00CB5EDB" w:rsidRDefault="00B90314" w:rsidP="00B90314">
            <w:pPr>
              <w:spacing w:before="40"/>
            </w:pPr>
            <w:r w:rsidRPr="009F19AD">
              <w:t>AFB Tłumaczenia Magdalena Janiczek</w:t>
            </w:r>
          </w:p>
          <w:p w:rsidR="00B90314" w:rsidRPr="00CB5EDB" w:rsidRDefault="00B90314" w:rsidP="00B90314">
            <w:r w:rsidRPr="009F19AD">
              <w:t>Racławicka</w:t>
            </w:r>
            <w:r w:rsidRPr="00CB5EDB">
              <w:t xml:space="preserve"> </w:t>
            </w:r>
            <w:r w:rsidRPr="009F19AD">
              <w:t>15/19/513</w:t>
            </w:r>
            <w:r w:rsidRPr="00CB5EDB">
              <w:t xml:space="preserve"> </w:t>
            </w:r>
          </w:p>
          <w:p w:rsidR="00B90314" w:rsidRPr="00CB5EDB" w:rsidRDefault="00B90314" w:rsidP="00B90314">
            <w:pPr>
              <w:spacing w:before="40" w:after="40"/>
              <w:jc w:val="both"/>
            </w:pPr>
            <w:r w:rsidRPr="009F19AD">
              <w:t>53-149</w:t>
            </w:r>
            <w:r w:rsidRPr="00CB5EDB">
              <w:t xml:space="preserve"> </w:t>
            </w:r>
            <w:r w:rsidRPr="009F19A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88 020.00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B90314" w:rsidRDefault="00B90314" w:rsidP="00B90314">
            <w:r w:rsidRPr="00C3403B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</w:tr>
      <w:tr w:rsidR="00B90314" w:rsidRPr="00075CD0" w:rsidTr="00A64B81">
        <w:tc>
          <w:tcPr>
            <w:tcW w:w="824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9</w:t>
            </w:r>
          </w:p>
        </w:tc>
        <w:tc>
          <w:tcPr>
            <w:tcW w:w="2295" w:type="dxa"/>
            <w:shd w:val="clear" w:color="auto" w:fill="auto"/>
          </w:tcPr>
          <w:p w:rsidR="00B90314" w:rsidRPr="00CB5EDB" w:rsidRDefault="00B90314" w:rsidP="00B90314">
            <w:pPr>
              <w:spacing w:before="40"/>
            </w:pPr>
            <w:r w:rsidRPr="009F19AD">
              <w:t>AFB Tłumaczenia Magdalena Janiczek</w:t>
            </w:r>
          </w:p>
          <w:p w:rsidR="00B90314" w:rsidRPr="00CB5EDB" w:rsidRDefault="00B90314" w:rsidP="00B90314">
            <w:r w:rsidRPr="009F19AD">
              <w:t>Racławicka</w:t>
            </w:r>
            <w:r w:rsidRPr="00CB5EDB">
              <w:t xml:space="preserve"> </w:t>
            </w:r>
            <w:r w:rsidRPr="009F19AD">
              <w:t>15/19/513</w:t>
            </w:r>
            <w:r w:rsidRPr="00CB5EDB">
              <w:t xml:space="preserve"> </w:t>
            </w:r>
          </w:p>
          <w:p w:rsidR="00B90314" w:rsidRPr="00CB5EDB" w:rsidRDefault="00B90314" w:rsidP="00B90314">
            <w:pPr>
              <w:spacing w:before="40" w:after="40"/>
              <w:jc w:val="both"/>
            </w:pPr>
            <w:r w:rsidRPr="009F19AD">
              <w:t>53-149</w:t>
            </w:r>
            <w:r w:rsidRPr="00CB5EDB">
              <w:t xml:space="preserve"> </w:t>
            </w:r>
            <w:r w:rsidRPr="009F19A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4 890.00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B90314" w:rsidRDefault="00B90314" w:rsidP="00B90314">
            <w:r w:rsidRPr="00C3403B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314" w:rsidRPr="00CB5EDB" w:rsidRDefault="00B90314" w:rsidP="00B90314">
            <w:pPr>
              <w:spacing w:before="120" w:after="120"/>
              <w:jc w:val="center"/>
            </w:pPr>
            <w:r w:rsidRPr="009F19AD"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46698D" w:rsidRPr="006F2A7D" w:rsidRDefault="0046698D" w:rsidP="0046698D">
      <w:pPr>
        <w:rPr>
          <w:sz w:val="24"/>
          <w:szCs w:val="24"/>
        </w:rPr>
      </w:pPr>
      <w:r w:rsidRPr="006F2A7D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6F2A7D">
        <w:rPr>
          <w:b/>
          <w:sz w:val="24"/>
          <w:szCs w:val="24"/>
        </w:rPr>
        <w:t>Pzp</w:t>
      </w:r>
      <w:proofErr w:type="spellEnd"/>
      <w:r w:rsidRPr="006F2A7D">
        <w:rPr>
          <w:b/>
          <w:sz w:val="24"/>
          <w:szCs w:val="24"/>
        </w:rPr>
        <w:t>, zgodnie z pkt 8.2 SIWZ.</w:t>
      </w:r>
    </w:p>
    <w:p w:rsidR="00C236D3" w:rsidRDefault="00C236D3" w:rsidP="0046698D">
      <w:pPr>
        <w:pStyle w:val="Tekstpodstawowy"/>
        <w:ind w:left="3117" w:firstLine="423"/>
        <w:jc w:val="right"/>
      </w:pPr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93A" w:rsidRDefault="00B5293A">
      <w:r>
        <w:separator/>
      </w:r>
    </w:p>
  </w:endnote>
  <w:endnote w:type="continuationSeparator" w:id="0">
    <w:p w:rsidR="00B5293A" w:rsidRDefault="00B52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46698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698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698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293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93A" w:rsidRDefault="00B5293A">
      <w:r>
        <w:separator/>
      </w:r>
    </w:p>
  </w:footnote>
  <w:footnote w:type="continuationSeparator" w:id="0">
    <w:p w:rsidR="00B5293A" w:rsidRDefault="00B529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9AD" w:rsidRDefault="009F19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9AD" w:rsidRDefault="009F19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9AD" w:rsidRDefault="009F19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293A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6698D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9F19AD"/>
    <w:rsid w:val="00A3048A"/>
    <w:rsid w:val="00A80738"/>
    <w:rsid w:val="00AC7F83"/>
    <w:rsid w:val="00B50940"/>
    <w:rsid w:val="00B5293A"/>
    <w:rsid w:val="00B90314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368C5D7-117B-4F02-9804-5822C2374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809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2019-11-26T13:16:00Z</dcterms:created>
  <dcterms:modified xsi:type="dcterms:W3CDTF">2019-11-26T13:16:00Z</dcterms:modified>
</cp:coreProperties>
</file>