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A5F7B">
      <w:pPr>
        <w:spacing w:line="360" w:lineRule="auto"/>
        <w:rPr>
          <w:b/>
          <w:bCs/>
          <w:color w:val="000000"/>
          <w:sz w:val="24"/>
        </w:rPr>
      </w:pPr>
      <w:r w:rsidRPr="002A5F7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A5F7B">
      <w:pPr>
        <w:spacing w:line="360" w:lineRule="auto"/>
        <w:rPr>
          <w:color w:val="000000"/>
          <w:sz w:val="24"/>
        </w:rPr>
      </w:pPr>
      <w:r w:rsidRPr="002A5F7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A5F7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A5F7B">
      <w:pPr>
        <w:spacing w:line="360" w:lineRule="auto"/>
        <w:rPr>
          <w:color w:val="000000"/>
          <w:sz w:val="24"/>
        </w:rPr>
      </w:pPr>
      <w:r w:rsidRPr="002A5F7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A5F7B">
        <w:rPr>
          <w:color w:val="000000"/>
          <w:sz w:val="24"/>
        </w:rPr>
        <w:t>Częstochowa</w:t>
      </w:r>
      <w:r w:rsidR="0034704C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A5F7B" w:rsidRPr="002A5F7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A5F7B" w:rsidRPr="002A5F7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A5F7B" w:rsidRPr="002A5F7B">
        <w:rPr>
          <w:b/>
          <w:color w:val="000000"/>
          <w:sz w:val="24"/>
        </w:rPr>
        <w:t>Dostawa lustrzanki cyfrowej z obiektywem dla  Wydziału Zarządzania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A5F7B" w:rsidTr="00FF2077">
        <w:trPr>
          <w:cantSplit/>
        </w:trPr>
        <w:tc>
          <w:tcPr>
            <w:tcW w:w="9640" w:type="dxa"/>
          </w:tcPr>
          <w:p w:rsidR="002A5F7B" w:rsidRDefault="002A5F7B" w:rsidP="00FF20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A5F7B">
              <w:rPr>
                <w:sz w:val="24"/>
              </w:rPr>
              <w:t>Dostawa lustrzanki cyfrowej z obiektywem dla  Wydziału Zarządzania  Politechniki Częstochowskiej</w:t>
            </w:r>
          </w:p>
          <w:p w:rsidR="002A5F7B" w:rsidRDefault="002A5F7B" w:rsidP="00FF20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A5F7B">
              <w:rPr>
                <w:b/>
                <w:sz w:val="24"/>
              </w:rPr>
              <w:t xml:space="preserve">RIMEX Łukasz </w:t>
            </w:r>
            <w:proofErr w:type="spellStart"/>
            <w:r w:rsidRPr="002A5F7B">
              <w:rPr>
                <w:b/>
                <w:sz w:val="24"/>
              </w:rPr>
              <w:t>Rypień</w:t>
            </w:r>
            <w:proofErr w:type="spellEnd"/>
          </w:p>
          <w:p w:rsidR="002A5F7B" w:rsidRDefault="002A5F7B" w:rsidP="00FF20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A5F7B">
              <w:rPr>
                <w:b/>
                <w:sz w:val="24"/>
              </w:rPr>
              <w:t>05-075</w:t>
            </w:r>
            <w:r>
              <w:rPr>
                <w:b/>
                <w:sz w:val="24"/>
              </w:rPr>
              <w:t xml:space="preserve"> </w:t>
            </w:r>
            <w:r w:rsidRPr="002A5F7B">
              <w:rPr>
                <w:b/>
                <w:sz w:val="24"/>
              </w:rPr>
              <w:t>Warszawa</w:t>
            </w:r>
          </w:p>
          <w:p w:rsidR="002A5F7B" w:rsidRDefault="002A5F7B" w:rsidP="00FF20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A5F7B">
              <w:rPr>
                <w:b/>
                <w:sz w:val="24"/>
              </w:rPr>
              <w:t>Słowackiego</w:t>
            </w:r>
            <w:r>
              <w:rPr>
                <w:b/>
                <w:sz w:val="24"/>
              </w:rPr>
              <w:t xml:space="preserve"> </w:t>
            </w:r>
            <w:r w:rsidRPr="002A5F7B">
              <w:rPr>
                <w:b/>
                <w:sz w:val="24"/>
              </w:rPr>
              <w:t>49</w:t>
            </w:r>
          </w:p>
          <w:p w:rsidR="002A5F7B" w:rsidRDefault="002A5F7B" w:rsidP="00FF207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A5F7B">
              <w:rPr>
                <w:b/>
                <w:sz w:val="24"/>
              </w:rPr>
              <w:t>13 074.90 zł</w:t>
            </w:r>
          </w:p>
          <w:p w:rsidR="002A5F7B" w:rsidRPr="00253031" w:rsidRDefault="002A5F7B" w:rsidP="00FF207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A5F7B" w:rsidRDefault="002A5F7B" w:rsidP="00FF207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A5F7B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1701"/>
        <w:gridCol w:w="1701"/>
        <w:gridCol w:w="1560"/>
      </w:tblGrid>
      <w:tr w:rsidR="0034704C" w:rsidRPr="00C63DA0" w:rsidTr="0034704C">
        <w:tc>
          <w:tcPr>
            <w:tcW w:w="540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704C" w:rsidRPr="00C63DA0" w:rsidRDefault="0034704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4704C" w:rsidRPr="00C63DA0" w:rsidTr="0034704C">
        <w:tc>
          <w:tcPr>
            <w:tcW w:w="540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RIMEX Łukasz </w:t>
            </w:r>
            <w:proofErr w:type="spellStart"/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Rypień</w:t>
            </w:r>
            <w:proofErr w:type="spellEnd"/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05-075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E92E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2E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704C" w:rsidRPr="00C63DA0" w:rsidRDefault="0034704C" w:rsidP="00E92E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92E1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34704C" w:rsidRPr="00C63DA0" w:rsidTr="0034704C">
        <w:tc>
          <w:tcPr>
            <w:tcW w:w="540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Foto-Hurt Sp. z o. o.</w:t>
            </w:r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Matuszczaka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1G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35-083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A5F7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 59,84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704C" w:rsidRPr="00C63DA0" w:rsidRDefault="0034704C" w:rsidP="00E92E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2E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4704C" w:rsidRPr="00C63DA0" w:rsidRDefault="0034704C" w:rsidP="00FF20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F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2E1C">
              <w:rPr>
                <w:rFonts w:ascii="Times New Roman" w:hAnsi="Times New Roman" w:cs="Times New Roman"/>
                <w:sz w:val="18"/>
                <w:szCs w:val="18"/>
              </w:rPr>
              <w:t xml:space="preserve"> 7</w:t>
            </w:r>
            <w:bookmarkStart w:id="0" w:name="_GoBack"/>
            <w:bookmarkEnd w:id="0"/>
            <w:r w:rsidRPr="002A5F7B">
              <w:rPr>
                <w:rFonts w:ascii="Times New Roman" w:hAnsi="Times New Roman" w:cs="Times New Roman"/>
                <w:sz w:val="18"/>
                <w:szCs w:val="18"/>
              </w:rPr>
              <w:t>9,84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A5F7B">
      <w:pPr>
        <w:pStyle w:val="Nagwek"/>
        <w:tabs>
          <w:tab w:val="clear" w:pos="4536"/>
        </w:tabs>
        <w:jc w:val="both"/>
        <w:rPr>
          <w:sz w:val="24"/>
        </w:rPr>
      </w:pPr>
      <w:r w:rsidRPr="002A5F7B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34704C">
        <w:rPr>
          <w:sz w:val="24"/>
        </w:rPr>
        <w:t>2019-11-26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BFF" w:rsidRDefault="00950BFF">
      <w:r>
        <w:separator/>
      </w:r>
    </w:p>
  </w:endnote>
  <w:endnote w:type="continuationSeparator" w:id="0">
    <w:p w:rsidR="00950BFF" w:rsidRDefault="0095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7B" w:rsidRDefault="002A5F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E92E1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2E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2E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7B" w:rsidRDefault="002A5F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BFF" w:rsidRDefault="00950BFF">
      <w:r>
        <w:separator/>
      </w:r>
    </w:p>
  </w:footnote>
  <w:footnote w:type="continuationSeparator" w:id="0">
    <w:p w:rsidR="00950BFF" w:rsidRDefault="00950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7B" w:rsidRDefault="002A5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7B" w:rsidRDefault="002A5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F7B" w:rsidRDefault="002A5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BFF"/>
    <w:rsid w:val="00140696"/>
    <w:rsid w:val="00253031"/>
    <w:rsid w:val="002A5F7B"/>
    <w:rsid w:val="0034704C"/>
    <w:rsid w:val="00377700"/>
    <w:rsid w:val="005C147E"/>
    <w:rsid w:val="007118AF"/>
    <w:rsid w:val="007124E4"/>
    <w:rsid w:val="00745012"/>
    <w:rsid w:val="0087722C"/>
    <w:rsid w:val="00950BFF"/>
    <w:rsid w:val="00987E41"/>
    <w:rsid w:val="00C63DA0"/>
    <w:rsid w:val="00C85A89"/>
    <w:rsid w:val="00D5444F"/>
    <w:rsid w:val="00E92E1C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05E572"/>
  <w15:chartTrackingRefBased/>
  <w15:docId w15:val="{07A321EC-D677-40C9-8154-32C34F26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2019-11-26T07:25:00Z</dcterms:created>
  <dcterms:modified xsi:type="dcterms:W3CDTF">2019-11-26T07:25:00Z</dcterms:modified>
</cp:coreProperties>
</file>