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9C3" w:rsidRDefault="00EE39C3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EE39C3" w:rsidRDefault="00EE39C3" w:rsidP="00EE39C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pt;height:58.5pt;visibility:visible;mso-wrap-style:square">
            <v:imagedata r:id="rId6" o:title="FE_POWER_poziom_pl-1_rgb"/>
          </v:shape>
        </w:pict>
      </w:r>
    </w:p>
    <w:p w:rsidR="00EE39C3" w:rsidRDefault="00EE39C3" w:rsidP="00EE39C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EE39C3" w:rsidRDefault="00EE39C3" w:rsidP="00EE39C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"/>
        </w:pict>
      </w:r>
      <w:r>
        <w:rPr>
          <w:rFonts w:ascii="Arial" w:hAnsi="Arial" w:cs="Arial"/>
          <w:sz w:val="16"/>
          <w:szCs w:val="16"/>
        </w:rPr>
        <w:t xml:space="preserve">POWR.03.05.00-00-Z209/17 </w:t>
      </w:r>
    </w:p>
    <w:p w:rsidR="00EE39C3" w:rsidRDefault="00EE39C3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24B4" w:rsidRPr="00CE24B4" w:rsidRDefault="00CE24B4" w:rsidP="00CE3270">
      <w:pPr>
        <w:spacing w:line="360" w:lineRule="auto"/>
        <w:rPr>
          <w:b/>
          <w:bCs/>
          <w:color w:val="000000"/>
          <w:sz w:val="24"/>
        </w:rPr>
      </w:pPr>
      <w:r w:rsidRPr="00CE24B4">
        <w:rPr>
          <w:b/>
          <w:bCs/>
          <w:color w:val="000000"/>
          <w:sz w:val="24"/>
        </w:rPr>
        <w:t>Politechnika Rzeszowska</w:t>
      </w:r>
    </w:p>
    <w:p w:rsidR="00CE3270" w:rsidRDefault="00CE24B4" w:rsidP="00CE3270">
      <w:pPr>
        <w:spacing w:line="360" w:lineRule="auto"/>
        <w:rPr>
          <w:b/>
          <w:bCs/>
          <w:color w:val="000000"/>
          <w:sz w:val="24"/>
        </w:rPr>
      </w:pPr>
      <w:r w:rsidRPr="00CE24B4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CE24B4" w:rsidP="00CE3270">
      <w:pPr>
        <w:spacing w:line="360" w:lineRule="auto"/>
        <w:rPr>
          <w:color w:val="000000"/>
          <w:sz w:val="24"/>
        </w:rPr>
      </w:pPr>
      <w:r w:rsidRPr="00CE24B4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CE24B4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CE24B4" w:rsidP="00CE3270">
      <w:pPr>
        <w:spacing w:line="360" w:lineRule="auto"/>
        <w:rPr>
          <w:color w:val="000000"/>
          <w:sz w:val="24"/>
        </w:rPr>
      </w:pPr>
      <w:r w:rsidRPr="00CE24B4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CE24B4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="00A6690A">
        <w:rPr>
          <w:color w:val="000000"/>
          <w:sz w:val="24"/>
        </w:rPr>
        <w:t>podkrapackie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E24B4" w:rsidRPr="00CE24B4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CE24B4" w:rsidRPr="00CE24B4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E24B4" w:rsidRPr="00CE24B4">
        <w:rPr>
          <w:b/>
          <w:color w:val="000000"/>
          <w:sz w:val="24"/>
        </w:rPr>
        <w:t>Usługa szkolenia w programie AutoCAD- poziom zaawansowany (z uwzględnieniem modelowania 3D)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E24B4" w:rsidTr="008A26D3">
        <w:trPr>
          <w:cantSplit/>
        </w:trPr>
        <w:tc>
          <w:tcPr>
            <w:tcW w:w="9640" w:type="dxa"/>
          </w:tcPr>
          <w:p w:rsidR="00CE24B4" w:rsidRDefault="00CE24B4" w:rsidP="008A26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E24B4">
              <w:rPr>
                <w:sz w:val="24"/>
              </w:rPr>
              <w:t>Usługa szkolenia w programie AutoCAD- poziom zaawansowany (z uwzględnieniem modelowania 3D)</w:t>
            </w:r>
          </w:p>
          <w:p w:rsidR="00CE24B4" w:rsidRDefault="00CE24B4" w:rsidP="008A26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E24B4">
              <w:rPr>
                <w:b/>
                <w:sz w:val="24"/>
              </w:rPr>
              <w:t xml:space="preserve">EDU - </w:t>
            </w:r>
            <w:proofErr w:type="spellStart"/>
            <w:r w:rsidRPr="00CE24B4">
              <w:rPr>
                <w:b/>
                <w:sz w:val="24"/>
              </w:rPr>
              <w:t>Consult</w:t>
            </w:r>
            <w:proofErr w:type="spellEnd"/>
            <w:r w:rsidRPr="00CE24B4">
              <w:rPr>
                <w:b/>
                <w:sz w:val="24"/>
              </w:rPr>
              <w:t xml:space="preserve"> Zbigniew Pospolitak</w:t>
            </w:r>
          </w:p>
          <w:p w:rsidR="00CE24B4" w:rsidRDefault="00CE24B4" w:rsidP="008A26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E24B4">
              <w:rPr>
                <w:b/>
                <w:sz w:val="24"/>
              </w:rPr>
              <w:t>36-200</w:t>
            </w:r>
            <w:r>
              <w:rPr>
                <w:b/>
                <w:sz w:val="24"/>
              </w:rPr>
              <w:t xml:space="preserve"> </w:t>
            </w:r>
            <w:r w:rsidRPr="00CE24B4">
              <w:rPr>
                <w:b/>
                <w:sz w:val="24"/>
              </w:rPr>
              <w:t>Brzozów</w:t>
            </w:r>
          </w:p>
          <w:p w:rsidR="00CE24B4" w:rsidRDefault="00CE24B4" w:rsidP="008A26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E24B4">
              <w:rPr>
                <w:b/>
                <w:sz w:val="24"/>
              </w:rPr>
              <w:t>Tysiąclecia</w:t>
            </w:r>
            <w:r>
              <w:rPr>
                <w:b/>
                <w:sz w:val="24"/>
              </w:rPr>
              <w:t xml:space="preserve"> </w:t>
            </w:r>
            <w:r w:rsidRPr="00CE24B4">
              <w:rPr>
                <w:b/>
                <w:sz w:val="24"/>
              </w:rPr>
              <w:t>18</w:t>
            </w:r>
          </w:p>
          <w:p w:rsidR="00CE24B4" w:rsidRDefault="00CE24B4" w:rsidP="008A26D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E24B4">
              <w:rPr>
                <w:b/>
                <w:sz w:val="24"/>
              </w:rPr>
              <w:t>7 000.00 zł</w:t>
            </w:r>
          </w:p>
          <w:p w:rsidR="00CE24B4" w:rsidRPr="00253031" w:rsidRDefault="00CE24B4" w:rsidP="008A26D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E24B4" w:rsidRDefault="00CE24B4" w:rsidP="008A26D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E24B4">
              <w:rPr>
                <w:sz w:val="24"/>
              </w:rPr>
              <w:t>Oferta spełnia wymagania Zamawiającego i jest korzystna cenowo.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2E5DAC" w:rsidRPr="002E5DAC" w:rsidTr="008A26D3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AC" w:rsidRPr="002E5DAC" w:rsidRDefault="002E5DAC" w:rsidP="002E5DAC">
            <w:pPr>
              <w:jc w:val="center"/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AC" w:rsidRPr="002E5DAC" w:rsidRDefault="002E5DAC" w:rsidP="002E5DAC">
            <w:pPr>
              <w:jc w:val="center"/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Firma (nazwa) lub nazwisko oraz</w:t>
            </w:r>
            <w:r w:rsidRPr="002E5DAC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AC" w:rsidRPr="002E5DAC" w:rsidRDefault="002E5DAC" w:rsidP="002E5DAC">
            <w:pPr>
              <w:spacing w:after="120"/>
              <w:jc w:val="center"/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AC" w:rsidRPr="002E5DAC" w:rsidRDefault="002E5DAC" w:rsidP="002E5DAC">
            <w:pPr>
              <w:spacing w:after="120"/>
              <w:jc w:val="center"/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AC" w:rsidRPr="002E5DAC" w:rsidRDefault="002E5DAC" w:rsidP="002E5DAC">
            <w:pPr>
              <w:spacing w:after="120"/>
              <w:jc w:val="center"/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Uwagi</w:t>
            </w:r>
          </w:p>
        </w:tc>
      </w:tr>
      <w:tr w:rsidR="002E5DAC" w:rsidRPr="002E5DAC" w:rsidTr="008A26D3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AC" w:rsidRPr="002E5DAC" w:rsidRDefault="002E5DAC" w:rsidP="002E5DAC">
            <w:pPr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AC" w:rsidRPr="002E5DAC" w:rsidRDefault="002E5DAC" w:rsidP="002E5DAC">
            <w:pPr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 xml:space="preserve">EDU - </w:t>
            </w:r>
            <w:proofErr w:type="spellStart"/>
            <w:r w:rsidRPr="002E5DAC">
              <w:rPr>
                <w:rFonts w:ascii="Tahoma" w:hAnsi="Tahoma" w:cs="Tahoma"/>
              </w:rPr>
              <w:t>Consult</w:t>
            </w:r>
            <w:proofErr w:type="spellEnd"/>
            <w:r w:rsidRPr="002E5DAC">
              <w:rPr>
                <w:rFonts w:ascii="Tahoma" w:hAnsi="Tahoma" w:cs="Tahoma"/>
              </w:rPr>
              <w:t xml:space="preserve"> Zbigniew Pospolitak</w:t>
            </w:r>
          </w:p>
          <w:p w:rsidR="002E5DAC" w:rsidRPr="002E5DAC" w:rsidRDefault="002E5DAC" w:rsidP="002E5DAC">
            <w:pPr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Tysiąclecia 18</w:t>
            </w:r>
          </w:p>
          <w:p w:rsidR="002E5DAC" w:rsidRPr="002E5DAC" w:rsidRDefault="002E5DAC" w:rsidP="002E5DAC">
            <w:pPr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36-200 Brzozów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AC" w:rsidRPr="002E5DAC" w:rsidRDefault="002E5DAC" w:rsidP="002E5DAC">
            <w:pPr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 xml:space="preserve">  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AC" w:rsidRPr="002E5DAC" w:rsidRDefault="002E5DAC" w:rsidP="002E5DAC">
            <w:pPr>
              <w:rPr>
                <w:rFonts w:ascii="Tahoma" w:hAnsi="Tahoma" w:cs="Tahoma"/>
              </w:rPr>
            </w:pPr>
            <w:r w:rsidRPr="002E5DAC">
              <w:rPr>
                <w:rFonts w:ascii="Tahoma" w:hAnsi="Tahoma" w:cs="Tahoma"/>
              </w:rPr>
              <w:t>7 000.00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DAC" w:rsidRPr="002E5DAC" w:rsidRDefault="002E5DAC" w:rsidP="002E5DAC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85A89" w:rsidRPr="00EE39C3" w:rsidRDefault="00CE24B4" w:rsidP="00EE39C3">
      <w:pPr>
        <w:pStyle w:val="Nagwek"/>
        <w:tabs>
          <w:tab w:val="clear" w:pos="4536"/>
        </w:tabs>
        <w:jc w:val="both"/>
        <w:rPr>
          <w:sz w:val="24"/>
        </w:rPr>
      </w:pPr>
      <w:r w:rsidRPr="00CE24B4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CE24B4">
        <w:rPr>
          <w:sz w:val="24"/>
        </w:rPr>
        <w:t>2019-11-26</w:t>
      </w:r>
      <w:bookmarkStart w:id="0" w:name="_GoBack"/>
      <w:bookmarkEnd w:id="0"/>
    </w:p>
    <w:sectPr w:rsidR="00C85A89" w:rsidRPr="00EE39C3" w:rsidSect="00A66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B5B" w:rsidRDefault="00D63B5B">
      <w:r>
        <w:separator/>
      </w:r>
    </w:p>
  </w:endnote>
  <w:endnote w:type="continuationSeparator" w:id="0">
    <w:p w:rsidR="00D63B5B" w:rsidRDefault="00D6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4B4" w:rsidRDefault="00CE24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EE39C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E39C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E39C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4B4" w:rsidRDefault="00CE24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B5B" w:rsidRDefault="00D63B5B">
      <w:r>
        <w:separator/>
      </w:r>
    </w:p>
  </w:footnote>
  <w:footnote w:type="continuationSeparator" w:id="0">
    <w:p w:rsidR="00D63B5B" w:rsidRDefault="00D63B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4B4" w:rsidRDefault="00CE24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4B4" w:rsidRDefault="00CE24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4B4" w:rsidRDefault="00CE2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3B5B"/>
    <w:rsid w:val="00022539"/>
    <w:rsid w:val="00140696"/>
    <w:rsid w:val="00253031"/>
    <w:rsid w:val="002C67C0"/>
    <w:rsid w:val="002E5DAC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A6690A"/>
    <w:rsid w:val="00AE783C"/>
    <w:rsid w:val="00C85A89"/>
    <w:rsid w:val="00CE24B4"/>
    <w:rsid w:val="00CE3270"/>
    <w:rsid w:val="00D5444F"/>
    <w:rsid w:val="00D63B5B"/>
    <w:rsid w:val="00E66FD0"/>
    <w:rsid w:val="00EE39C3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C429632F-E219-418F-A603-B53BD82E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7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2019-11-26T10:39:00Z</dcterms:created>
  <dcterms:modified xsi:type="dcterms:W3CDTF">2019-11-26T10:39:00Z</dcterms:modified>
</cp:coreProperties>
</file>