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5F" w:rsidRDefault="00CF255F" w:rsidP="00017E34">
      <w:pPr>
        <w:jc w:val="center"/>
      </w:pPr>
    </w:p>
    <w:p w:rsidR="00CF255F" w:rsidRPr="00076286" w:rsidRDefault="00CF255F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CF255F" w:rsidRPr="00076286" w:rsidRDefault="00CF255F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CF255F" w:rsidRPr="00076286" w:rsidRDefault="00CF255F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CF255F" w:rsidRPr="00076286" w:rsidRDefault="00CF255F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CF255F" w:rsidRPr="00076286" w:rsidRDefault="00CF255F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CF255F" w:rsidRPr="00076286" w:rsidRDefault="00CF255F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CF255F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CF255F" w:rsidRDefault="00CF255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CF255F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</w:tr>
      <w:tr w:rsidR="00CF255F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F255F" w:rsidRDefault="00CF255F" w:rsidP="00763205"/>
        </w:tc>
      </w:tr>
    </w:tbl>
    <w:p w:rsidR="00CF255F" w:rsidRPr="00076286" w:rsidRDefault="00CF255F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p w:rsidR="00CF255F" w:rsidRDefault="00CF255F" w:rsidP="00076286">
      <w:pPr>
        <w:pStyle w:val="PlainText"/>
        <w:widowControl/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polega na wiedzy i doświadczeniu innych podmiotów zobowiązany jest:</w:t>
      </w:r>
    </w:p>
    <w:p w:rsidR="00CF255F" w:rsidRDefault="00CF255F" w:rsidP="00076286">
      <w:pPr>
        <w:pStyle w:val="PlainText"/>
        <w:widowControl/>
        <w:numPr>
          <w:ilvl w:val="0"/>
          <w:numId w:val="26"/>
        </w:numPr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załączyć do oferty pisemne zobowiązanie tych podmiotów do oddania mu do dyspozycji wymaganych zasobów na okres korzystania z nich przy wykonywaniu zamówienia;</w:t>
      </w:r>
    </w:p>
    <w:p w:rsidR="00CF255F" w:rsidRDefault="00CF255F" w:rsidP="0007628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119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udowodnić Zamawiającemu, iż wskazywane zasoby będą mogły być wykorzystane przy realizacji zamówienia.</w:t>
      </w:r>
    </w:p>
    <w:p w:rsidR="00CF255F" w:rsidRDefault="00CF255F" w:rsidP="00076286">
      <w:pPr>
        <w:ind w:left="32"/>
      </w:pPr>
    </w:p>
    <w:p w:rsidR="00CF255F" w:rsidRDefault="00CF255F" w:rsidP="00076286">
      <w:pPr>
        <w:ind w:left="32"/>
      </w:pPr>
      <w:r>
        <w:t xml:space="preserve">.................................. dnia ............................................. r.                                                                                     ......................................................     </w:t>
      </w:r>
    </w:p>
    <w:p w:rsidR="00CF255F" w:rsidRPr="006C7EF3" w:rsidRDefault="00CF255F" w:rsidP="00017E34">
      <w:pPr>
        <w:ind w:left="32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076286">
        <w:rPr>
          <w:i/>
          <w:iCs/>
          <w:sz w:val="20"/>
          <w:szCs w:val="20"/>
        </w:rPr>
        <w:t>podpis Wykonawcy</w:t>
      </w:r>
    </w:p>
    <w:sectPr w:rsidR="00CF255F" w:rsidRPr="006C7EF3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7E34"/>
    <w:rsid w:val="00025386"/>
    <w:rsid w:val="000728C1"/>
    <w:rsid w:val="00076286"/>
    <w:rsid w:val="000D0186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71725"/>
    <w:rsid w:val="002869D0"/>
    <w:rsid w:val="002B1DF6"/>
    <w:rsid w:val="003628A8"/>
    <w:rsid w:val="003734D8"/>
    <w:rsid w:val="00383E3D"/>
    <w:rsid w:val="00386A2A"/>
    <w:rsid w:val="00390DE9"/>
    <w:rsid w:val="003A7F9C"/>
    <w:rsid w:val="00401DCA"/>
    <w:rsid w:val="004226E3"/>
    <w:rsid w:val="00443883"/>
    <w:rsid w:val="004663C9"/>
    <w:rsid w:val="004751A6"/>
    <w:rsid w:val="004C05E5"/>
    <w:rsid w:val="004C6BEB"/>
    <w:rsid w:val="00506A26"/>
    <w:rsid w:val="00522770"/>
    <w:rsid w:val="00552E73"/>
    <w:rsid w:val="00571223"/>
    <w:rsid w:val="00572A5A"/>
    <w:rsid w:val="005B1469"/>
    <w:rsid w:val="005D495C"/>
    <w:rsid w:val="005F466E"/>
    <w:rsid w:val="005F5021"/>
    <w:rsid w:val="00644CCD"/>
    <w:rsid w:val="00662ECA"/>
    <w:rsid w:val="006A3554"/>
    <w:rsid w:val="006C7EF3"/>
    <w:rsid w:val="006D7E8E"/>
    <w:rsid w:val="006F72E4"/>
    <w:rsid w:val="007167BD"/>
    <w:rsid w:val="007234FD"/>
    <w:rsid w:val="00755364"/>
    <w:rsid w:val="00763205"/>
    <w:rsid w:val="00775AD5"/>
    <w:rsid w:val="00775D7E"/>
    <w:rsid w:val="00793DDE"/>
    <w:rsid w:val="007C1CDB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827D9"/>
    <w:rsid w:val="00B17ED6"/>
    <w:rsid w:val="00B25161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CF255F"/>
    <w:rsid w:val="00D11423"/>
    <w:rsid w:val="00D1588F"/>
    <w:rsid w:val="00DC2A7F"/>
    <w:rsid w:val="00DD5014"/>
    <w:rsid w:val="00E56326"/>
    <w:rsid w:val="00E56A37"/>
    <w:rsid w:val="00E57A84"/>
    <w:rsid w:val="00E6176B"/>
    <w:rsid w:val="00E6767D"/>
    <w:rsid w:val="00E8097C"/>
    <w:rsid w:val="00EC6238"/>
    <w:rsid w:val="00ED25B3"/>
    <w:rsid w:val="00F0613A"/>
    <w:rsid w:val="00F25D3C"/>
    <w:rsid w:val="00F42DFA"/>
    <w:rsid w:val="00F43407"/>
    <w:rsid w:val="00F95A9A"/>
    <w:rsid w:val="00FA5ECC"/>
    <w:rsid w:val="00FE1A50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930A3C"/>
    <w:pPr>
      <w:numPr>
        <w:numId w:val="23"/>
      </w:numPr>
    </w:pPr>
  </w:style>
  <w:style w:type="numbering" w:customStyle="1" w:styleId="Styl3">
    <w:name w:val="Styl3"/>
    <w:rsid w:val="00930A3C"/>
    <w:pPr>
      <w:numPr>
        <w:numId w:val="22"/>
      </w:numPr>
    </w:pPr>
  </w:style>
  <w:style w:type="numbering" w:customStyle="1" w:styleId="Styl1">
    <w:name w:val="Styl1"/>
    <w:rsid w:val="00930A3C"/>
    <w:pPr>
      <w:numPr>
        <w:numId w:val="18"/>
      </w:numPr>
    </w:pPr>
  </w:style>
  <w:style w:type="numbering" w:customStyle="1" w:styleId="Styl2">
    <w:name w:val="Styl2"/>
    <w:rsid w:val="00930A3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16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225</Words>
  <Characters>1355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2017-10-16T08:37:00Z</cp:lastPrinted>
  <dcterms:created xsi:type="dcterms:W3CDTF">2019-11-18T11:46:00Z</dcterms:created>
  <dcterms:modified xsi:type="dcterms:W3CDTF">2019-11-18T12:26:00Z</dcterms:modified>
</cp:coreProperties>
</file>