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162" w:rsidRDefault="008F0162" w:rsidP="00E322A5"/>
    <w:p w:rsidR="008F0162" w:rsidRDefault="008F0162" w:rsidP="00E322A5">
      <w:pPr>
        <w:pStyle w:val="Nagwek6"/>
        <w:widowControl/>
        <w:jc w:val="left"/>
      </w:pPr>
      <w:r>
        <w:t xml:space="preserve">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</w:t>
      </w:r>
    </w:p>
    <w:p w:rsidR="008F0162" w:rsidRDefault="008F0162" w:rsidP="00E322A5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8F0162" w:rsidRDefault="008F0162" w:rsidP="00E322A5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oferty</w:t>
      </w:r>
    </w:p>
    <w:p w:rsidR="008F0162" w:rsidRDefault="008F0162" w:rsidP="00E322A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F0162" w:rsidRDefault="008F0162" w:rsidP="00E322A5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8F0162" w:rsidRDefault="008F0162" w:rsidP="00E322A5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MSWiA  w Warszawie</w:t>
      </w:r>
    </w:p>
    <w:p w:rsidR="008F0162" w:rsidRDefault="008F0162" w:rsidP="00E322A5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Wołoska 137</w:t>
      </w:r>
    </w:p>
    <w:p w:rsidR="008F0162" w:rsidRDefault="008F0162" w:rsidP="00E322A5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02-507 Warszawa</w:t>
      </w:r>
    </w:p>
    <w:p w:rsidR="008F0162" w:rsidRDefault="008F0162" w:rsidP="00E322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0162" w:rsidRDefault="008F0162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8F0162" w:rsidRDefault="008F0162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Prace remontowe części pomieszczeń na VI pię</w:t>
      </w:r>
      <w:r w:rsidRPr="00814794">
        <w:rPr>
          <w:rFonts w:ascii="Times New Roman" w:hAnsi="Times New Roman" w:cs="Times New Roman"/>
          <w:b/>
          <w:bCs/>
          <w:sz w:val="24"/>
          <w:szCs w:val="24"/>
        </w:rPr>
        <w:t xml:space="preserve">trze w budynku E i dostosowanie do potrzeb Kliniki Dermatologii w CSK MSWiA </w:t>
      </w:r>
      <w:r>
        <w:rPr>
          <w:rFonts w:ascii="Times New Roman" w:hAnsi="Times New Roman" w:cs="Times New Roman"/>
          <w:sz w:val="24"/>
          <w:szCs w:val="24"/>
        </w:rPr>
        <w:t>my niżej podpisani:</w:t>
      </w:r>
    </w:p>
    <w:p w:rsidR="008F0162" w:rsidRDefault="008F0162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8F0162" w:rsidRDefault="008F0162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8F0162" w:rsidRDefault="008F0162" w:rsidP="00E322A5">
      <w:pPr>
        <w:pStyle w:val="BodyText3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8F0162" w:rsidRDefault="008F0162" w:rsidP="00E322A5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WSZELKĄ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8F0162" w:rsidRDefault="008F0162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8F0162" w:rsidRDefault="008F0162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8F0162" w:rsidRDefault="008F0162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8F0162" w:rsidRDefault="008F0162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8F0162" w:rsidRDefault="008F0162" w:rsidP="00E322A5">
      <w:p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8F0162" w:rsidRDefault="008F0162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8F0162" w:rsidRDefault="008F0162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umowy jest:</w:t>
      </w:r>
      <w:r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8F0162" w:rsidRDefault="008F0162" w:rsidP="00E322A5">
      <w:pPr>
        <w:pStyle w:val="BodyText3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0162" w:rsidRDefault="008F0162" w:rsidP="00E322A5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Prace remontowe części pomieszczeń na VI pię</w:t>
      </w:r>
      <w:r w:rsidRPr="00814794">
        <w:rPr>
          <w:rFonts w:ascii="Times New Roman" w:hAnsi="Times New Roman" w:cs="Times New Roman"/>
          <w:b/>
          <w:bCs/>
          <w:sz w:val="24"/>
          <w:szCs w:val="24"/>
        </w:rPr>
        <w:t xml:space="preserve">trze w budynku E i dostosowanie do potrzeb Kliniki Dermatologii w CSK MSWiA </w:t>
      </w:r>
    </w:p>
    <w:p w:rsidR="008F0162" w:rsidRDefault="008F0162" w:rsidP="00E322A5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8F0162" w:rsidRDefault="008F0162" w:rsidP="00E322A5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8F0162" w:rsidRDefault="008F0162" w:rsidP="00E322A5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8F0162" w:rsidRDefault="008F0162" w:rsidP="00E322A5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8F0162" w:rsidRDefault="008F0162" w:rsidP="00E322A5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8F0162" w:rsidRDefault="008F0162" w:rsidP="00E322A5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8F0162" w:rsidRPr="00CD068B" w:rsidRDefault="008F0162" w:rsidP="00D1286F">
      <w:pPr>
        <w:spacing w:before="117" w:line="360" w:lineRule="auto"/>
        <w:jc w:val="both"/>
        <w:rPr>
          <w:color w:val="000000"/>
        </w:rPr>
      </w:pPr>
      <w:r>
        <w:rPr>
          <w:color w:val="000000"/>
        </w:rPr>
        <w:t>Wykonawca dokonał wyceny p</w:t>
      </w:r>
      <w:r w:rsidRPr="00CD068B">
        <w:rPr>
          <w:color w:val="000000"/>
        </w:rPr>
        <w:t>rzy użyciu nośników cenotwórczych: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0"/>
        <w:gridCol w:w="6120"/>
        <w:gridCol w:w="1440"/>
      </w:tblGrid>
      <w:tr w:rsidR="008F0162" w:rsidRPr="00CD068B">
        <w:tc>
          <w:tcPr>
            <w:tcW w:w="5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Lp.</w:t>
            </w:r>
          </w:p>
        </w:tc>
        <w:tc>
          <w:tcPr>
            <w:tcW w:w="612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Nośniki cenotwórcze</w:t>
            </w:r>
          </w:p>
        </w:tc>
        <w:tc>
          <w:tcPr>
            <w:tcW w:w="14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Wysokość</w:t>
            </w:r>
          </w:p>
        </w:tc>
      </w:tr>
      <w:tr w:rsidR="008F0162" w:rsidRPr="00CD068B">
        <w:tc>
          <w:tcPr>
            <w:tcW w:w="5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1.</w:t>
            </w:r>
          </w:p>
        </w:tc>
        <w:tc>
          <w:tcPr>
            <w:tcW w:w="612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Stawka w zł za roboczogodzinę – R (netto)</w:t>
            </w:r>
          </w:p>
        </w:tc>
        <w:tc>
          <w:tcPr>
            <w:tcW w:w="14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8F0162" w:rsidRPr="00CD068B">
        <w:tc>
          <w:tcPr>
            <w:tcW w:w="5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2.</w:t>
            </w:r>
          </w:p>
        </w:tc>
        <w:tc>
          <w:tcPr>
            <w:tcW w:w="612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Wskaźnik  narzutu kosztów pośrednich – Kp(R+S)</w:t>
            </w:r>
          </w:p>
        </w:tc>
        <w:tc>
          <w:tcPr>
            <w:tcW w:w="14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8F0162" w:rsidRPr="00CD068B">
        <w:tc>
          <w:tcPr>
            <w:tcW w:w="5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3.</w:t>
            </w:r>
          </w:p>
        </w:tc>
        <w:tc>
          <w:tcPr>
            <w:tcW w:w="612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Wskaźnik narzutu zysku – Z (R+S+Kp)</w:t>
            </w:r>
          </w:p>
        </w:tc>
        <w:tc>
          <w:tcPr>
            <w:tcW w:w="14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8F0162" w:rsidRPr="00CD068B">
        <w:tc>
          <w:tcPr>
            <w:tcW w:w="5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4.</w:t>
            </w:r>
          </w:p>
        </w:tc>
        <w:tc>
          <w:tcPr>
            <w:tcW w:w="612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Stawka w zł za roboczogodzinę wraz z narzutami – R (brutto)</w:t>
            </w:r>
          </w:p>
        </w:tc>
        <w:tc>
          <w:tcPr>
            <w:tcW w:w="1440" w:type="dxa"/>
            <w:vAlign w:val="center"/>
          </w:tcPr>
          <w:p w:rsidR="008F0162" w:rsidRPr="00CD068B" w:rsidRDefault="008F0162" w:rsidP="00037493">
            <w:pPr>
              <w:spacing w:before="120" w:after="120"/>
              <w:jc w:val="center"/>
              <w:rPr>
                <w:color w:val="000000"/>
              </w:rPr>
            </w:pPr>
          </w:p>
        </w:tc>
      </w:tr>
    </w:tbl>
    <w:p w:rsidR="008F0162" w:rsidRPr="00CD068B" w:rsidRDefault="008F0162" w:rsidP="00D1286F">
      <w:pPr>
        <w:rPr>
          <w:color w:val="000000"/>
        </w:rPr>
      </w:pPr>
    </w:p>
    <w:p w:rsidR="008F0162" w:rsidRPr="00CD068B" w:rsidRDefault="008F0162" w:rsidP="00D1286F">
      <w:pPr>
        <w:rPr>
          <w:color w:val="000000"/>
        </w:rPr>
      </w:pPr>
      <w:r w:rsidRPr="00CD068B">
        <w:rPr>
          <w:color w:val="000000"/>
        </w:rPr>
        <w:t>Wykonawca oświadcza, że podane wyżej nośniki cenotwórcze:</w:t>
      </w:r>
    </w:p>
    <w:p w:rsidR="008F0162" w:rsidRPr="00CD068B" w:rsidRDefault="008F0162" w:rsidP="00D1286F">
      <w:pPr>
        <w:numPr>
          <w:ilvl w:val="0"/>
          <w:numId w:val="27"/>
        </w:numPr>
        <w:spacing w:after="0" w:line="240" w:lineRule="auto"/>
        <w:jc w:val="both"/>
        <w:rPr>
          <w:color w:val="000000"/>
        </w:rPr>
      </w:pPr>
      <w:r w:rsidRPr="00CD068B">
        <w:rPr>
          <w:color w:val="000000"/>
        </w:rPr>
        <w:t>zastosował do wyliczenia cen jednostkowych oferty,</w:t>
      </w:r>
    </w:p>
    <w:p w:rsidR="008F0162" w:rsidRPr="00CD068B" w:rsidRDefault="008F0162" w:rsidP="00D1286F">
      <w:pPr>
        <w:numPr>
          <w:ilvl w:val="0"/>
          <w:numId w:val="27"/>
        </w:numPr>
        <w:spacing w:after="0" w:line="240" w:lineRule="auto"/>
        <w:jc w:val="both"/>
        <w:rPr>
          <w:color w:val="000000"/>
        </w:rPr>
      </w:pPr>
      <w:r w:rsidRPr="00CD068B">
        <w:rPr>
          <w:color w:val="000000"/>
        </w:rPr>
        <w:t>będzie stosował do wyceny robót przewidzianych w § 3 ust 4-8 wzoru umowy.</w:t>
      </w:r>
    </w:p>
    <w:p w:rsidR="008F0162" w:rsidRPr="00CD068B" w:rsidRDefault="008F0162" w:rsidP="00D1286F">
      <w:pPr>
        <w:numPr>
          <w:ilvl w:val="0"/>
          <w:numId w:val="27"/>
        </w:numPr>
        <w:spacing w:after="0" w:line="240" w:lineRule="auto"/>
        <w:jc w:val="both"/>
        <w:rPr>
          <w:color w:val="000000"/>
        </w:rPr>
      </w:pPr>
      <w:r w:rsidRPr="00CD068B">
        <w:rPr>
          <w:color w:val="000000"/>
        </w:rPr>
        <w:t>stawka roboczogodziny R (brutto) będzie obowiązywać do końca realizacji zadania.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8F0162" w:rsidRDefault="008F0162" w:rsidP="00AD4116">
      <w:pPr>
        <w:spacing w:before="117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wykonania </w:t>
      </w:r>
    </w:p>
    <w:p w:rsidR="008F0162" w:rsidRDefault="008F0162" w:rsidP="00AD4116">
      <w:pPr>
        <w:spacing w:before="117" w:line="36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Prace remontowe części pomieszczeń na VI pię</w:t>
      </w:r>
      <w:r w:rsidRPr="00814794">
        <w:rPr>
          <w:rFonts w:ascii="Times New Roman" w:hAnsi="Times New Roman" w:cs="Times New Roman"/>
          <w:b/>
          <w:bCs/>
          <w:sz w:val="24"/>
          <w:szCs w:val="24"/>
        </w:rPr>
        <w:t xml:space="preserve">trze w budynku E i dostosowanie do potrzeb Kliniki Dermatologii w CSK MSWiA </w:t>
      </w:r>
    </w:p>
    <w:p w:rsidR="008F0162" w:rsidRDefault="008F0162" w:rsidP="00AD4116">
      <w:pPr>
        <w:spacing w:before="117" w:line="36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-……………………… tygodni od daty podpisania  umowy</w:t>
      </w:r>
    </w:p>
    <w:p w:rsidR="008F0162" w:rsidRDefault="008F0162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8F0162" w:rsidRDefault="008F0162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gwarancji i rękojmi na okres ....... miesięcy na wykonane roboty budowlano-instalacyjne, oraz materiały użyte do tych robót. Bieg terminu gwarancji i rękojmi rozpoczyna się od dnia odbioru końcowego robót instalacyjnych, potwierdzonego protokołem odbioru końcowego bezusterkowego wykonania robót.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UWAŻAMY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Warunków Zamówienia, tj. przez okres 60 dni uwzględniając, że termin składania ofert jest pierwszym dniem biegu terminu związania ofertą.</w:t>
      </w:r>
    </w:p>
    <w:p w:rsidR="008F0162" w:rsidRDefault="008F0162" w:rsidP="00252EBF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2B7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</w:p>
    <w:p w:rsidR="008F0162" w:rsidRDefault="008F0162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OFERTĘ</w:t>
      </w:r>
      <w:r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8F0162" w:rsidRDefault="008F0162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8F0162" w:rsidRDefault="008F0162" w:rsidP="00E322A5">
      <w:pPr>
        <w:numPr>
          <w:ilvl w:val="1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8F0162" w:rsidRDefault="008F0162" w:rsidP="00E322A5">
      <w:pPr>
        <w:numPr>
          <w:ilvl w:val="1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8F0162" w:rsidRDefault="008F0162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 dnia .................... roku                ..................................................</w:t>
      </w:r>
    </w:p>
    <w:p w:rsidR="008F0162" w:rsidRPr="00E322A5" w:rsidRDefault="008F0162" w:rsidP="00AD4116">
      <w:pPr>
        <w:spacing w:before="117" w:line="360" w:lineRule="auto"/>
        <w:jc w:val="both"/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(pieczątka i podpis Wykonawcy) </w:t>
      </w:r>
    </w:p>
    <w:sectPr w:rsidR="008F0162" w:rsidRPr="00E322A5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0CAD"/>
    <w:multiLevelType w:val="hybridMultilevel"/>
    <w:tmpl w:val="FC4CB4B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4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23868CF"/>
    <w:multiLevelType w:val="multilevel"/>
    <w:tmpl w:val="53DC7DBE"/>
    <w:numStyleLink w:val="Styl2"/>
  </w:abstractNum>
  <w:abstractNum w:abstractNumId="21">
    <w:nsid w:val="5CAA3545"/>
    <w:multiLevelType w:val="multilevel"/>
    <w:tmpl w:val="53DC7DBE"/>
    <w:numStyleLink w:val="Styl2"/>
  </w:abstractNum>
  <w:abstractNum w:abstractNumId="2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4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25"/>
  </w:num>
  <w:num w:numId="8">
    <w:abstractNumId w:val="18"/>
  </w:num>
  <w:num w:numId="9">
    <w:abstractNumId w:val="19"/>
  </w:num>
  <w:num w:numId="10">
    <w:abstractNumId w:val="17"/>
  </w:num>
  <w:num w:numId="11">
    <w:abstractNumId w:val="20"/>
  </w:num>
  <w:num w:numId="12">
    <w:abstractNumId w:val="16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  <w:num w:numId="19">
    <w:abstractNumId w:val="21"/>
  </w:num>
  <w:num w:numId="20">
    <w:abstractNumId w:val="23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4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25386"/>
    <w:rsid w:val="00037493"/>
    <w:rsid w:val="00070374"/>
    <w:rsid w:val="000C4BC1"/>
    <w:rsid w:val="000D0186"/>
    <w:rsid w:val="000F04E5"/>
    <w:rsid w:val="001418EC"/>
    <w:rsid w:val="00145E95"/>
    <w:rsid w:val="001639F6"/>
    <w:rsid w:val="00167EBD"/>
    <w:rsid w:val="00182B6D"/>
    <w:rsid w:val="001A3B2B"/>
    <w:rsid w:val="001A5CF3"/>
    <w:rsid w:val="001B232E"/>
    <w:rsid w:val="001D05D8"/>
    <w:rsid w:val="002033C5"/>
    <w:rsid w:val="002126AC"/>
    <w:rsid w:val="00252EBF"/>
    <w:rsid w:val="00254EBF"/>
    <w:rsid w:val="00263127"/>
    <w:rsid w:val="00271725"/>
    <w:rsid w:val="002B3E24"/>
    <w:rsid w:val="002E685C"/>
    <w:rsid w:val="003628A8"/>
    <w:rsid w:val="003734D8"/>
    <w:rsid w:val="00383E3D"/>
    <w:rsid w:val="00386A2A"/>
    <w:rsid w:val="00390DE9"/>
    <w:rsid w:val="003A4BB9"/>
    <w:rsid w:val="00410F11"/>
    <w:rsid w:val="004226E3"/>
    <w:rsid w:val="00443883"/>
    <w:rsid w:val="004663C9"/>
    <w:rsid w:val="00474108"/>
    <w:rsid w:val="004751A6"/>
    <w:rsid w:val="00493764"/>
    <w:rsid w:val="004C6BEB"/>
    <w:rsid w:val="004E2F80"/>
    <w:rsid w:val="00506A26"/>
    <w:rsid w:val="00525A86"/>
    <w:rsid w:val="00552E73"/>
    <w:rsid w:val="00556143"/>
    <w:rsid w:val="00571223"/>
    <w:rsid w:val="00572A5A"/>
    <w:rsid w:val="00594BCA"/>
    <w:rsid w:val="005B1469"/>
    <w:rsid w:val="005D2720"/>
    <w:rsid w:val="005F5021"/>
    <w:rsid w:val="00640B74"/>
    <w:rsid w:val="00650688"/>
    <w:rsid w:val="00653026"/>
    <w:rsid w:val="006C4A68"/>
    <w:rsid w:val="006C7EF3"/>
    <w:rsid w:val="006D6EDF"/>
    <w:rsid w:val="006D7E8E"/>
    <w:rsid w:val="007167BD"/>
    <w:rsid w:val="007234FD"/>
    <w:rsid w:val="00775AD5"/>
    <w:rsid w:val="00775D7E"/>
    <w:rsid w:val="00785262"/>
    <w:rsid w:val="007C1CDB"/>
    <w:rsid w:val="007C618C"/>
    <w:rsid w:val="007F28C8"/>
    <w:rsid w:val="00814794"/>
    <w:rsid w:val="00830086"/>
    <w:rsid w:val="00880B40"/>
    <w:rsid w:val="008C75E8"/>
    <w:rsid w:val="008F0162"/>
    <w:rsid w:val="008F2498"/>
    <w:rsid w:val="00995BF8"/>
    <w:rsid w:val="009C7869"/>
    <w:rsid w:val="009F1FD6"/>
    <w:rsid w:val="00A065C1"/>
    <w:rsid w:val="00A23F6A"/>
    <w:rsid w:val="00A26250"/>
    <w:rsid w:val="00A43E4A"/>
    <w:rsid w:val="00A47059"/>
    <w:rsid w:val="00A51F11"/>
    <w:rsid w:val="00A56A6F"/>
    <w:rsid w:val="00A95166"/>
    <w:rsid w:val="00AA0D9B"/>
    <w:rsid w:val="00AD4116"/>
    <w:rsid w:val="00B11051"/>
    <w:rsid w:val="00B45FAA"/>
    <w:rsid w:val="00B4778B"/>
    <w:rsid w:val="00B80F75"/>
    <w:rsid w:val="00B9207D"/>
    <w:rsid w:val="00BB03C6"/>
    <w:rsid w:val="00BB421F"/>
    <w:rsid w:val="00BC287C"/>
    <w:rsid w:val="00BE1ED5"/>
    <w:rsid w:val="00BF42AE"/>
    <w:rsid w:val="00C16B2D"/>
    <w:rsid w:val="00C833EF"/>
    <w:rsid w:val="00C93931"/>
    <w:rsid w:val="00CA2ADB"/>
    <w:rsid w:val="00CD068B"/>
    <w:rsid w:val="00CF3D1A"/>
    <w:rsid w:val="00D11423"/>
    <w:rsid w:val="00D1286F"/>
    <w:rsid w:val="00D71CB3"/>
    <w:rsid w:val="00DC2A7F"/>
    <w:rsid w:val="00E322A5"/>
    <w:rsid w:val="00E432B7"/>
    <w:rsid w:val="00E56326"/>
    <w:rsid w:val="00E56A37"/>
    <w:rsid w:val="00E6055D"/>
    <w:rsid w:val="00E6176B"/>
    <w:rsid w:val="00E657B8"/>
    <w:rsid w:val="00E6767D"/>
    <w:rsid w:val="00E72299"/>
    <w:rsid w:val="00EC6238"/>
    <w:rsid w:val="00F267AE"/>
    <w:rsid w:val="00F42DFA"/>
    <w:rsid w:val="00FC4CFE"/>
    <w:rsid w:val="00FE1A50"/>
    <w:rsid w:val="00FE3329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B03C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Times New Roman"/>
      <w:sz w:val="16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B03C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1">
    <w:name w:val="Znak Znak1"/>
    <w:basedOn w:val="Normal"/>
    <w:uiPriority w:val="99"/>
    <w:rsid w:val="00D1286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C45428"/>
    <w:pPr>
      <w:numPr>
        <w:numId w:val="23"/>
      </w:numPr>
    </w:pPr>
  </w:style>
  <w:style w:type="numbering" w:customStyle="1" w:styleId="Styl3">
    <w:name w:val="Styl3"/>
    <w:rsid w:val="00C45428"/>
    <w:pPr>
      <w:numPr>
        <w:numId w:val="22"/>
      </w:numPr>
    </w:pPr>
  </w:style>
  <w:style w:type="numbering" w:customStyle="1" w:styleId="Styl1">
    <w:name w:val="Styl1"/>
    <w:rsid w:val="00C45428"/>
    <w:pPr>
      <w:numPr>
        <w:numId w:val="18"/>
      </w:numPr>
    </w:pPr>
  </w:style>
  <w:style w:type="numbering" w:customStyle="1" w:styleId="Styl2">
    <w:name w:val="Styl2"/>
    <w:rsid w:val="00C45428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01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3</Pages>
  <Words>856</Words>
  <Characters>5139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</dc:title>
  <dc:subject/>
  <dc:creator>mradochonska</dc:creator>
  <cp:keywords/>
  <dc:description/>
  <cp:lastModifiedBy>Łukasz</cp:lastModifiedBy>
  <cp:revision>3</cp:revision>
  <cp:lastPrinted>2017-10-16T08:37:00Z</cp:lastPrinted>
  <dcterms:created xsi:type="dcterms:W3CDTF">2019-11-18T11:44:00Z</dcterms:created>
  <dcterms:modified xsi:type="dcterms:W3CDTF">2019-11-18T12:14:00Z</dcterms:modified>
</cp:coreProperties>
</file>