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5D75FF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106680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8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MtnYYzeAAAACgEAAA8AAABkcnMvZG93bnJldi54&#10;bWxMj8tqwzAQRfeF/oOYQneJbCtNgms5hEJXhUIeHyBbE9tUD2MpjtKv73TVLod7uHNutUvWsBmn&#10;MHgnIV9mwNC1Xg+uk3A+vS+2wEJUTivjHUq4Y4Bd/fhQqVL7mzvgfIwdoxIXSiWhj3EsOQ9tj1aF&#10;pR/RUXbxk1WRzqnjelI3KreGF1m25lYNjj70asS3Htuv49VKmFer0Bza9GGGe/eSPr83QuwbKZ+f&#10;0v4VWMQU/2D41Sd1qMmp8VenAzMSFkW+IZSCNU0gQIitANZIKLJcAK8r/n9C/QM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DLZ2GM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B5035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D632D8" w:rsidRDefault="00D632D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672B3">
        <w:rPr>
          <w:rFonts w:ascii="Times New Roman" w:eastAsia="Times New Roman" w:hAnsi="Times New Roman"/>
          <w:b/>
          <w:sz w:val="24"/>
          <w:szCs w:val="20"/>
          <w:lang w:eastAsia="pl-PL"/>
        </w:rPr>
        <w:t>ZP.271.24</w:t>
      </w:r>
      <w:bookmarkStart w:id="0" w:name="_GoBack"/>
      <w:bookmarkEnd w:id="0"/>
      <w:r w:rsidR="007A1878" w:rsidRPr="007A1878">
        <w:rPr>
          <w:rFonts w:ascii="Times New Roman" w:eastAsia="Times New Roman" w:hAnsi="Times New Roman"/>
          <w:b/>
          <w:sz w:val="24"/>
          <w:szCs w:val="20"/>
          <w:lang w:eastAsia="pl-PL"/>
        </w:rPr>
        <w:t>.2019</w:t>
      </w:r>
    </w:p>
    <w:p w:rsidR="00025386" w:rsidRPr="00025386" w:rsidRDefault="00025386" w:rsidP="00025386"/>
    <w:p w:rsidR="00025386" w:rsidRDefault="00025386" w:rsidP="00025386"/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ZOBOWIĄZANIE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do oddania do dyspozycji niezbędnych zasobów na okres korzystania z nich przy wykonaniu zamówienia </w:t>
      </w:r>
    </w:p>
    <w:p w:rsidR="00A56A6F" w:rsidRPr="00D632D8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Ja(/My) niżej podpisany(/ni) ………………….……………..………………………………….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będąc upoważnionym(/mi) do reprezentowania: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D632D8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</w:t>
      </w:r>
      <w:r w:rsidR="00E27ABB"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m(/y)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E27ABB" w:rsidRPr="00D632D8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że wyżej wymieniony podmiot, stosownie do </w:t>
      </w:r>
      <w:r w:rsidR="00BE3BCE" w:rsidRPr="00D632D8">
        <w:rPr>
          <w:rFonts w:ascii="Times New Roman" w:hAnsi="Times New Roman"/>
          <w:sz w:val="20"/>
          <w:szCs w:val="20"/>
        </w:rPr>
        <w:t xml:space="preserve">art. 22a ustawy z dnia 29 stycznia 2004 roku Prawo zamówień publicznych </w:t>
      </w:r>
      <w:r w:rsidR="007A1878" w:rsidRPr="00D632D8">
        <w:rPr>
          <w:rFonts w:ascii="Times New Roman" w:hAnsi="Times New Roman"/>
          <w:sz w:val="20"/>
          <w:szCs w:val="20"/>
        </w:rPr>
        <w:t>(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t.j</w:t>
      </w:r>
      <w:proofErr w:type="spellEnd"/>
      <w:r w:rsidR="007A1878" w:rsidRPr="00D632D8">
        <w:rPr>
          <w:rFonts w:ascii="Times New Roman" w:hAnsi="Times New Roman"/>
          <w:sz w:val="20"/>
          <w:szCs w:val="20"/>
        </w:rPr>
        <w:t xml:space="preserve">. Dz. U. z  2018 r. poz. 1986 z 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późn</w:t>
      </w:r>
      <w:proofErr w:type="spellEnd"/>
      <w:r w:rsidR="007A1878" w:rsidRPr="00D632D8">
        <w:rPr>
          <w:rFonts w:ascii="Times New Roman" w:hAnsi="Times New Roman"/>
          <w:sz w:val="20"/>
          <w:szCs w:val="20"/>
        </w:rPr>
        <w:t>. zm.)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, odda Wykonawcy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D632D8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 okres korzystania z nich przy wykonywaniu zamówienia pn.:</w:t>
      </w:r>
    </w:p>
    <w:p w:rsidR="00BE3BCE" w:rsidRPr="00D632D8" w:rsidRDefault="007A187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sz w:val="20"/>
          <w:szCs w:val="20"/>
          <w:lang w:eastAsia="pl-PL"/>
        </w:rPr>
        <w:t>Budowa zintegrowanej sieci ścieżek pieszo-rowerowych w gminie Drwinia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do dyspozycji niezbędne zasoby 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E27ABB" w:rsidRPr="00D632D8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632D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(zakres udostępnianych zasobów)</w:t>
      </w:r>
    </w:p>
    <w:p w:rsidR="00E27ABB" w:rsidRPr="00D632D8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cały okres reali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zacji zamówienia  i w celu jego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należytego wykonania.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wykorzystania w/w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zasobów przez 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wcę przy wykonywaniu zamówienia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………….………………………………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………………………………………………………..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harakter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stosunku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prawnego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, jaki będzie łączył nas z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ykonawc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ą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D2C" w:rsidRDefault="00CC7D2C" w:rsidP="00025386">
      <w:pPr>
        <w:spacing w:after="0" w:line="240" w:lineRule="auto"/>
      </w:pPr>
      <w:r>
        <w:separator/>
      </w:r>
    </w:p>
  </w:endnote>
  <w:end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D2C" w:rsidRDefault="00CC7D2C" w:rsidP="00025386">
      <w:pPr>
        <w:spacing w:after="0" w:line="240" w:lineRule="auto"/>
      </w:pPr>
      <w:r>
        <w:separator/>
      </w:r>
    </w:p>
  </w:footnote>
  <w:foot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2D8" w:rsidRDefault="005D75FF" w:rsidP="00D632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3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878" w:rsidRDefault="007A18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7F"/>
    <w:rsid w:val="00025386"/>
    <w:rsid w:val="000423B9"/>
    <w:rsid w:val="00084786"/>
    <w:rsid w:val="000B5035"/>
    <w:rsid w:val="001C2314"/>
    <w:rsid w:val="004374F2"/>
    <w:rsid w:val="00460705"/>
    <w:rsid w:val="00485239"/>
    <w:rsid w:val="0055145C"/>
    <w:rsid w:val="005624D8"/>
    <w:rsid w:val="005672B3"/>
    <w:rsid w:val="005D75FF"/>
    <w:rsid w:val="00657A47"/>
    <w:rsid w:val="00745A44"/>
    <w:rsid w:val="007A1878"/>
    <w:rsid w:val="0086297F"/>
    <w:rsid w:val="008B797E"/>
    <w:rsid w:val="008F2498"/>
    <w:rsid w:val="00A56A6F"/>
    <w:rsid w:val="00AF2058"/>
    <w:rsid w:val="00B77707"/>
    <w:rsid w:val="00BE3BCE"/>
    <w:rsid w:val="00CC7D2C"/>
    <w:rsid w:val="00D55FC4"/>
    <w:rsid w:val="00D632D8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11A369"/>
  <w15:chartTrackingRefBased/>
  <w15:docId w15:val="{17ED4335-69E4-42A1-BFCB-993D588F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2019-11-22T13:22:00Z</dcterms:created>
  <dcterms:modified xsi:type="dcterms:W3CDTF">2019-11-22T13:22:00Z</dcterms:modified>
</cp:coreProperties>
</file>