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42B30" w:rsidTr="00B7119F">
        <w:tc>
          <w:tcPr>
            <w:tcW w:w="9212" w:type="dxa"/>
          </w:tcPr>
          <w:p w:rsidR="00342B30" w:rsidRDefault="00342B30" w:rsidP="00930416">
            <w:pPr>
              <w:pStyle w:val="pkt"/>
              <w:tabs>
                <w:tab w:val="right" w:pos="9000"/>
              </w:tabs>
              <w:ind w:left="0" w:firstLine="0"/>
            </w:pPr>
            <w:r>
              <w:rPr>
                <w:b/>
              </w:rPr>
              <w:t xml:space="preserve">Znak sprawy: </w:t>
            </w:r>
            <w:r w:rsidRPr="00342B30">
              <w:rPr>
                <w:b/>
              </w:rPr>
              <w:t>NA/O/378/2019</w:t>
            </w:r>
            <w:bookmarkStart w:id="0" w:name="_GoBack"/>
            <w:bookmarkEnd w:id="0"/>
          </w:p>
          <w:p w:rsidR="00342B30" w:rsidRPr="00DE32DF" w:rsidRDefault="00342B30" w:rsidP="00B7119F">
            <w:pPr>
              <w:pStyle w:val="Tytu"/>
            </w:pPr>
            <w:r w:rsidRPr="00342B30">
              <w:rPr>
                <w:b w:val="0"/>
              </w:rPr>
              <w:t>Wykonanie oznakowania obiektu</w:t>
            </w:r>
          </w:p>
          <w:p w:rsidR="00342B30" w:rsidRDefault="00342B30" w:rsidP="00B7119F">
            <w:pPr>
              <w:rPr>
                <w:b/>
                <w:sz w:val="28"/>
                <w:szCs w:val="28"/>
              </w:rPr>
            </w:pPr>
          </w:p>
        </w:tc>
      </w:tr>
    </w:tbl>
    <w:p w:rsidR="003433FD" w:rsidRDefault="003433FD"/>
    <w:p w:rsidR="000705B5" w:rsidRDefault="000705B5"/>
    <w:tbl>
      <w:tblPr>
        <w:tblStyle w:val="Tabela-Siatka"/>
        <w:tblW w:w="0" w:type="auto"/>
        <w:tblInd w:w="1101" w:type="dxa"/>
        <w:tblLook w:val="04A0" w:firstRow="1" w:lastRow="0" w:firstColumn="1" w:lastColumn="0" w:noHBand="0" w:noVBand="1"/>
      </w:tblPr>
      <w:tblGrid>
        <w:gridCol w:w="4961"/>
      </w:tblGrid>
      <w:tr w:rsidR="00342B30" w:rsidTr="00B7119F">
        <w:trPr>
          <w:trHeight w:val="2338"/>
        </w:trPr>
        <w:tc>
          <w:tcPr>
            <w:tcW w:w="4961" w:type="dxa"/>
          </w:tcPr>
          <w:p w:rsidR="00342B30" w:rsidRDefault="00342B30" w:rsidP="00B7119F">
            <w:pPr>
              <w:pStyle w:val="pkt"/>
              <w:tabs>
                <w:tab w:val="right" w:pos="9000"/>
              </w:tabs>
              <w:ind w:left="0" w:firstLine="0"/>
              <w:rPr>
                <w:b/>
                <w:sz w:val="48"/>
                <w:szCs w:val="48"/>
              </w:rPr>
            </w:pPr>
            <w:r w:rsidRPr="00342B30">
              <w:rPr>
                <w:rFonts w:ascii="Tahoma" w:hAnsi="Tahoma"/>
                <w:sz w:val="28"/>
                <w:szCs w:val="28"/>
              </w:rPr>
              <w:t>2019-11-26</w:t>
            </w:r>
            <w:r w:rsidRPr="00247926">
              <w:rPr>
                <w:rFonts w:ascii="Tahoma" w:hAnsi="Tahoma"/>
                <w:sz w:val="28"/>
                <w:szCs w:val="28"/>
              </w:rPr>
              <w:t xml:space="preserve"> o godz. </w:t>
            </w:r>
            <w:r w:rsidRPr="00342B30">
              <w:rPr>
                <w:rFonts w:ascii="Tahoma" w:hAnsi="Tahoma"/>
                <w:sz w:val="28"/>
                <w:szCs w:val="28"/>
              </w:rPr>
              <w:t>10:15</w:t>
            </w:r>
          </w:p>
          <w:p w:rsidR="00342B30" w:rsidRPr="003B0A75" w:rsidRDefault="00342B30" w:rsidP="00B7119F">
            <w:pPr>
              <w:pStyle w:val="pkt"/>
              <w:tabs>
                <w:tab w:val="right" w:pos="9000"/>
              </w:tabs>
              <w:ind w:left="0" w:firstLine="0"/>
              <w:rPr>
                <w:sz w:val="36"/>
                <w:szCs w:val="36"/>
              </w:rPr>
            </w:pPr>
            <w:r w:rsidRPr="003B0A75">
              <w:rPr>
                <w:b/>
                <w:sz w:val="36"/>
                <w:szCs w:val="36"/>
              </w:rPr>
              <w:t xml:space="preserve">Znak sprawy: </w:t>
            </w:r>
            <w:r w:rsidRPr="00342B30">
              <w:rPr>
                <w:b/>
                <w:sz w:val="36"/>
                <w:szCs w:val="36"/>
              </w:rPr>
              <w:t>NA/O/378/2019</w:t>
            </w:r>
          </w:p>
          <w:p w:rsidR="00342B30" w:rsidRDefault="00342B30" w:rsidP="00B7119F">
            <w:pPr>
              <w:pStyle w:val="Tytu"/>
            </w:pPr>
          </w:p>
          <w:p w:rsidR="00342B30" w:rsidRPr="00DE32DF" w:rsidRDefault="00342B30" w:rsidP="00B7119F">
            <w:pPr>
              <w:pStyle w:val="Tytu"/>
            </w:pPr>
            <w:r w:rsidRPr="00342B30">
              <w:rPr>
                <w:b w:val="0"/>
              </w:rPr>
              <w:t>Wykonanie oznakowania obiektu</w:t>
            </w:r>
          </w:p>
          <w:p w:rsidR="00342B30" w:rsidRDefault="00342B30" w:rsidP="00B7119F"/>
        </w:tc>
      </w:tr>
    </w:tbl>
    <w:p w:rsidR="000705B5" w:rsidRDefault="000705B5"/>
    <w:sectPr w:rsidR="000705B5" w:rsidSect="0099582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2B30" w:rsidRDefault="00342B30" w:rsidP="00342B30">
      <w:pPr>
        <w:spacing w:after="0" w:line="240" w:lineRule="auto"/>
      </w:pPr>
      <w:r>
        <w:separator/>
      </w:r>
    </w:p>
  </w:endnote>
  <w:endnote w:type="continuationSeparator" w:id="0">
    <w:p w:rsidR="00342B30" w:rsidRDefault="00342B30" w:rsidP="00342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2B30" w:rsidRDefault="00342B30" w:rsidP="00342B30">
      <w:pPr>
        <w:spacing w:after="0" w:line="240" w:lineRule="auto"/>
      </w:pPr>
      <w:r>
        <w:separator/>
      </w:r>
    </w:p>
  </w:footnote>
  <w:footnote w:type="continuationSeparator" w:id="0">
    <w:p w:rsidR="00342B30" w:rsidRDefault="00342B30" w:rsidP="00342B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2B30" w:rsidRDefault="00342B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E23C2"/>
    <w:rsid w:val="00057371"/>
    <w:rsid w:val="000705B5"/>
    <w:rsid w:val="001B18C1"/>
    <w:rsid w:val="001E23C2"/>
    <w:rsid w:val="00342B30"/>
    <w:rsid w:val="003433FD"/>
    <w:rsid w:val="00364A01"/>
    <w:rsid w:val="003B0A75"/>
    <w:rsid w:val="00780AC7"/>
    <w:rsid w:val="00847B2B"/>
    <w:rsid w:val="00930416"/>
    <w:rsid w:val="00995828"/>
    <w:rsid w:val="009A53A8"/>
    <w:rsid w:val="00A52F00"/>
    <w:rsid w:val="00B62D60"/>
    <w:rsid w:val="00E7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24B6D-9D8D-4E89-B9C9-273F3685C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958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A53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53A8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B62D60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ytu">
    <w:name w:val="Title"/>
    <w:basedOn w:val="Normalny"/>
    <w:next w:val="Normalny"/>
    <w:link w:val="TytuZnak"/>
    <w:autoRedefine/>
    <w:qFormat/>
    <w:rsid w:val="00B62D60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</w:rPr>
  </w:style>
  <w:style w:type="character" w:customStyle="1" w:styleId="TytuZnak">
    <w:name w:val="Tytuł Znak"/>
    <w:basedOn w:val="Domylnaczcionkaakapitu"/>
    <w:link w:val="Tytu"/>
    <w:rsid w:val="00B62D60"/>
    <w:rPr>
      <w:rFonts w:ascii="Times New Roman" w:eastAsia="Times New Roman" w:hAnsi="Times New Roman" w:cs="Arial"/>
      <w:b/>
      <w:bCs/>
      <w:kern w:val="28"/>
      <w:sz w:val="36"/>
      <w:szCs w:val="32"/>
    </w:rPr>
  </w:style>
  <w:style w:type="table" w:styleId="Tabela-Siatka">
    <w:name w:val="Table Grid"/>
    <w:basedOn w:val="Standardowy"/>
    <w:uiPriority w:val="59"/>
    <w:rsid w:val="001B18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34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2B30"/>
  </w:style>
  <w:style w:type="paragraph" w:styleId="Stopka">
    <w:name w:val="footer"/>
    <w:basedOn w:val="Normalny"/>
    <w:link w:val="StopkaZnak"/>
    <w:uiPriority w:val="99"/>
    <w:unhideWhenUsed/>
    <w:rsid w:val="00342B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2B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</Words>
  <Characters>126</Characters>
  <Application>Microsoft Office Word</Application>
  <DocSecurity>0</DocSecurity>
  <Lines>1</Lines>
  <Paragraphs>1</Paragraphs>
  <ScaleCrop>false</ScaleCrop>
  <Company>TOSHIBA</Company>
  <LinksUpToDate>false</LinksUpToDate>
  <CharactersWithSpaces>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2019-11-21T11:52:00Z</dcterms:created>
  <dcterms:modified xsi:type="dcterms:W3CDTF">2019-11-21T11:52:00Z</dcterms:modified>
</cp:coreProperties>
</file>