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7F0A92" w:rsidRPr="007F0A92">
        <w:rPr>
          <w:b/>
        </w:rPr>
        <w:t>NA/O/378/2019</w:t>
      </w:r>
      <w:r>
        <w:rPr>
          <w:b/>
          <w:lang w:val="pl-PL"/>
        </w:rPr>
        <w:t xml:space="preserve"> </w:t>
      </w:r>
      <w:r w:rsidR="007F0A92" w:rsidRPr="007F0A92">
        <w:rPr>
          <w:lang w:val="pl-PL"/>
        </w:rPr>
        <w:t>Rzeszów</w:t>
      </w:r>
      <w:r w:rsidR="00211900" w:rsidRPr="003209A8">
        <w:t xml:space="preserve">, </w:t>
      </w:r>
      <w:r w:rsidR="007F0A92" w:rsidRPr="007F0A92">
        <w:t>2019-11-20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365BC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365BC6">
        <w:t>Podstawa pr</w:t>
      </w:r>
      <w:r w:rsidR="00F11D06" w:rsidRPr="00365BC6">
        <w:t xml:space="preserve">awna ogłoszenia: art. 4 pkt. 8 </w:t>
      </w:r>
      <w:r w:rsidR="007427DE" w:rsidRPr="00365BC6">
        <w:rPr>
          <w:bCs/>
        </w:rPr>
        <w:t xml:space="preserve">ustawy </w:t>
      </w:r>
      <w:r w:rsidR="00365BC6" w:rsidRPr="00365BC6">
        <w:rPr>
          <w:bCs/>
        </w:rPr>
        <w:t xml:space="preserve">z </w:t>
      </w:r>
      <w:r w:rsidR="007427DE" w:rsidRPr="00365BC6">
        <w:rPr>
          <w:bCs/>
        </w:rPr>
        <w:t xml:space="preserve">dnia </w:t>
      </w:r>
      <w:r w:rsidR="007427DE" w:rsidRPr="00365BC6">
        <w:t xml:space="preserve">29 stycznia 2004 roku Prawo zamówień publicznych </w:t>
      </w:r>
      <w:r w:rsidR="007F0A92" w:rsidRPr="00365BC6">
        <w:t>(</w:t>
      </w:r>
      <w:proofErr w:type="spellStart"/>
      <w:r w:rsidR="007F0A92" w:rsidRPr="00365BC6">
        <w:t>t.j</w:t>
      </w:r>
      <w:proofErr w:type="spellEnd"/>
      <w:r w:rsidR="007F0A92" w:rsidRPr="00365BC6">
        <w:t>. Dz.U. z 2019 r. poz. 1843)</w:t>
      </w:r>
    </w:p>
    <w:p w:rsidR="007427DE" w:rsidRPr="00365BC6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312F4A">
        <w:trPr>
          <w:trHeight w:val="1908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  <w:r w:rsidR="00312F4A">
              <w:rPr>
                <w:lang w:val="pl-PL" w:eastAsia="pl-PL"/>
              </w:rPr>
              <w:t xml:space="preserve">, </w:t>
            </w: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F0A92" w:rsidP="00583EF9">
      <w:pPr>
        <w:spacing w:line="360" w:lineRule="auto"/>
        <w:rPr>
          <w:b/>
        </w:rPr>
      </w:pPr>
      <w:proofErr w:type="spellStart"/>
      <w:r w:rsidRPr="007F0A92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7F0A92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F0A92">
        <w:rPr>
          <w:rFonts w:ascii="Arial" w:hAnsi="Arial" w:cs="Arial"/>
          <w:sz w:val="22"/>
          <w:szCs w:val="22"/>
          <w:lang w:val="de-DE"/>
        </w:rPr>
        <w:t xml:space="preserve"> </w:t>
      </w:r>
      <w:r w:rsidR="00365BC6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7F0A92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F0A92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BA4CF7" w:rsidTr="00BA4CF7">
        <w:tc>
          <w:tcPr>
            <w:tcW w:w="9284" w:type="dxa"/>
            <w:shd w:val="clear" w:color="auto" w:fill="F3F3F3"/>
            <w:vAlign w:val="center"/>
          </w:tcPr>
          <w:p w:rsidR="00BA4CF7" w:rsidRPr="00CA0351" w:rsidRDefault="00BA4CF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BA4CF7" w:rsidTr="00BA4CF7">
        <w:tc>
          <w:tcPr>
            <w:tcW w:w="9284" w:type="dxa"/>
          </w:tcPr>
          <w:p w:rsidR="00BA4CF7" w:rsidRDefault="00BA4CF7" w:rsidP="00D3118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F0A92">
              <w:t>Wykonanie oznakowania obiektu</w:t>
            </w:r>
          </w:p>
          <w:p w:rsidR="00BA4CF7" w:rsidRDefault="00BA4CF7" w:rsidP="00D3118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F0A92">
              <w:t>34928470-3 - Elementy oznakowania</w:t>
            </w:r>
            <w:r>
              <w:t xml:space="preserve"> </w:t>
            </w:r>
          </w:p>
          <w:p w:rsidR="00BA4CF7" w:rsidRDefault="00BA4CF7" w:rsidP="00D3118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BA4CF7" w:rsidRDefault="00443546" w:rsidP="00D31184">
            <w:pPr>
              <w:spacing w:after="120"/>
              <w:jc w:val="both"/>
            </w:pPr>
            <w:r w:rsidRPr="00443546">
              <w:rPr>
                <w:color w:val="272727"/>
                <w:shd w:val="clear" w:color="auto" w:fill="FFFFFF"/>
              </w:rPr>
              <w:t>Wykonanie niezbędnego oznakowania nowo powstałych pomieszczeń w budynku "J" (tabliczki, diagramy,</w:t>
            </w:r>
            <w:r>
              <w:rPr>
                <w:color w:val="272727"/>
                <w:shd w:val="clear" w:color="auto" w:fill="FFFFFF"/>
              </w:rPr>
              <w:t xml:space="preserve"> </w:t>
            </w:r>
            <w:r w:rsidRPr="00443546">
              <w:rPr>
                <w:color w:val="272727"/>
                <w:shd w:val="clear" w:color="auto" w:fill="FFFFFF"/>
              </w:rPr>
              <w:t>tablice, fototapety ze zdjęciami)dla potrzeb Centrum Fizjoterapii i Sportu Politechniki Rzeszowskiej, wg. załączonej szczegółowej specyfikacji technicznej</w:t>
            </w:r>
            <w:r>
              <w:rPr>
                <w:color w:val="272727"/>
                <w:shd w:val="clear" w:color="auto" w:fill="FFFFFF"/>
              </w:rPr>
              <w:t xml:space="preserve"> </w:t>
            </w:r>
            <w:r>
              <w:t>zawartej</w:t>
            </w:r>
            <w:r w:rsidR="00BA4CF7" w:rsidRPr="007F0A92">
              <w:t xml:space="preserve"> </w:t>
            </w:r>
            <w:r>
              <w:t xml:space="preserve">w </w:t>
            </w:r>
            <w:r w:rsidR="008D10B9" w:rsidRPr="007F0A92">
              <w:t>załącznik</w:t>
            </w:r>
            <w:r>
              <w:t>u</w:t>
            </w:r>
            <w:r w:rsidR="00BA4CF7" w:rsidRPr="007F0A92">
              <w:t xml:space="preserve"> nr 2 SIWZ.</w:t>
            </w:r>
          </w:p>
          <w:p w:rsidR="00BA4CF7" w:rsidRDefault="00BA4CF7" w:rsidP="00D3118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0A9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F0A92" w:rsidRPr="003209A8" w:rsidTr="00D31184">
        <w:tc>
          <w:tcPr>
            <w:tcW w:w="8640" w:type="dxa"/>
          </w:tcPr>
          <w:p w:rsidR="007F0A92" w:rsidRPr="003209A8" w:rsidRDefault="007A7038" w:rsidP="002C1661">
            <w:pPr>
              <w:pStyle w:val="Tekstpodstawowy"/>
            </w:pPr>
            <w:r>
              <w:rPr>
                <w:b/>
                <w:lang w:val="pl-PL"/>
              </w:rPr>
              <w:t>d</w:t>
            </w:r>
            <w:bookmarkStart w:id="0" w:name="_GoBack"/>
            <w:bookmarkEnd w:id="0"/>
            <w:r>
              <w:rPr>
                <w:b/>
                <w:lang w:val="pl-PL"/>
              </w:rPr>
              <w:t xml:space="preserve">o </w:t>
            </w:r>
            <w:r w:rsidR="007F0A92" w:rsidRPr="007F0A92">
              <w:rPr>
                <w:b/>
              </w:rPr>
              <w:t>10 dni od daty udzielenia zamówienia</w:t>
            </w:r>
            <w:r w:rsidR="007F0A92" w:rsidRPr="003209A8">
              <w:t xml:space="preserve"> </w:t>
            </w:r>
          </w:p>
        </w:tc>
        <w:tc>
          <w:tcPr>
            <w:tcW w:w="8640" w:type="dxa"/>
          </w:tcPr>
          <w:p w:rsidR="007F0A92" w:rsidRPr="003209A8" w:rsidRDefault="007F0A92" w:rsidP="00D3118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65BF" w:rsidRPr="007C65BF" w:rsidRDefault="007C65BF" w:rsidP="007C65BF">
            <w:pPr>
              <w:spacing w:before="120"/>
              <w:rPr>
                <w:b/>
                <w:bCs/>
                <w:color w:val="000000"/>
              </w:rPr>
            </w:pPr>
            <w:r w:rsidRPr="007C65BF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7C65BF" w:rsidRPr="007C65BF" w:rsidRDefault="007C65BF" w:rsidP="007C65BF">
            <w:pPr>
              <w:numPr>
                <w:ilvl w:val="1"/>
                <w:numId w:val="0"/>
              </w:numPr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C65BF">
              <w:rPr>
                <w:bCs/>
                <w:iCs/>
                <w:lang w:eastAsia="x-none"/>
              </w:rPr>
              <w:t>1</w:t>
            </w:r>
            <w:r w:rsidRPr="007C65BF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7C65BF" w:rsidRPr="007C65BF" w:rsidRDefault="007C65BF" w:rsidP="007C65BF">
            <w:pPr>
              <w:jc w:val="both"/>
            </w:pPr>
            <w:r w:rsidRPr="007C65BF">
              <w:t>2. Tre</w:t>
            </w:r>
            <w:r w:rsidRPr="007C65BF">
              <w:rPr>
                <w:rFonts w:eastAsia="TimesNewRoman"/>
              </w:rPr>
              <w:t xml:space="preserve">ść </w:t>
            </w:r>
            <w:r w:rsidRPr="007C65BF">
              <w:t>oferty musi odpowiada</w:t>
            </w:r>
            <w:r w:rsidRPr="007C65BF">
              <w:rPr>
                <w:rFonts w:eastAsia="TimesNewRoman"/>
              </w:rPr>
              <w:t xml:space="preserve">ć </w:t>
            </w:r>
            <w:r w:rsidRPr="007C65BF">
              <w:t>tre</w:t>
            </w:r>
            <w:r w:rsidRPr="007C65BF">
              <w:rPr>
                <w:rFonts w:eastAsia="TimesNewRoman"/>
              </w:rPr>
              <w:t>ś</w:t>
            </w:r>
            <w:r w:rsidRPr="007C65BF">
              <w:t xml:space="preserve">ci niniejszego ogłoszenia. </w:t>
            </w:r>
          </w:p>
          <w:p w:rsidR="007C65BF" w:rsidRPr="007C65BF" w:rsidRDefault="007C65BF" w:rsidP="007C65BF">
            <w:pPr>
              <w:jc w:val="both"/>
            </w:pPr>
            <w:r w:rsidRPr="007C65BF">
              <w:t>3. Zamawiający nie przewiduje zwrotu kosztów udziału w postępowaniu.</w:t>
            </w:r>
          </w:p>
          <w:p w:rsidR="007C65BF" w:rsidRPr="007C65BF" w:rsidRDefault="007C65BF" w:rsidP="007C65BF">
            <w:pPr>
              <w:numPr>
                <w:ilvl w:val="1"/>
                <w:numId w:val="0"/>
              </w:numPr>
              <w:tabs>
                <w:tab w:val="num" w:pos="251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C65BF">
              <w:rPr>
                <w:bCs/>
                <w:iCs/>
                <w:lang w:val="x-none" w:eastAsia="x-none"/>
              </w:rPr>
              <w:t>4. Oferta musi być sporządzona według wzoru formularza oferty stanowiącego załącznik nr 1 do niniejszej  ogłoszenia.</w:t>
            </w:r>
          </w:p>
          <w:p w:rsidR="007C65BF" w:rsidRPr="007C65BF" w:rsidRDefault="007C65BF" w:rsidP="007C65BF">
            <w:pPr>
              <w:numPr>
                <w:ilvl w:val="1"/>
                <w:numId w:val="0"/>
              </w:numPr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7C65BF">
              <w:rPr>
                <w:bCs/>
                <w:iCs/>
                <w:lang w:val="x-none" w:eastAsia="x-none"/>
              </w:rPr>
              <w:t>5. Oferta powinna być sporządzona w języku polskim, zrozumiale i czytelnie, napisana komputerowo lub nieścieralnym atramentem.</w:t>
            </w:r>
          </w:p>
          <w:p w:rsidR="007C65BF" w:rsidRPr="007C65BF" w:rsidRDefault="007C65BF" w:rsidP="007C65BF">
            <w:pPr>
              <w:jc w:val="both"/>
            </w:pPr>
            <w:r w:rsidRPr="007C65BF">
              <w:t>6. Upoważnienie-pełnomocnictwo do podpisania oferty winno być dołączone do oferty, o 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Wszelkie poprawki lub zmiany w treści oferty muszą być parafowane przez osobę (osoby) podpisujące ofertę i opatrzone datami ich dokonania - w przeciwnym wypadku nie będą uwzględniane.</w:t>
            </w:r>
          </w:p>
          <w:p w:rsidR="007C65BF" w:rsidRPr="007C65BF" w:rsidRDefault="007C65BF" w:rsidP="007C65BF">
            <w:pPr>
              <w:rPr>
                <w:color w:val="000000"/>
                <w:u w:val="single"/>
              </w:rPr>
            </w:pPr>
            <w:r w:rsidRPr="007C65BF">
              <w:rPr>
                <w:color w:val="000000"/>
                <w:u w:val="single"/>
              </w:rPr>
              <w:t>Oferta powinna zawierać:</w:t>
            </w:r>
          </w:p>
          <w:p w:rsidR="007C65BF" w:rsidRPr="007C65BF" w:rsidRDefault="007C65BF" w:rsidP="007C65BF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7C65BF">
              <w:rPr>
                <w:color w:val="000000"/>
              </w:rPr>
              <w:t>Dane teleadresowe firmy - numer NIP, REGON, KRS/CEDIG firmy itp.</w:t>
            </w:r>
          </w:p>
          <w:p w:rsidR="007C65BF" w:rsidRPr="007C65BF" w:rsidRDefault="007C65BF" w:rsidP="007C65BF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7C65BF">
              <w:rPr>
                <w:color w:val="000000"/>
              </w:rPr>
              <w:t>Wskazanie osoby do kontaktu w sprawie oferty (numer telefonu i e-mail).</w:t>
            </w:r>
          </w:p>
          <w:p w:rsidR="007C65BF" w:rsidRPr="007C65BF" w:rsidRDefault="007C65BF" w:rsidP="007C65BF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7C65BF">
              <w:rPr>
                <w:color w:val="000000"/>
              </w:rPr>
              <w:t>Proponowaną cenę brutto za realizację zamówienia.</w:t>
            </w:r>
          </w:p>
          <w:p w:rsidR="00211900" w:rsidRDefault="007C65BF" w:rsidP="007C65BF">
            <w:pPr>
              <w:spacing w:before="120"/>
            </w:pPr>
            <w:r w:rsidRPr="007C65BF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B57D1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7F0A92" w:rsidRPr="007F0A92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B57D13">
              <w:rPr>
                <w:b/>
              </w:rPr>
              <w:t xml:space="preserve">„Oferta na: </w:t>
            </w:r>
            <w:r w:rsidR="007F0A92" w:rsidRPr="00B57D13">
              <w:rPr>
                <w:b/>
              </w:rPr>
              <w:t>Wykonanie oznakowania obiektu</w:t>
            </w:r>
            <w:r w:rsidR="00393B64" w:rsidRPr="00B57D13">
              <w:rPr>
                <w:b/>
              </w:rPr>
              <w:t xml:space="preserve"> NIE OTWIERAĆ przed </w:t>
            </w:r>
            <w:r w:rsidR="007F0A92" w:rsidRPr="00B57D13">
              <w:rPr>
                <w:b/>
              </w:rPr>
              <w:t>2019-11-26</w:t>
            </w:r>
            <w:r w:rsidR="00393B64" w:rsidRPr="00B57D13">
              <w:rPr>
                <w:b/>
              </w:rPr>
              <w:t xml:space="preserve"> godz. </w:t>
            </w:r>
            <w:r w:rsidR="007F0A92" w:rsidRPr="00B57D13">
              <w:rPr>
                <w:b/>
              </w:rPr>
              <w:t>10:15</w:t>
            </w:r>
            <w:r w:rsidR="00393B64" w:rsidRPr="00B57D13">
              <w:rPr>
                <w:b/>
              </w:rPr>
              <w:t xml:space="preserve"> - </w:t>
            </w:r>
            <w:r w:rsidR="007F0A92" w:rsidRPr="00B57D13">
              <w:rPr>
                <w:b/>
              </w:rPr>
              <w:t>NA/O/378/2019</w:t>
            </w:r>
            <w:r w:rsidR="00393B64" w:rsidRPr="00B57D13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B57D1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B57D1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57D13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7F0A92" w:rsidRPr="00B57D13">
              <w:rPr>
                <w:rFonts w:ascii="Times New Roman" w:hAnsi="Times New Roman"/>
                <w:sz w:val="24"/>
              </w:rPr>
              <w:t>siedzibie Zamawiającego</w:t>
            </w:r>
            <w:r w:rsidRPr="00B57D13">
              <w:rPr>
                <w:rFonts w:ascii="Times New Roman" w:hAnsi="Times New Roman"/>
                <w:sz w:val="24"/>
              </w:rPr>
              <w:t xml:space="preserve">, pokój nr </w:t>
            </w:r>
            <w:r w:rsidR="007F0A92" w:rsidRPr="00B57D13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57D13">
              <w:rPr>
                <w:rFonts w:ascii="Times New Roman" w:hAnsi="Times New Roman"/>
                <w:sz w:val="24"/>
              </w:rPr>
              <w:t xml:space="preserve"> do </w:t>
            </w:r>
            <w:r w:rsidRPr="00B57D13">
              <w:rPr>
                <w:rFonts w:ascii="Times New Roman" w:hAnsi="Times New Roman"/>
                <w:b/>
                <w:sz w:val="24"/>
              </w:rPr>
              <w:t xml:space="preserve">dnia </w:t>
            </w:r>
            <w:r w:rsidR="007F0A92" w:rsidRPr="00B57D13">
              <w:rPr>
                <w:rFonts w:ascii="Times New Roman" w:hAnsi="Times New Roman"/>
                <w:b/>
                <w:sz w:val="24"/>
              </w:rPr>
              <w:t>2019-11-26</w:t>
            </w:r>
            <w:r w:rsidRPr="00B57D13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7F0A92" w:rsidRPr="00B57D13">
              <w:rPr>
                <w:rFonts w:ascii="Times New Roman" w:hAnsi="Times New Roman"/>
                <w:b/>
                <w:sz w:val="24"/>
              </w:rPr>
              <w:t>10:00</w:t>
            </w:r>
            <w:r w:rsidRPr="00B57D13">
              <w:rPr>
                <w:rFonts w:ascii="Times New Roman" w:hAnsi="Times New Roman"/>
                <w:b/>
                <w:sz w:val="24"/>
              </w:rPr>
              <w:t>.</w:t>
            </w:r>
          </w:p>
          <w:p w:rsidR="00B57D13" w:rsidRPr="00FF38E6" w:rsidRDefault="00B57D13" w:rsidP="00B57D1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lastRenderedPageBreak/>
              <w:t xml:space="preserve">W </w:t>
            </w:r>
            <w:r w:rsidRPr="00FF38E6">
              <w:rPr>
                <w:rStyle w:val="apple-converted-space"/>
                <w:i/>
                <w:color w:val="000000"/>
              </w:rPr>
              <w:t>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B57D13" w:rsidRPr="00B57D13" w:rsidRDefault="00B57D13" w:rsidP="00B57D13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B57D13" w:rsidRDefault="00B57D13" w:rsidP="00EB415D">
            <w:pPr>
              <w:spacing w:after="120"/>
              <w:jc w:val="both"/>
              <w:rPr>
                <w:b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7F0A92" w:rsidRPr="007F0A92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7F0A92" w:rsidRPr="00B57D1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2019-11-26</w:t>
            </w:r>
            <w:r w:rsidRPr="00B57D1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7F0A92" w:rsidRPr="00B57D1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7F0A92" w:rsidRPr="007F0A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7F0A92" w:rsidRPr="007F0A9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312F4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F4A" w:rsidRDefault="00312F4A" w:rsidP="00312F4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312F4A" w:rsidRPr="00693802" w:rsidRDefault="00312F4A" w:rsidP="00312F4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7F0A92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312F4A" w:rsidRPr="00693802" w:rsidRDefault="00312F4A" w:rsidP="00312F4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312F4A" w:rsidRPr="00693802" w:rsidRDefault="00312F4A" w:rsidP="00312F4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312F4A" w:rsidRPr="00693802" w:rsidRDefault="00312F4A" w:rsidP="00312F4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312F4A" w:rsidRDefault="00312F4A" w:rsidP="00312F4A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312F4A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F4A" w:rsidRDefault="00312F4A" w:rsidP="00312F4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312F4A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12F4A" w:rsidRDefault="00312F4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12F4A" w:rsidRDefault="00312F4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12F4A" w:rsidRDefault="00312F4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12F4A" w:rsidRDefault="00312F4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12F4A" w:rsidRDefault="00312F4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12F4A" w:rsidRDefault="00312F4A" w:rsidP="00336988">
      <w:pPr>
        <w:rPr>
          <w:rFonts w:ascii="Arial" w:hAnsi="Arial" w:cs="Arial"/>
          <w:b/>
          <w:sz w:val="28"/>
          <w:szCs w:val="28"/>
        </w:rPr>
      </w:pPr>
    </w:p>
    <w:p w:rsidR="00312F4A" w:rsidRDefault="00312F4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12F4A" w:rsidRPr="00312F4A" w:rsidRDefault="00312F4A" w:rsidP="00312F4A">
      <w:pPr>
        <w:jc w:val="right"/>
        <w:rPr>
          <w:rFonts w:ascii="Arial" w:hAnsi="Arial" w:cs="Arial"/>
          <w:b/>
        </w:rPr>
      </w:pPr>
      <w:r w:rsidRPr="00312F4A">
        <w:rPr>
          <w:rFonts w:ascii="Arial" w:hAnsi="Arial" w:cs="Arial"/>
          <w:b/>
        </w:rPr>
        <w:t xml:space="preserve">Załącznik nr 1 </w:t>
      </w:r>
    </w:p>
    <w:p w:rsidR="00312F4A" w:rsidRDefault="00312F4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F0A92" w:rsidRPr="007F0A92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F0A9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F0A92">
        <w:rPr>
          <w:rFonts w:ascii="Arial" w:hAnsi="Arial" w:cs="Arial"/>
        </w:rPr>
        <w:t>POLITECHNIKA RZESZOWSKA</w:t>
      </w:r>
    </w:p>
    <w:p w:rsidR="001B541E" w:rsidRPr="00A40632" w:rsidRDefault="007F0A92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F0A92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F0A92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312F4A" w:rsidRDefault="007F0A92" w:rsidP="00312F4A">
      <w:pPr>
        <w:pStyle w:val="Tekstpodstawowy"/>
        <w:ind w:left="360"/>
        <w:jc w:val="center"/>
        <w:rPr>
          <w:rFonts w:ascii="Arial" w:hAnsi="Arial" w:cs="Arial"/>
        </w:rPr>
      </w:pPr>
      <w:r w:rsidRPr="007F0A92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F0A92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F0A92" w:rsidRPr="00312F4A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7F0A92" w:rsidRPr="007F0A92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F0A92" w:rsidP="001B541E">
      <w:pPr>
        <w:ind w:left="142"/>
        <w:jc w:val="center"/>
        <w:rPr>
          <w:rFonts w:ascii="Arial" w:hAnsi="Arial" w:cs="Arial"/>
        </w:rPr>
      </w:pPr>
      <w:r w:rsidRPr="007F0A92">
        <w:rPr>
          <w:rFonts w:ascii="Arial" w:hAnsi="Arial" w:cs="Arial"/>
          <w:b/>
        </w:rPr>
        <w:t>Wykonanie oznakowania obiektu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A703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312F4A" w:rsidRDefault="001B541E" w:rsidP="00312F4A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12F4A" w:rsidTr="00312F4A">
        <w:tc>
          <w:tcPr>
            <w:tcW w:w="9142" w:type="dxa"/>
            <w:shd w:val="clear" w:color="auto" w:fill="F3F3F3"/>
            <w:vAlign w:val="center"/>
          </w:tcPr>
          <w:p w:rsidR="00312F4A" w:rsidRPr="00CA0351" w:rsidRDefault="00312F4A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12F4A" w:rsidTr="00312F4A">
        <w:tc>
          <w:tcPr>
            <w:tcW w:w="9142" w:type="dxa"/>
          </w:tcPr>
          <w:p w:rsidR="00312F4A" w:rsidRPr="002661CA" w:rsidRDefault="00312F4A" w:rsidP="00D3118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F0A92">
              <w:rPr>
                <w:rFonts w:ascii="Arial" w:hAnsi="Arial" w:cs="Arial"/>
                <w:b/>
                <w:sz w:val="22"/>
                <w:szCs w:val="22"/>
              </w:rPr>
              <w:t>Wykonanie oznakowania obiektu</w:t>
            </w:r>
          </w:p>
          <w:p w:rsidR="00312F4A" w:rsidRPr="002661CA" w:rsidRDefault="00312F4A" w:rsidP="00D3118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12F4A" w:rsidRPr="002661CA" w:rsidRDefault="00312F4A" w:rsidP="00D3118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12F4A" w:rsidRPr="002661CA" w:rsidRDefault="00312F4A" w:rsidP="00D3118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12F4A" w:rsidRPr="002661CA" w:rsidRDefault="00312F4A" w:rsidP="00D3118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12F4A" w:rsidRPr="002661CA" w:rsidRDefault="00312F4A" w:rsidP="00D3118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12F4A" w:rsidRDefault="00312F4A" w:rsidP="00D3118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312F4A">
        <w:rPr>
          <w:rFonts w:ascii="Arial" w:hAnsi="Arial" w:cs="Arial"/>
        </w:rPr>
        <w:t xml:space="preserve">do </w:t>
      </w:r>
      <w:r w:rsidR="007F0A92" w:rsidRPr="007F0A92">
        <w:rPr>
          <w:rFonts w:ascii="Arial" w:hAnsi="Arial" w:cs="Arial"/>
        </w:rPr>
        <w:t>10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</w:t>
      </w:r>
      <w:r w:rsidR="00312F4A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F0A92" w:rsidRPr="007F0A92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312F4A" w:rsidRDefault="001B541E" w:rsidP="00312F4A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12F4A" w:rsidRDefault="001B541E" w:rsidP="00312F4A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312F4A" w:rsidRDefault="001B541E" w:rsidP="00312F4A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312F4A">
        <w:rPr>
          <w:rFonts w:ascii="Arial" w:hAnsi="Arial" w:cs="Arial"/>
          <w:i/>
        </w:rPr>
        <w:t xml:space="preserve">                         </w:t>
      </w:r>
    </w:p>
    <w:sectPr w:rsidR="001B541E" w:rsidRPr="00312F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E7F" w:rsidRDefault="00964E7F">
      <w:r>
        <w:separator/>
      </w:r>
    </w:p>
  </w:endnote>
  <w:endnote w:type="continuationSeparator" w:id="0">
    <w:p w:rsidR="00964E7F" w:rsidRDefault="0096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A703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03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03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4E7F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E7F" w:rsidRDefault="00964E7F">
      <w:r>
        <w:separator/>
      </w:r>
    </w:p>
  </w:footnote>
  <w:footnote w:type="continuationSeparator" w:id="0">
    <w:p w:rsidR="00964E7F" w:rsidRDefault="00964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A92" w:rsidRDefault="007F0A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A92" w:rsidRDefault="007F0A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A92" w:rsidRDefault="007F0A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3785A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E7F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C1661"/>
    <w:rsid w:val="002E0AE7"/>
    <w:rsid w:val="002E482B"/>
    <w:rsid w:val="002E5C33"/>
    <w:rsid w:val="003078F2"/>
    <w:rsid w:val="003079D0"/>
    <w:rsid w:val="00312F4A"/>
    <w:rsid w:val="00316BAA"/>
    <w:rsid w:val="00336988"/>
    <w:rsid w:val="00353851"/>
    <w:rsid w:val="00360E6F"/>
    <w:rsid w:val="00365BC6"/>
    <w:rsid w:val="00393B64"/>
    <w:rsid w:val="003D5087"/>
    <w:rsid w:val="003F4C0E"/>
    <w:rsid w:val="003F5C86"/>
    <w:rsid w:val="004025A9"/>
    <w:rsid w:val="0040294E"/>
    <w:rsid w:val="00414D84"/>
    <w:rsid w:val="00443546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038"/>
    <w:rsid w:val="007B7A31"/>
    <w:rsid w:val="007C65BF"/>
    <w:rsid w:val="007F0A92"/>
    <w:rsid w:val="008035EE"/>
    <w:rsid w:val="008443B5"/>
    <w:rsid w:val="008A3EF3"/>
    <w:rsid w:val="008D10B9"/>
    <w:rsid w:val="008F7860"/>
    <w:rsid w:val="00903B9A"/>
    <w:rsid w:val="0093214C"/>
    <w:rsid w:val="0095289F"/>
    <w:rsid w:val="00964E7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7D13"/>
    <w:rsid w:val="00B82C42"/>
    <w:rsid w:val="00B87530"/>
    <w:rsid w:val="00B9039F"/>
    <w:rsid w:val="00B910A3"/>
    <w:rsid w:val="00BA4CF7"/>
    <w:rsid w:val="00C02C99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7BB7A7-98F9-4DB4-BCDB-8456D664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1070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9544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1899-12-31T23:00:00Z</cp:lastPrinted>
  <dcterms:created xsi:type="dcterms:W3CDTF">2019-11-20T09:32:00Z</dcterms:created>
  <dcterms:modified xsi:type="dcterms:W3CDTF">2019-11-20T10:11:00Z</dcterms:modified>
</cp:coreProperties>
</file>