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19957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41E4A1C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E35C5" w:rsidRPr="000E35C5">
        <w:rPr>
          <w:rFonts w:ascii="Times New Roman" w:hAnsi="Times New Roman"/>
          <w:b/>
        </w:rPr>
        <w:t>BZP/271/62/2019</w:t>
      </w:r>
    </w:p>
    <w:p w14:paraId="7B2037C5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E087BE7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4685FFCB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DB2F566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757D1E0C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BF6A3F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1FFC8935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6286742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E35C5" w:rsidRPr="000E35C5">
        <w:rPr>
          <w:rFonts w:ascii="Times New Roman" w:hAnsi="Times New Roman"/>
        </w:rPr>
        <w:t>(</w:t>
      </w:r>
      <w:proofErr w:type="spellStart"/>
      <w:r w:rsidR="000E35C5" w:rsidRPr="000E35C5">
        <w:rPr>
          <w:rFonts w:ascii="Times New Roman" w:hAnsi="Times New Roman"/>
        </w:rPr>
        <w:t>t.j</w:t>
      </w:r>
      <w:proofErr w:type="spellEnd"/>
      <w:r w:rsidR="000E35C5" w:rsidRPr="000E35C5">
        <w:rPr>
          <w:rFonts w:ascii="Times New Roman" w:hAnsi="Times New Roman"/>
        </w:rPr>
        <w:t xml:space="preserve">. Dz. U. z  2018 r. poz. 1986 z </w:t>
      </w:r>
      <w:proofErr w:type="spellStart"/>
      <w:r w:rsidR="000E35C5" w:rsidRPr="000E35C5">
        <w:rPr>
          <w:rFonts w:ascii="Times New Roman" w:hAnsi="Times New Roman"/>
        </w:rPr>
        <w:t>późn</w:t>
      </w:r>
      <w:proofErr w:type="spellEnd"/>
      <w:r w:rsidR="000E35C5" w:rsidRPr="000E35C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70E20E0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40FF94F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E35C5" w:rsidRPr="000E35C5">
        <w:rPr>
          <w:rFonts w:ascii="Times New Roman" w:hAnsi="Times New Roman"/>
          <w:b/>
        </w:rPr>
        <w:t>Zimowe utrzymanie dróg publicznych gminnych na terenie Miasta i Gminy Myślenice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E35C5" w:rsidRPr="000E35C5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3DC0D8F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011A30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1568B5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02D4626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3E91811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04D0C1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6D6500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6C93625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02F1137" w14:textId="46336AAB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4E5FD7">
        <w:rPr>
          <w:rFonts w:ascii="Times New Roman" w:hAnsi="Times New Roman"/>
          <w:sz w:val="21"/>
          <w:szCs w:val="21"/>
        </w:rPr>
        <w:t>.</w:t>
      </w:r>
      <w:bookmarkStart w:id="0" w:name="_GoBack"/>
      <w:bookmarkEnd w:id="0"/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1EE46F44" w14:textId="77777777" w:rsidTr="005103B9">
        <w:tc>
          <w:tcPr>
            <w:tcW w:w="709" w:type="dxa"/>
          </w:tcPr>
          <w:p w14:paraId="38B45AC6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7A0B3811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1B72D1B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3C8D3B00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11D4ACA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2BCAEE6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232939D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7F9CC511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C4126D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A7B13B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4EAF3921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332F79EF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F65A29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391B2963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20F8D16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9A461D5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249DDE2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6D1CEBD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9F505E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EF2B5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D5F18C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455DA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26E30E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2E14E94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FB644" w14:textId="77777777" w:rsidR="00466197" w:rsidRDefault="00466197" w:rsidP="0038231F">
      <w:pPr>
        <w:spacing w:after="0" w:line="240" w:lineRule="auto"/>
      </w:pPr>
      <w:r>
        <w:separator/>
      </w:r>
    </w:p>
  </w:endnote>
  <w:endnote w:type="continuationSeparator" w:id="0">
    <w:p w14:paraId="1E2B8C8C" w14:textId="77777777" w:rsidR="00466197" w:rsidRDefault="004661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65DE7" w14:textId="77777777" w:rsidR="000E35C5" w:rsidRDefault="000E3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0B7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2467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E47B" w14:textId="77777777" w:rsidR="000E35C5" w:rsidRDefault="000E35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71280" w14:textId="77777777" w:rsidR="00466197" w:rsidRDefault="00466197" w:rsidP="0038231F">
      <w:pPr>
        <w:spacing w:after="0" w:line="240" w:lineRule="auto"/>
      </w:pPr>
      <w:r>
        <w:separator/>
      </w:r>
    </w:p>
  </w:footnote>
  <w:footnote w:type="continuationSeparator" w:id="0">
    <w:p w14:paraId="3171F804" w14:textId="77777777" w:rsidR="00466197" w:rsidRDefault="004661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D1E89" w14:textId="77777777" w:rsidR="000E35C5" w:rsidRDefault="000E3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6039F" w14:textId="77777777" w:rsidR="000E35C5" w:rsidRDefault="000E3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7B877" w14:textId="77777777" w:rsidR="000E35C5" w:rsidRDefault="000E35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19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35C5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6197"/>
    <w:rsid w:val="004761C6"/>
    <w:rsid w:val="0047664E"/>
    <w:rsid w:val="00476E7D"/>
    <w:rsid w:val="00482F6E"/>
    <w:rsid w:val="00484F88"/>
    <w:rsid w:val="004C4854"/>
    <w:rsid w:val="004D7E48"/>
    <w:rsid w:val="004E5FD7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5D3A3D"/>
  <w15:docId w15:val="{FA37B3AB-9DC5-4172-935A-BB312EAB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26A28-1034-4FE1-897D-3200C4B7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2019-11-21T11:09:00Z</dcterms:created>
  <dcterms:modified xsi:type="dcterms:W3CDTF">2019-11-21T11:09:00Z</dcterms:modified>
</cp:coreProperties>
</file>