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56A3B" w14:textId="7C6F1E3E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64CFA979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56C7799A" w14:textId="77777777" w:rsidR="00CB6204" w:rsidRDefault="00CB6204" w:rsidP="00CB6204"/>
                <w:p w14:paraId="3D90E72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AFFC33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0EFFF5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223DD5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4EFFF11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619178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BA95709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A7CD3CE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1D65003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2AD5">
        <w:rPr>
          <w:b/>
          <w:i w:val="0"/>
        </w:rPr>
        <w:t>4</w:t>
      </w:r>
      <w:bookmarkStart w:id="0" w:name="_GoBack"/>
      <w:bookmarkEnd w:id="0"/>
    </w:p>
    <w:p w14:paraId="2B69425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229C1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BA0D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0E6E4B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78D3" w:rsidRPr="00F678D3">
        <w:rPr>
          <w:b/>
          <w:sz w:val="24"/>
        </w:rPr>
        <w:t>BZP/271/62/2019</w:t>
      </w:r>
    </w:p>
    <w:p w14:paraId="34E17C6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96E442D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263A3FA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3A824B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49615F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CD489A2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0B0BF7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7AE8AEE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78D3" w:rsidRPr="00F678D3">
        <w:rPr>
          <w:b/>
        </w:rPr>
        <w:t>przetarg nieograniczony</w:t>
      </w:r>
      <w:r w:rsidR="00753DC1">
        <w:t xml:space="preserve"> na:</w:t>
      </w:r>
    </w:p>
    <w:p w14:paraId="6E149D9B" w14:textId="77777777" w:rsidR="0000184A" w:rsidRDefault="00F678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78D3">
        <w:rPr>
          <w:b/>
          <w:sz w:val="24"/>
          <w:szCs w:val="24"/>
        </w:rPr>
        <w:t>Zimowe utrzymanie dróg publicznych gminnych na terenie Miasta i Gminy Myślenice</w:t>
      </w:r>
    </w:p>
    <w:p w14:paraId="27EF38A6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F5CFD2B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78D3" w:rsidRPr="00F678D3">
        <w:rPr>
          <w:sz w:val="24"/>
          <w:szCs w:val="24"/>
        </w:rPr>
        <w:t>(</w:t>
      </w:r>
      <w:proofErr w:type="spellStart"/>
      <w:r w:rsidR="00F678D3" w:rsidRPr="00F678D3">
        <w:rPr>
          <w:sz w:val="24"/>
          <w:szCs w:val="24"/>
        </w:rPr>
        <w:t>t.j</w:t>
      </w:r>
      <w:proofErr w:type="spellEnd"/>
      <w:r w:rsidR="00F678D3" w:rsidRPr="00F678D3">
        <w:rPr>
          <w:sz w:val="24"/>
          <w:szCs w:val="24"/>
        </w:rPr>
        <w:t xml:space="preserve">. Dz. U. z  2018 r. poz. 1986 z </w:t>
      </w:r>
      <w:proofErr w:type="spellStart"/>
      <w:r w:rsidR="00F678D3" w:rsidRPr="00F678D3">
        <w:rPr>
          <w:sz w:val="24"/>
          <w:szCs w:val="24"/>
        </w:rPr>
        <w:t>późn</w:t>
      </w:r>
      <w:proofErr w:type="spellEnd"/>
      <w:r w:rsidR="00F678D3" w:rsidRPr="00F678D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4D690B53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1E44B8A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E32C58C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CD17296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78D3" w:rsidRPr="00F678D3">
        <w:rPr>
          <w:sz w:val="24"/>
          <w:szCs w:val="24"/>
        </w:rPr>
        <w:t>(</w:t>
      </w:r>
      <w:proofErr w:type="spellStart"/>
      <w:r w:rsidR="00F678D3" w:rsidRPr="00F678D3">
        <w:rPr>
          <w:sz w:val="24"/>
          <w:szCs w:val="24"/>
        </w:rPr>
        <w:t>t.j</w:t>
      </w:r>
      <w:proofErr w:type="spellEnd"/>
      <w:r w:rsidR="00F678D3" w:rsidRPr="00F678D3">
        <w:rPr>
          <w:sz w:val="24"/>
          <w:szCs w:val="24"/>
        </w:rPr>
        <w:t xml:space="preserve">. Dz. U. z  2018 r. poz. 1986 z </w:t>
      </w:r>
      <w:proofErr w:type="spellStart"/>
      <w:r w:rsidR="00F678D3" w:rsidRPr="00F678D3">
        <w:rPr>
          <w:sz w:val="24"/>
          <w:szCs w:val="24"/>
        </w:rPr>
        <w:t>późn</w:t>
      </w:r>
      <w:proofErr w:type="spellEnd"/>
      <w:r w:rsidR="00F678D3" w:rsidRPr="00F678D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4A25BF74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678D3" w:rsidRPr="00F678D3">
        <w:rPr>
          <w:sz w:val="24"/>
          <w:szCs w:val="24"/>
        </w:rPr>
        <w:t>(</w:t>
      </w:r>
      <w:proofErr w:type="spellStart"/>
      <w:r w:rsidR="00F678D3" w:rsidRPr="00F678D3">
        <w:rPr>
          <w:sz w:val="24"/>
          <w:szCs w:val="24"/>
        </w:rPr>
        <w:t>t.j</w:t>
      </w:r>
      <w:proofErr w:type="spellEnd"/>
      <w:r w:rsidR="00F678D3" w:rsidRPr="00F678D3">
        <w:rPr>
          <w:sz w:val="24"/>
          <w:szCs w:val="24"/>
        </w:rPr>
        <w:t xml:space="preserve">. Dz. U. z  2018 r. poz. 1986 z </w:t>
      </w:r>
      <w:proofErr w:type="spellStart"/>
      <w:r w:rsidR="00F678D3" w:rsidRPr="00F678D3">
        <w:rPr>
          <w:sz w:val="24"/>
          <w:szCs w:val="24"/>
        </w:rPr>
        <w:t>późn</w:t>
      </w:r>
      <w:proofErr w:type="spellEnd"/>
      <w:r w:rsidR="00F678D3" w:rsidRPr="00F678D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252EB29D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6AD7814A" w14:textId="77777777" w:rsidTr="00C527C7">
        <w:tc>
          <w:tcPr>
            <w:tcW w:w="543" w:type="dxa"/>
          </w:tcPr>
          <w:p w14:paraId="0B86F2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3240E4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94583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FD6B750" w14:textId="77777777" w:rsidTr="00C527C7">
        <w:tc>
          <w:tcPr>
            <w:tcW w:w="543" w:type="dxa"/>
          </w:tcPr>
          <w:p w14:paraId="6887F0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23027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C5DA6D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6C7F184" w14:textId="77777777" w:rsidTr="00C527C7">
        <w:tc>
          <w:tcPr>
            <w:tcW w:w="543" w:type="dxa"/>
          </w:tcPr>
          <w:p w14:paraId="2B4341C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E3FD86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25D77C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382F052" w14:textId="77777777" w:rsidTr="00C527C7">
        <w:tc>
          <w:tcPr>
            <w:tcW w:w="543" w:type="dxa"/>
          </w:tcPr>
          <w:p w14:paraId="4F893CF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EF451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DF9CEE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14A5E6B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D150689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AA8A38B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296C305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CC4612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4701C" w14:textId="77777777" w:rsidR="00251098" w:rsidRDefault="00251098">
      <w:r>
        <w:separator/>
      </w:r>
    </w:p>
  </w:endnote>
  <w:endnote w:type="continuationSeparator" w:id="0">
    <w:p w14:paraId="4B6AC04C" w14:textId="77777777" w:rsidR="00251098" w:rsidRDefault="0025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D1AF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0F7CA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96E4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DD8EEAA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24E6040">
        <v:line id="_x0000_s2049" style="position:absolute;left:0;text-align:left;z-index:251657728" from="-3.85pt,8.7pt" to="455.15pt,8.7pt"/>
      </w:pict>
    </w:r>
  </w:p>
  <w:p w14:paraId="7648CB2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5883F" w14:textId="77777777" w:rsidR="00F678D3" w:rsidRDefault="00F67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9D4E9" w14:textId="77777777" w:rsidR="00251098" w:rsidRDefault="00251098">
      <w:r>
        <w:separator/>
      </w:r>
    </w:p>
  </w:footnote>
  <w:footnote w:type="continuationSeparator" w:id="0">
    <w:p w14:paraId="217386E8" w14:textId="77777777" w:rsidR="00251098" w:rsidRDefault="00251098">
      <w:r>
        <w:continuationSeparator/>
      </w:r>
    </w:p>
  </w:footnote>
  <w:footnote w:id="1">
    <w:p w14:paraId="53CF3F8E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50C60F4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892F5" w14:textId="77777777" w:rsidR="00F678D3" w:rsidRDefault="00F67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47C52" w14:textId="77777777" w:rsidR="00F678D3" w:rsidRDefault="00F67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E7AC8" w14:textId="77777777" w:rsidR="00F678D3" w:rsidRDefault="00F67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09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109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2AD5"/>
    <w:rsid w:val="00F678D3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A731D1"/>
  <w15:chartTrackingRefBased/>
  <w15:docId w15:val="{E4FB3004-BF4F-43BB-9317-B4C0AC10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CEBA6-2A69-4BAD-A08C-1E106835A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2019-11-21T11:05:00Z</dcterms:created>
  <dcterms:modified xsi:type="dcterms:W3CDTF">2019-11-21T11:05:00Z</dcterms:modified>
</cp:coreProperties>
</file>