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280EBD" w:rsidRPr="00280EBD" w:rsidRDefault="00280EBD">
      <w:pPr>
        <w:spacing w:line="360" w:lineRule="auto"/>
        <w:rPr>
          <w:b/>
          <w:bCs/>
          <w:color w:val="000000"/>
          <w:sz w:val="24"/>
        </w:rPr>
      </w:pPr>
      <w:r w:rsidRPr="00280EBD">
        <w:rPr>
          <w:b/>
          <w:bCs/>
          <w:color w:val="000000"/>
          <w:sz w:val="24"/>
        </w:rPr>
        <w:t>Politechnika Rzeszowska</w:t>
      </w:r>
    </w:p>
    <w:p w:rsidR="000034E3" w:rsidRDefault="00280EBD">
      <w:pPr>
        <w:spacing w:line="360" w:lineRule="auto"/>
        <w:rPr>
          <w:b/>
          <w:bCs/>
          <w:color w:val="000000"/>
          <w:sz w:val="24"/>
        </w:rPr>
      </w:pPr>
      <w:r w:rsidRPr="00280EBD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280EBD">
      <w:pPr>
        <w:spacing w:line="360" w:lineRule="auto"/>
        <w:rPr>
          <w:color w:val="000000"/>
          <w:sz w:val="24"/>
        </w:rPr>
      </w:pPr>
      <w:r w:rsidRPr="00280EBD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280EBD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280EBD">
      <w:pPr>
        <w:spacing w:line="360" w:lineRule="auto"/>
        <w:rPr>
          <w:color w:val="000000"/>
          <w:sz w:val="24"/>
        </w:rPr>
      </w:pPr>
      <w:r w:rsidRPr="00280EBD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280EBD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280EBD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80EBD" w:rsidRPr="00280EB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80EBD" w:rsidRPr="00280EB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80EBD" w:rsidRPr="00280EBD">
        <w:rPr>
          <w:b/>
          <w:color w:val="000000"/>
          <w:sz w:val="24"/>
        </w:rPr>
        <w:t>Dostawa szaf do laboratoriów. Dostawa zestawu pomiarowego. Dostawa Licznika ruchu rowerowego. Dostawa znakowarki laserowej. Dostawa pompy ciepła.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280EBD" w:rsidRPr="00387B65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387B65">
              <w:rPr>
                <w:bCs/>
                <w:sz w:val="22"/>
              </w:rPr>
              <w:t>Zadanie nr: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color w:val="000000"/>
                <w:sz w:val="22"/>
              </w:rPr>
              <w:t>1</w:t>
            </w:r>
          </w:p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sz w:val="22"/>
              </w:rPr>
            </w:pPr>
            <w:r w:rsidRPr="00387B65">
              <w:rPr>
                <w:color w:val="000000"/>
                <w:sz w:val="22"/>
              </w:rPr>
              <w:t>Wybrano ofertę: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DEC TECHNIKA Andrzej Dec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37-100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Łańcut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29 Listopada</w:t>
            </w:r>
            <w:r w:rsidRPr="00387B65">
              <w:rPr>
                <w:b/>
                <w:sz w:val="22"/>
              </w:rPr>
              <w:t xml:space="preserve">    </w:t>
            </w:r>
            <w:r w:rsidRPr="00387B65">
              <w:rPr>
                <w:b/>
                <w:sz w:val="22"/>
              </w:rPr>
              <w:t>109</w:t>
            </w:r>
          </w:p>
          <w:p w:rsidR="00280EBD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bCs/>
                <w:sz w:val="22"/>
              </w:rPr>
              <w:t>Cena oferty -</w:t>
            </w:r>
            <w:r w:rsidRPr="00387B65">
              <w:rPr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7 266.00 zł</w:t>
            </w:r>
          </w:p>
          <w:p w:rsidR="00387B65" w:rsidRPr="00387B65" w:rsidRDefault="00387B65" w:rsidP="00387B65">
            <w:pPr>
              <w:spacing w:line="360" w:lineRule="auto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Uzasadnienie: </w:t>
            </w:r>
            <w:r w:rsidRPr="00387B65">
              <w:rPr>
                <w:sz w:val="22"/>
              </w:rPr>
              <w:t>Oferta spełnia wymagania Zamawiającego</w:t>
            </w:r>
          </w:p>
        </w:tc>
      </w:tr>
      <w:tr w:rsidR="00280EBD" w:rsidRPr="00387B65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387B65">
              <w:rPr>
                <w:bCs/>
                <w:sz w:val="22"/>
              </w:rPr>
              <w:t>Zadanie nr: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color w:val="000000"/>
                <w:sz w:val="22"/>
              </w:rPr>
              <w:t>2</w:t>
            </w:r>
          </w:p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sz w:val="22"/>
              </w:rPr>
            </w:pPr>
            <w:r w:rsidRPr="00387B65">
              <w:rPr>
                <w:color w:val="000000"/>
                <w:sz w:val="22"/>
              </w:rPr>
              <w:t>Wybrano ofertę: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DEC TECHNIKA Andrzej Dec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37-100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Łańcut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29 Listopada</w:t>
            </w:r>
            <w:r w:rsidRPr="00387B65">
              <w:rPr>
                <w:b/>
                <w:sz w:val="22"/>
              </w:rPr>
              <w:t xml:space="preserve">    </w:t>
            </w:r>
            <w:r w:rsidRPr="00387B65">
              <w:rPr>
                <w:b/>
                <w:sz w:val="22"/>
              </w:rPr>
              <w:t>109</w:t>
            </w:r>
          </w:p>
          <w:p w:rsidR="00280EBD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bCs/>
                <w:sz w:val="22"/>
              </w:rPr>
              <w:t>Cena oferty -</w:t>
            </w:r>
            <w:r w:rsidRPr="00387B65">
              <w:rPr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8 000.00 zł</w:t>
            </w:r>
          </w:p>
          <w:p w:rsidR="00387B65" w:rsidRPr="00387B65" w:rsidRDefault="00387B65" w:rsidP="00387B65">
            <w:pPr>
              <w:spacing w:line="360" w:lineRule="auto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Uzasadnienie: </w:t>
            </w:r>
            <w:r w:rsidRPr="00387B65">
              <w:rPr>
                <w:sz w:val="22"/>
              </w:rPr>
              <w:t>Oferta spełnia wymagania Zamawiającego</w:t>
            </w:r>
          </w:p>
        </w:tc>
      </w:tr>
      <w:tr w:rsidR="00280EBD" w:rsidRPr="00387B65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387B65">
              <w:rPr>
                <w:bCs/>
                <w:sz w:val="22"/>
              </w:rPr>
              <w:t>Zadanie nr: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color w:val="000000"/>
                <w:sz w:val="22"/>
              </w:rPr>
              <w:t>3</w:t>
            </w:r>
          </w:p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sz w:val="22"/>
              </w:rPr>
            </w:pPr>
            <w:r w:rsidRPr="00387B65">
              <w:rPr>
                <w:color w:val="000000"/>
                <w:sz w:val="22"/>
              </w:rPr>
              <w:t>Wybrano ofertę: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 xml:space="preserve">MW. Biuro Inżynierskie Michał M. </w:t>
            </w:r>
            <w:proofErr w:type="spellStart"/>
            <w:r w:rsidRPr="00387B65">
              <w:rPr>
                <w:b/>
                <w:sz w:val="22"/>
              </w:rPr>
              <w:t>Wychowański</w:t>
            </w:r>
            <w:proofErr w:type="spellEnd"/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27-530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Ożarów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Jakubowice</w:t>
            </w:r>
            <w:r w:rsidRPr="00387B65">
              <w:rPr>
                <w:b/>
                <w:sz w:val="22"/>
              </w:rPr>
              <w:t xml:space="preserve">    </w:t>
            </w:r>
            <w:r w:rsidRPr="00387B65">
              <w:rPr>
                <w:b/>
                <w:sz w:val="22"/>
              </w:rPr>
              <w:t>2</w:t>
            </w:r>
          </w:p>
          <w:p w:rsidR="00280EBD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bCs/>
                <w:sz w:val="22"/>
              </w:rPr>
              <w:t>Cena oferty -</w:t>
            </w:r>
            <w:r w:rsidRPr="00387B65">
              <w:rPr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24 722.16 zł</w:t>
            </w:r>
          </w:p>
          <w:p w:rsidR="00387B65" w:rsidRPr="00387B65" w:rsidRDefault="00387B65" w:rsidP="00387B65">
            <w:pPr>
              <w:spacing w:line="360" w:lineRule="auto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Uzasadnienie: </w:t>
            </w:r>
            <w:r w:rsidRPr="00387B65">
              <w:rPr>
                <w:sz w:val="22"/>
              </w:rPr>
              <w:t>Oferta spełnia wymagania Zamawiającego</w:t>
            </w:r>
          </w:p>
        </w:tc>
      </w:tr>
      <w:tr w:rsidR="00280EBD" w:rsidRPr="00387B65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387B65">
              <w:rPr>
                <w:bCs/>
                <w:sz w:val="22"/>
              </w:rPr>
              <w:lastRenderedPageBreak/>
              <w:t>Zadanie nr: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color w:val="000000"/>
                <w:sz w:val="22"/>
              </w:rPr>
              <w:t>5</w:t>
            </w:r>
          </w:p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sz w:val="22"/>
              </w:rPr>
            </w:pPr>
            <w:r w:rsidRPr="00387B65">
              <w:rPr>
                <w:color w:val="000000"/>
                <w:sz w:val="22"/>
              </w:rPr>
              <w:t>Wybrano ofertę: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proofErr w:type="spellStart"/>
            <w:r w:rsidRPr="00387B65">
              <w:rPr>
                <w:b/>
                <w:sz w:val="22"/>
              </w:rPr>
              <w:t>Eurotek</w:t>
            </w:r>
            <w:proofErr w:type="spellEnd"/>
            <w:r w:rsidRPr="00387B65">
              <w:rPr>
                <w:b/>
                <w:sz w:val="22"/>
              </w:rPr>
              <w:t xml:space="preserve"> International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02-668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Warszawa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Lotników</w:t>
            </w:r>
            <w:r w:rsidRPr="00387B65">
              <w:rPr>
                <w:b/>
                <w:sz w:val="22"/>
              </w:rPr>
              <w:t xml:space="preserve">    </w:t>
            </w:r>
            <w:r w:rsidRPr="00387B65">
              <w:rPr>
                <w:b/>
                <w:sz w:val="22"/>
              </w:rPr>
              <w:t>32/46</w:t>
            </w:r>
          </w:p>
          <w:p w:rsidR="00280EBD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bCs/>
                <w:sz w:val="22"/>
              </w:rPr>
              <w:t>Cena oferty -</w:t>
            </w:r>
            <w:r w:rsidRPr="00387B65">
              <w:rPr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22 484.40 zł</w:t>
            </w:r>
          </w:p>
          <w:p w:rsidR="00387B65" w:rsidRPr="00387B65" w:rsidRDefault="00387B65" w:rsidP="00387B65">
            <w:pPr>
              <w:spacing w:line="360" w:lineRule="auto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Uzasadnienie: </w:t>
            </w:r>
            <w:r w:rsidRPr="00387B65">
              <w:rPr>
                <w:sz w:val="22"/>
              </w:rPr>
              <w:t>Oferta spełnia wymagania Zamawiającego</w:t>
            </w:r>
          </w:p>
        </w:tc>
      </w:tr>
      <w:tr w:rsidR="00280EBD" w:rsidRPr="00387B65" w:rsidTr="00E0520C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bCs/>
                <w:color w:val="000000"/>
                <w:sz w:val="22"/>
              </w:rPr>
            </w:pPr>
            <w:r w:rsidRPr="00387B65">
              <w:rPr>
                <w:bCs/>
                <w:sz w:val="22"/>
              </w:rPr>
              <w:t>Zadanie nr: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color w:val="000000"/>
                <w:sz w:val="22"/>
              </w:rPr>
              <w:t>6</w:t>
            </w:r>
          </w:p>
          <w:p w:rsidR="00280EBD" w:rsidRPr="00387B65" w:rsidRDefault="00280EBD" w:rsidP="00E0520C">
            <w:pPr>
              <w:spacing w:line="360" w:lineRule="auto"/>
              <w:jc w:val="both"/>
              <w:rPr>
                <w:b/>
                <w:sz w:val="22"/>
              </w:rPr>
            </w:pPr>
            <w:r w:rsidRPr="00387B65">
              <w:rPr>
                <w:color w:val="000000"/>
                <w:sz w:val="22"/>
              </w:rPr>
              <w:t>Wybrano ofertę: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proofErr w:type="spellStart"/>
            <w:r w:rsidRPr="00387B65">
              <w:rPr>
                <w:b/>
                <w:sz w:val="22"/>
              </w:rPr>
              <w:t>Edutop</w:t>
            </w:r>
            <w:proofErr w:type="spellEnd"/>
            <w:r w:rsidRPr="00387B65">
              <w:rPr>
                <w:b/>
                <w:sz w:val="22"/>
              </w:rPr>
              <w:t xml:space="preserve"> Sylwia Florek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91-803</w:t>
            </w:r>
            <w:r w:rsidRPr="00387B65">
              <w:rPr>
                <w:b/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Łódź</w:t>
            </w:r>
          </w:p>
          <w:p w:rsidR="00280EBD" w:rsidRPr="00387B65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sz w:val="22"/>
              </w:rPr>
              <w:t>Marynarska</w:t>
            </w:r>
            <w:r w:rsidRPr="00387B65">
              <w:rPr>
                <w:b/>
                <w:sz w:val="22"/>
              </w:rPr>
              <w:t xml:space="preserve">    </w:t>
            </w:r>
            <w:r w:rsidRPr="00387B65">
              <w:rPr>
                <w:b/>
                <w:sz w:val="22"/>
              </w:rPr>
              <w:t>44a/3</w:t>
            </w:r>
          </w:p>
          <w:p w:rsidR="00280EBD" w:rsidRDefault="00280EBD" w:rsidP="00E0520C">
            <w:pPr>
              <w:spacing w:line="360" w:lineRule="auto"/>
              <w:ind w:firstLine="284"/>
              <w:jc w:val="both"/>
              <w:rPr>
                <w:b/>
                <w:sz w:val="22"/>
              </w:rPr>
            </w:pPr>
            <w:r w:rsidRPr="00387B65">
              <w:rPr>
                <w:b/>
                <w:bCs/>
                <w:sz w:val="22"/>
              </w:rPr>
              <w:t>Cena oferty -</w:t>
            </w:r>
            <w:r w:rsidRPr="00387B65">
              <w:rPr>
                <w:sz w:val="22"/>
              </w:rPr>
              <w:t xml:space="preserve"> </w:t>
            </w:r>
            <w:r w:rsidRPr="00387B65">
              <w:rPr>
                <w:b/>
                <w:sz w:val="22"/>
              </w:rPr>
              <w:t>18 081.00 zł</w:t>
            </w:r>
          </w:p>
          <w:p w:rsidR="00387B65" w:rsidRPr="00387B65" w:rsidRDefault="00387B65" w:rsidP="00387B65">
            <w:pPr>
              <w:spacing w:line="360" w:lineRule="auto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Uzasadnienie: </w:t>
            </w:r>
            <w:r w:rsidRPr="00387B65">
              <w:rPr>
                <w:sz w:val="22"/>
              </w:rPr>
              <w:t>Oferta spełnia wymagania Zamawiającego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387B65">
        <w:tc>
          <w:tcPr>
            <w:tcW w:w="2277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D9D9D9" w:themeFill="background1" w:themeFillShade="D9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80EBD" w:rsidRPr="008463A1" w:rsidTr="00E0520C">
        <w:tc>
          <w:tcPr>
            <w:tcW w:w="2277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80EBD">
              <w:rPr>
                <w:sz w:val="18"/>
                <w:szCs w:val="18"/>
              </w:rPr>
              <w:t>Dostawa pojedynczej szafy na dwie butle z tlenem</w:t>
            </w:r>
          </w:p>
        </w:tc>
        <w:tc>
          <w:tcPr>
            <w:tcW w:w="2651" w:type="dxa"/>
            <w:shd w:val="clear" w:color="auto" w:fill="auto"/>
          </w:tcPr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DEC TECHNIKA Andrzej Dec</w:t>
            </w:r>
          </w:p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29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109</w:t>
            </w:r>
          </w:p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37-100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Łańcut</w:t>
            </w:r>
          </w:p>
        </w:tc>
        <w:tc>
          <w:tcPr>
            <w:tcW w:w="28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1 - Cena -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 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0,00</w:t>
            </w:r>
          </w:p>
        </w:tc>
      </w:tr>
      <w:tr w:rsidR="00280EBD" w:rsidRPr="008463A1" w:rsidTr="00E0520C">
        <w:tc>
          <w:tcPr>
            <w:tcW w:w="2277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80EBD">
              <w:rPr>
                <w:sz w:val="18"/>
                <w:szCs w:val="18"/>
              </w:rPr>
              <w:t>Dostawa szafy na butle z acetylenem</w:t>
            </w:r>
          </w:p>
        </w:tc>
        <w:tc>
          <w:tcPr>
            <w:tcW w:w="2651" w:type="dxa"/>
            <w:shd w:val="clear" w:color="auto" w:fill="auto"/>
          </w:tcPr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DEC TECHNIKA Andrzej Dec</w:t>
            </w:r>
          </w:p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29 Listopada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109</w:t>
            </w:r>
          </w:p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37-100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Łańcut</w:t>
            </w:r>
          </w:p>
        </w:tc>
        <w:tc>
          <w:tcPr>
            <w:tcW w:w="28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1 - Cena -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 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0,00</w:t>
            </w:r>
          </w:p>
        </w:tc>
      </w:tr>
      <w:tr w:rsidR="00280EBD" w:rsidRPr="008463A1" w:rsidTr="00E0520C">
        <w:tc>
          <w:tcPr>
            <w:tcW w:w="2277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80EBD">
              <w:rPr>
                <w:sz w:val="18"/>
                <w:szCs w:val="18"/>
              </w:rPr>
              <w:t>Zestaw do pomiarów przemieszczeń</w:t>
            </w:r>
          </w:p>
        </w:tc>
        <w:tc>
          <w:tcPr>
            <w:tcW w:w="2651" w:type="dxa"/>
            <w:shd w:val="clear" w:color="auto" w:fill="auto"/>
          </w:tcPr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MW. Biuro Inżynierskie Michał M. </w:t>
            </w:r>
            <w:proofErr w:type="spellStart"/>
            <w:r w:rsidRPr="00280EBD">
              <w:rPr>
                <w:sz w:val="18"/>
                <w:szCs w:val="18"/>
              </w:rPr>
              <w:t>Wychowański</w:t>
            </w:r>
            <w:proofErr w:type="spellEnd"/>
          </w:p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Jakubowice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2</w:t>
            </w:r>
          </w:p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27-530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Ożarów</w:t>
            </w:r>
          </w:p>
        </w:tc>
        <w:tc>
          <w:tcPr>
            <w:tcW w:w="28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1 - Cena -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 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0,00</w:t>
            </w:r>
          </w:p>
        </w:tc>
      </w:tr>
      <w:tr w:rsidR="00280EBD" w:rsidRPr="008463A1" w:rsidTr="00E0520C">
        <w:tc>
          <w:tcPr>
            <w:tcW w:w="2277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80EBD">
              <w:rPr>
                <w:sz w:val="18"/>
                <w:szCs w:val="18"/>
              </w:rPr>
              <w:t>Znakowarka laserowa</w:t>
            </w:r>
          </w:p>
        </w:tc>
        <w:tc>
          <w:tcPr>
            <w:tcW w:w="2651" w:type="dxa"/>
            <w:shd w:val="clear" w:color="auto" w:fill="auto"/>
          </w:tcPr>
          <w:p w:rsidR="00280EBD" w:rsidRPr="008463A1" w:rsidRDefault="00280EBD" w:rsidP="00E0520C">
            <w:pPr>
              <w:rPr>
                <w:sz w:val="18"/>
                <w:szCs w:val="18"/>
              </w:rPr>
            </w:pPr>
            <w:proofErr w:type="spellStart"/>
            <w:r w:rsidRPr="00280EBD">
              <w:rPr>
                <w:sz w:val="18"/>
                <w:szCs w:val="18"/>
              </w:rPr>
              <w:t>Eurotek</w:t>
            </w:r>
            <w:proofErr w:type="spellEnd"/>
            <w:r w:rsidRPr="00280EBD">
              <w:rPr>
                <w:sz w:val="18"/>
                <w:szCs w:val="18"/>
              </w:rPr>
              <w:t xml:space="preserve"> International</w:t>
            </w:r>
          </w:p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Lotników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32/46</w:t>
            </w:r>
          </w:p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02-668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1 - Cena -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 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0,00</w:t>
            </w:r>
          </w:p>
        </w:tc>
      </w:tr>
      <w:tr w:rsidR="00280EBD" w:rsidRPr="008463A1" w:rsidTr="00E0520C">
        <w:tc>
          <w:tcPr>
            <w:tcW w:w="2277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80EBD">
              <w:rPr>
                <w:sz w:val="18"/>
                <w:szCs w:val="18"/>
              </w:rPr>
              <w:t>Pompa ciepła do laboratorium</w:t>
            </w:r>
          </w:p>
        </w:tc>
        <w:tc>
          <w:tcPr>
            <w:tcW w:w="2651" w:type="dxa"/>
            <w:shd w:val="clear" w:color="auto" w:fill="auto"/>
          </w:tcPr>
          <w:p w:rsidR="00280EBD" w:rsidRPr="008463A1" w:rsidRDefault="00280EBD" w:rsidP="00E0520C">
            <w:pPr>
              <w:rPr>
                <w:sz w:val="18"/>
                <w:szCs w:val="18"/>
              </w:rPr>
            </w:pPr>
            <w:proofErr w:type="spellStart"/>
            <w:r w:rsidRPr="00280EBD">
              <w:rPr>
                <w:sz w:val="18"/>
                <w:szCs w:val="18"/>
              </w:rPr>
              <w:t>Edutop</w:t>
            </w:r>
            <w:proofErr w:type="spellEnd"/>
            <w:r w:rsidRPr="00280EBD">
              <w:rPr>
                <w:sz w:val="18"/>
                <w:szCs w:val="18"/>
              </w:rPr>
              <w:t xml:space="preserve"> Sylwia Florek</w:t>
            </w:r>
          </w:p>
          <w:p w:rsidR="00280EBD" w:rsidRPr="008463A1" w:rsidRDefault="00280EBD" w:rsidP="00E0520C">
            <w:pPr>
              <w:rPr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Marynarska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44a/3</w:t>
            </w:r>
          </w:p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>91-803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80EBD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1 - Cena -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280EBD" w:rsidRPr="008463A1" w:rsidRDefault="00280EBD" w:rsidP="00E0520C">
            <w:pPr>
              <w:rPr>
                <w:color w:val="000000"/>
                <w:sz w:val="18"/>
                <w:szCs w:val="18"/>
              </w:rPr>
            </w:pPr>
            <w:r w:rsidRPr="00280EBD">
              <w:rPr>
                <w:sz w:val="18"/>
                <w:szCs w:val="18"/>
              </w:rPr>
              <w:t xml:space="preserve">  </w:t>
            </w:r>
            <w:r w:rsidR="00387B65">
              <w:rPr>
                <w:sz w:val="18"/>
                <w:szCs w:val="18"/>
              </w:rPr>
              <w:t>10</w:t>
            </w:r>
            <w:r w:rsidRPr="00280EBD">
              <w:rPr>
                <w:sz w:val="18"/>
                <w:szCs w:val="18"/>
              </w:rPr>
              <w:t>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280EB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280EBD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280EBD">
        <w:rPr>
          <w:sz w:val="24"/>
          <w:szCs w:val="24"/>
        </w:rPr>
        <w:t>2019-11-21</w:t>
      </w:r>
    </w:p>
    <w:sectPr w:rsidR="000034E3" w:rsidSect="00387B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373" w:rsidRDefault="00946373">
      <w:r>
        <w:separator/>
      </w:r>
    </w:p>
  </w:endnote>
  <w:endnote w:type="continuationSeparator" w:id="0">
    <w:p w:rsidR="00946373" w:rsidRDefault="009463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EBD" w:rsidRDefault="00280E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87B6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87B6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EBD" w:rsidRDefault="00280E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373" w:rsidRDefault="00946373">
      <w:r>
        <w:separator/>
      </w:r>
    </w:p>
  </w:footnote>
  <w:footnote w:type="continuationSeparator" w:id="0">
    <w:p w:rsidR="00946373" w:rsidRDefault="009463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EBD" w:rsidRDefault="00280E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EBD" w:rsidRDefault="00280E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EBD" w:rsidRDefault="00280E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0EBD"/>
    <w:rsid w:val="000034E3"/>
    <w:rsid w:val="00280EBD"/>
    <w:rsid w:val="0029663E"/>
    <w:rsid w:val="00387B65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406E9"/>
    <w:rsid w:val="00946373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magdap</dc:creator>
  <cp:keywords/>
  <cp:lastModifiedBy>magdap</cp:lastModifiedBy>
  <cp:revision>2</cp:revision>
  <cp:lastPrinted>2019-11-21T08:39:00Z</cp:lastPrinted>
  <dcterms:created xsi:type="dcterms:W3CDTF">2019-11-21T08:39:00Z</dcterms:created>
  <dcterms:modified xsi:type="dcterms:W3CDTF">2019-11-21T08:39:00Z</dcterms:modified>
</cp:coreProperties>
</file>