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04BD2" w:rsidRPr="00804BD2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04BD2" w:rsidRPr="00804BD2">
        <w:rPr>
          <w:rFonts w:ascii="Times New Roman" w:hAnsi="Times New Roman"/>
          <w:b/>
        </w:rPr>
        <w:t>ZP/D-59/A/19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04BD2" w:rsidRPr="00804BD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04BD2" w:rsidRPr="00804BD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04BD2" w:rsidRPr="00804BD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04BD2" w:rsidRPr="00804BD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04BD2" w:rsidRPr="00804BD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04BD2" w:rsidRPr="00804BD2">
        <w:rPr>
          <w:rFonts w:ascii="Times New Roman" w:hAnsi="Times New Roman"/>
        </w:rPr>
        <w:t>(</w:t>
      </w:r>
      <w:proofErr w:type="spellStart"/>
      <w:r w:rsidR="00804BD2" w:rsidRPr="00804BD2">
        <w:rPr>
          <w:rFonts w:ascii="Times New Roman" w:hAnsi="Times New Roman"/>
        </w:rPr>
        <w:t>t.j</w:t>
      </w:r>
      <w:proofErr w:type="spellEnd"/>
      <w:r w:rsidR="00804BD2" w:rsidRPr="00804BD2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CC7F18" w:rsidRDefault="006F0034" w:rsidP="00CC7F18">
      <w:pPr>
        <w:spacing w:before="120" w:after="0" w:line="240" w:lineRule="auto"/>
        <w:rPr>
          <w:rFonts w:ascii="Times New Roman" w:hAnsi="Times New Roman"/>
          <w:b/>
          <w:sz w:val="21"/>
          <w:szCs w:val="21"/>
          <w:u w:val="single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04BD2" w:rsidRPr="00804BD2">
        <w:rPr>
          <w:rFonts w:ascii="Times New Roman" w:hAnsi="Times New Roman"/>
          <w:b/>
        </w:rPr>
        <w:t>Dostawa 2 lekkich dronów ze sterowaną kamerą i systemem wykrywania przeszkód dla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04BD2" w:rsidRPr="00804BD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F8042D">
      <w:pPr>
        <w:spacing w:after="0" w:line="360" w:lineRule="auto"/>
        <w:jc w:val="both"/>
        <w:rPr>
          <w:rFonts w:ascii="Times New Roman" w:hAnsi="Times New Roman"/>
          <w:b/>
        </w:rPr>
      </w:pPr>
    </w:p>
    <w:p w:rsidR="00CC7F18" w:rsidRPr="00F8042D" w:rsidRDefault="00CC7F18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3911" w:rsidRDefault="00073911" w:rsidP="0038231F">
      <w:pPr>
        <w:spacing w:after="0" w:line="240" w:lineRule="auto"/>
      </w:pPr>
      <w:r>
        <w:separator/>
      </w:r>
    </w:p>
  </w:endnote>
  <w:endnote w:type="continuationSeparator" w:id="0">
    <w:p w:rsidR="00073911" w:rsidRDefault="0007391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BD2" w:rsidRDefault="00804B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C7F1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C7F1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BD2" w:rsidRDefault="00804B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3911" w:rsidRDefault="00073911" w:rsidP="0038231F">
      <w:pPr>
        <w:spacing w:after="0" w:line="240" w:lineRule="auto"/>
      </w:pPr>
      <w:r>
        <w:separator/>
      </w:r>
    </w:p>
  </w:footnote>
  <w:footnote w:type="continuationSeparator" w:id="0">
    <w:p w:rsidR="00073911" w:rsidRDefault="0007391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BD2" w:rsidRDefault="00804B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BD2" w:rsidRDefault="00804B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BD2" w:rsidRDefault="00804B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3911"/>
    <w:rsid w:val="00023477"/>
    <w:rsid w:val="000247FF"/>
    <w:rsid w:val="00025C8D"/>
    <w:rsid w:val="000303EE"/>
    <w:rsid w:val="0005473D"/>
    <w:rsid w:val="00073911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BD2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7F18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50E476"/>
  <w15:docId w15:val="{25543303-D221-4574-8F7C-2F347C40D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5C72D-9877-4026-938C-53529CB4C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2019-11-19T12:45:00Z</cp:lastPrinted>
  <dcterms:created xsi:type="dcterms:W3CDTF">2019-11-19T12:45:00Z</dcterms:created>
  <dcterms:modified xsi:type="dcterms:W3CDTF">2019-11-19T12:45:00Z</dcterms:modified>
</cp:coreProperties>
</file>