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B506B">
      <w:pPr>
        <w:spacing w:line="360" w:lineRule="auto"/>
        <w:rPr>
          <w:b/>
          <w:bCs/>
          <w:color w:val="000000"/>
          <w:sz w:val="24"/>
        </w:rPr>
      </w:pPr>
      <w:r w:rsidRPr="000B506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B506B">
      <w:pPr>
        <w:spacing w:line="360" w:lineRule="auto"/>
        <w:rPr>
          <w:color w:val="000000"/>
          <w:sz w:val="24"/>
        </w:rPr>
      </w:pPr>
      <w:r w:rsidRPr="000B506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B506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B506B">
      <w:pPr>
        <w:spacing w:line="360" w:lineRule="auto"/>
        <w:rPr>
          <w:color w:val="000000"/>
          <w:sz w:val="24"/>
        </w:rPr>
      </w:pPr>
      <w:r w:rsidRPr="000B506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B506B">
        <w:rPr>
          <w:color w:val="000000"/>
          <w:sz w:val="24"/>
        </w:rPr>
        <w:t>Częstochowa</w:t>
      </w:r>
      <w:r w:rsidR="00C276E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B506B" w:rsidRPr="000B506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B506B" w:rsidRPr="000B506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B506B" w:rsidRPr="000B506B">
        <w:rPr>
          <w:b/>
          <w:color w:val="000000"/>
          <w:sz w:val="24"/>
        </w:rPr>
        <w:t>Doposażenie  systemu pomiarowego ARAMIS  dla  Wydziału Budownictwa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B506B" w:rsidTr="004C5C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B506B" w:rsidRDefault="000B506B" w:rsidP="00C276E9">
            <w:pPr>
              <w:spacing w:line="360" w:lineRule="auto"/>
              <w:jc w:val="both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sz w:val="24"/>
              </w:rPr>
              <w:t xml:space="preserve"> </w:t>
            </w:r>
            <w:r w:rsidRPr="000B506B">
              <w:rPr>
                <w:sz w:val="24"/>
              </w:rPr>
              <w:t>Doposażenie  systemu pomiarowego ARAMIS  dla  Wydziału Budownictwa  Politechniki Częstochowskiej</w:t>
            </w:r>
          </w:p>
          <w:p w:rsidR="000B506B" w:rsidRDefault="000B506B" w:rsidP="004C5C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B506B">
              <w:rPr>
                <w:b/>
                <w:sz w:val="24"/>
              </w:rPr>
              <w:t>LENSO Sp. z o. o.</w:t>
            </w:r>
          </w:p>
          <w:p w:rsidR="000B506B" w:rsidRDefault="000B506B" w:rsidP="004C5C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B506B">
              <w:rPr>
                <w:b/>
                <w:sz w:val="24"/>
              </w:rPr>
              <w:t>61-509</w:t>
            </w:r>
            <w:r>
              <w:rPr>
                <w:b/>
                <w:sz w:val="24"/>
              </w:rPr>
              <w:t xml:space="preserve"> </w:t>
            </w:r>
            <w:r w:rsidRPr="000B506B">
              <w:rPr>
                <w:b/>
                <w:sz w:val="24"/>
              </w:rPr>
              <w:t>Poznań</w:t>
            </w:r>
          </w:p>
          <w:p w:rsidR="000B506B" w:rsidRDefault="000B506B" w:rsidP="004C5C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B506B">
              <w:rPr>
                <w:b/>
                <w:sz w:val="24"/>
              </w:rPr>
              <w:t>Antoniego Madalińskiego</w:t>
            </w:r>
            <w:r>
              <w:rPr>
                <w:b/>
                <w:sz w:val="24"/>
              </w:rPr>
              <w:t xml:space="preserve"> </w:t>
            </w:r>
            <w:r w:rsidRPr="000B506B">
              <w:rPr>
                <w:b/>
                <w:sz w:val="24"/>
              </w:rPr>
              <w:t>3</w:t>
            </w:r>
          </w:p>
          <w:p w:rsidR="000B506B" w:rsidRDefault="000B506B" w:rsidP="004C5CD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B506B">
              <w:rPr>
                <w:b/>
                <w:sz w:val="24"/>
              </w:rPr>
              <w:t>135 000.00 zł</w:t>
            </w:r>
          </w:p>
          <w:p w:rsidR="000B506B" w:rsidRPr="00253031" w:rsidRDefault="000B506B" w:rsidP="004C5CD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B506B" w:rsidRDefault="000B506B" w:rsidP="004C5CD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B506B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798"/>
        <w:gridCol w:w="1559"/>
        <w:gridCol w:w="1560"/>
        <w:gridCol w:w="1701"/>
      </w:tblGrid>
      <w:tr w:rsidR="00C276E9" w:rsidRPr="00C63DA0" w:rsidTr="00C276E9">
        <w:tc>
          <w:tcPr>
            <w:tcW w:w="540" w:type="dxa"/>
            <w:shd w:val="clear" w:color="auto" w:fill="auto"/>
            <w:vAlign w:val="center"/>
          </w:tcPr>
          <w:p w:rsidR="00C276E9" w:rsidRPr="00C63DA0" w:rsidRDefault="00C276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6E9" w:rsidRPr="00C63DA0" w:rsidRDefault="00C276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276E9" w:rsidRPr="00C63DA0" w:rsidRDefault="00C276E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276E9" w:rsidRPr="00C63DA0" w:rsidRDefault="00C276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276E9" w:rsidRPr="00C63DA0" w:rsidRDefault="00C276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76E9" w:rsidRPr="00C63DA0" w:rsidRDefault="00C276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76E9" w:rsidRPr="00C63DA0" w:rsidRDefault="00C276E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276E9" w:rsidRPr="00C63DA0" w:rsidTr="00C276E9">
        <w:tc>
          <w:tcPr>
            <w:tcW w:w="540" w:type="dxa"/>
            <w:shd w:val="clear" w:color="auto" w:fill="auto"/>
            <w:vAlign w:val="center"/>
          </w:tcPr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bCs/>
                <w:sz w:val="18"/>
                <w:szCs w:val="18"/>
              </w:rPr>
              <w:t>LENSO Sp. z o. o.</w:t>
            </w:r>
          </w:p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bCs/>
                <w:sz w:val="18"/>
                <w:szCs w:val="18"/>
              </w:rPr>
              <w:t>Antoniego Madalińskiego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506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bCs/>
                <w:sz w:val="18"/>
                <w:szCs w:val="18"/>
              </w:rPr>
              <w:t>61-509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506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506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76E9" w:rsidRPr="00C63DA0" w:rsidRDefault="00C276E9" w:rsidP="004C5C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06B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B506B">
      <w:pPr>
        <w:pStyle w:val="Nagwek"/>
        <w:tabs>
          <w:tab w:val="clear" w:pos="4536"/>
        </w:tabs>
        <w:jc w:val="both"/>
        <w:rPr>
          <w:sz w:val="24"/>
        </w:rPr>
      </w:pPr>
      <w:r w:rsidRPr="000B506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C276E9">
        <w:rPr>
          <w:sz w:val="24"/>
        </w:rPr>
        <w:t>2019-11-19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B2F" w:rsidRDefault="006B3B2F">
      <w:r>
        <w:separator/>
      </w:r>
    </w:p>
  </w:endnote>
  <w:endnote w:type="continuationSeparator" w:id="0">
    <w:p w:rsidR="006B3B2F" w:rsidRDefault="006B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6B" w:rsidRDefault="000B50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276E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276E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6B" w:rsidRDefault="000B50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B2F" w:rsidRDefault="006B3B2F">
      <w:r>
        <w:separator/>
      </w:r>
    </w:p>
  </w:footnote>
  <w:footnote w:type="continuationSeparator" w:id="0">
    <w:p w:rsidR="006B3B2F" w:rsidRDefault="006B3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6B" w:rsidRDefault="000B50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6B" w:rsidRDefault="000B50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6B" w:rsidRDefault="000B50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B2F"/>
    <w:rsid w:val="000B506B"/>
    <w:rsid w:val="00140696"/>
    <w:rsid w:val="00253031"/>
    <w:rsid w:val="00377700"/>
    <w:rsid w:val="005C147E"/>
    <w:rsid w:val="006B3B2F"/>
    <w:rsid w:val="007118AF"/>
    <w:rsid w:val="007124E4"/>
    <w:rsid w:val="00745012"/>
    <w:rsid w:val="0087722C"/>
    <w:rsid w:val="00987E41"/>
    <w:rsid w:val="00C276E9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1D7A7A"/>
  <w15:chartTrackingRefBased/>
  <w15:docId w15:val="{2D86AFF1-C568-41CA-A1ED-D0D2CE74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27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276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2019-11-20T07:42:00Z</cp:lastPrinted>
  <dcterms:created xsi:type="dcterms:W3CDTF">2019-11-20T07:42:00Z</dcterms:created>
  <dcterms:modified xsi:type="dcterms:W3CDTF">2019-11-20T07:42:00Z</dcterms:modified>
</cp:coreProperties>
</file>