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AA5334" w:rsidP="00AA5334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 w:rsidR="006A45FF">
        <w:rPr>
          <w:sz w:val="24"/>
        </w:rPr>
        <w:t>: NA/P/373</w:t>
      </w:r>
      <w:bookmarkStart w:id="0" w:name="_GoBack"/>
      <w:bookmarkEnd w:id="0"/>
      <w:r w:rsidRPr="00AA5334">
        <w:rPr>
          <w:sz w:val="24"/>
        </w:rPr>
        <w:t>/2019</w:t>
      </w:r>
    </w:p>
    <w:p w:rsidR="00AA5334" w:rsidRPr="00AA5334" w:rsidRDefault="00AA5334" w:rsidP="00AA5334">
      <w:pPr>
        <w:spacing w:line="360" w:lineRule="auto"/>
        <w:jc w:val="right"/>
        <w:rPr>
          <w:sz w:val="24"/>
        </w:rPr>
      </w:pPr>
      <w:r>
        <w:rPr>
          <w:sz w:val="24"/>
        </w:rPr>
        <w:t>Załącznik nr 1</w:t>
      </w:r>
    </w:p>
    <w:p w:rsidR="00AA5334" w:rsidRDefault="00AA5334" w:rsidP="00AA5334">
      <w:pPr>
        <w:spacing w:line="360" w:lineRule="auto"/>
        <w:jc w:val="center"/>
        <w:outlineLvl w:val="0"/>
        <w:rPr>
          <w:b/>
          <w:sz w:val="28"/>
        </w:rPr>
      </w:pPr>
    </w:p>
    <w:p w:rsidR="00DD0757" w:rsidRDefault="00905C81" w:rsidP="00AA533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</w:p>
    <w:p w:rsidR="00905C81" w:rsidRDefault="00905C81" w:rsidP="00AA5334">
      <w:pPr>
        <w:spacing w:line="360" w:lineRule="auto"/>
        <w:jc w:val="center"/>
        <w:outlineLvl w:val="0"/>
        <w:rPr>
          <w:b/>
          <w:sz w:val="24"/>
        </w:rPr>
      </w:pPr>
      <w:r>
        <w:rPr>
          <w:b/>
          <w:sz w:val="28"/>
          <w:u w:val="single"/>
        </w:rPr>
        <w:t xml:space="preserve"> </w:t>
      </w:r>
    </w:p>
    <w:p w:rsidR="00905C81" w:rsidRDefault="00DC1E2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58179E" w:rsidRPr="0058179E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Politechnika Rzeszowska</w:t>
      </w:r>
    </w:p>
    <w:p w:rsidR="00905C81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Dział Logistyki i Zamówień Publicznych</w:t>
      </w:r>
    </w:p>
    <w:p w:rsidR="00905C81" w:rsidRDefault="0058179E">
      <w:pPr>
        <w:ind w:left="3969"/>
        <w:rPr>
          <w:b/>
          <w:sz w:val="24"/>
        </w:rPr>
      </w:pPr>
      <w:r w:rsidRPr="0058179E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12</w:t>
      </w:r>
    </w:p>
    <w:p w:rsidR="00905C81" w:rsidRPr="00DD0757" w:rsidRDefault="0058179E" w:rsidP="00DD0757">
      <w:pPr>
        <w:ind w:firstLine="3969"/>
        <w:rPr>
          <w:b/>
          <w:sz w:val="24"/>
        </w:rPr>
      </w:pPr>
      <w:r w:rsidRPr="0058179E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Rzeszów</w:t>
      </w:r>
    </w:p>
    <w:p w:rsidR="00905C81" w:rsidRDefault="00905C81" w:rsidP="00DD0757">
      <w:pPr>
        <w:spacing w:line="276" w:lineRule="auto"/>
        <w:jc w:val="both"/>
        <w:rPr>
          <w:sz w:val="24"/>
        </w:rPr>
      </w:pPr>
    </w:p>
    <w:p w:rsidR="00905C81" w:rsidRDefault="00905C81" w:rsidP="00DD0757">
      <w:pPr>
        <w:numPr>
          <w:ilvl w:val="0"/>
          <w:numId w:val="4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D0757">
        <w:rPr>
          <w:sz w:val="24"/>
        </w:rPr>
        <w:t xml:space="preserve">trybie </w:t>
      </w:r>
      <w:r w:rsidR="0058179E" w:rsidRPr="00DD0757">
        <w:rPr>
          <w:sz w:val="24"/>
        </w:rPr>
        <w:t>przetarg</w:t>
      </w:r>
      <w:r w:rsidR="00DD0757" w:rsidRPr="00DD0757">
        <w:rPr>
          <w:sz w:val="24"/>
        </w:rPr>
        <w:t>u nieograniczonego</w:t>
      </w:r>
      <w:r>
        <w:rPr>
          <w:sz w:val="24"/>
        </w:rPr>
        <w:t xml:space="preserve"> na:</w:t>
      </w:r>
      <w:r w:rsidR="00DD0757">
        <w:rPr>
          <w:sz w:val="24"/>
        </w:rPr>
        <w:t xml:space="preserve"> </w:t>
      </w:r>
      <w:r w:rsidR="0058179E" w:rsidRPr="00DD0757">
        <w:rPr>
          <w:b/>
          <w:sz w:val="24"/>
        </w:rPr>
        <w:t>Wykonanie instalacji oddymiania klatki schodowej w budynku F Politechniki Rzeszowskiej</w:t>
      </w:r>
      <w:r w:rsidR="00DD0757">
        <w:rPr>
          <w:sz w:val="24"/>
        </w:rPr>
        <w:t>, oferujemy:</w:t>
      </w:r>
    </w:p>
    <w:tbl>
      <w:tblPr>
        <w:tblW w:w="10207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3827"/>
        <w:gridCol w:w="1984"/>
        <w:gridCol w:w="3261"/>
      </w:tblGrid>
      <w:tr w:rsidR="00DD0757" w:rsidRPr="003C26B4" w:rsidTr="00DD0757">
        <w:trPr>
          <w:cantSplit/>
          <w:trHeight w:val="1211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DD0757">
            <w:pPr>
              <w:pStyle w:val="Standardowy2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</w:p>
          <w:p w:rsidR="00DD0757" w:rsidRPr="003C26B4" w:rsidRDefault="00DD0757" w:rsidP="00DD0757">
            <w:pPr>
              <w:pStyle w:val="Standardowy2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szCs w:val="24"/>
              </w:rPr>
              <w:t>POZ.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 w:val="22"/>
                <w:szCs w:val="22"/>
              </w:rPr>
            </w:pPr>
          </w:p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aps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ZAKRES ROBÓT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Fonts w:ascii="Cambria" w:hAnsi="Cambria"/>
                <w:b/>
                <w:color w:val="FF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BRANŻA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28"/>
                <w:szCs w:val="28"/>
              </w:rPr>
            </w:pPr>
            <w:r w:rsidRPr="003C26B4"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 w:rsidRPr="003C26B4"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sz w:val="28"/>
                <w:szCs w:val="28"/>
              </w:rPr>
            </w:pPr>
          </w:p>
        </w:tc>
      </w:tr>
      <w:tr w:rsidR="00DD0757" w:rsidRPr="003C26B4" w:rsidTr="00DD0757">
        <w:trPr>
          <w:trHeight w:val="397"/>
        </w:trPr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 w:rsidRPr="003C26B4"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 w:rsidRPr="003C26B4"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(1)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Instalacja oddymiania klatki schodowej</w:t>
            </w:r>
          </w:p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>w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g projektu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CERBEX Sp. z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o.o. 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BUDOWLANA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(2)</w:t>
            </w:r>
          </w:p>
        </w:tc>
        <w:tc>
          <w:tcPr>
            <w:tcW w:w="38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(3)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Dostosowanie</w:t>
            </w:r>
          </w:p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 xml:space="preserve"> instalacji p-</w:t>
            </w:r>
            <w:proofErr w:type="spellStart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poż</w:t>
            </w:r>
            <w:proofErr w:type="spellEnd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.</w:t>
            </w:r>
          </w:p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(wg przedmiaru)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</w:tc>
      </w:tr>
    </w:tbl>
    <w:p w:rsidR="00DD0757" w:rsidRDefault="00DD0757">
      <w:pPr>
        <w:spacing w:line="360" w:lineRule="auto"/>
        <w:jc w:val="both"/>
        <w:rPr>
          <w:sz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0D23C5" w:rsidRDefault="00DD0757" w:rsidP="00DD0757">
      <w:pPr>
        <w:spacing w:line="360" w:lineRule="auto"/>
        <w:ind w:left="1080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 xml:space="preserve">podatek </w:t>
      </w:r>
      <w:r w:rsidRPr="00630051">
        <w:rPr>
          <w:sz w:val="24"/>
          <w:szCs w:val="24"/>
        </w:rPr>
        <w:t xml:space="preserve">VAT   w wysokości 23%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Pr="000D23C5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</w:t>
      </w:r>
      <w:r>
        <w:rPr>
          <w:sz w:val="24"/>
          <w:szCs w:val="24"/>
        </w:rPr>
        <w:t>................................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630051" w:rsidRDefault="00DD0757" w:rsidP="00DD0757">
      <w:pPr>
        <w:spacing w:line="360" w:lineRule="auto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Oświadczamy, że udzielamy gwarancji i rękojmi licząc od daty odbioru na okres:</w:t>
      </w:r>
    </w:p>
    <w:p w:rsidR="00DD0757" w:rsidRPr="00FA5968" w:rsidRDefault="00DD0757" w:rsidP="00DD0757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DD0757" w:rsidRPr="009C5B65" w:rsidRDefault="00DD0757" w:rsidP="00DD0757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DD0757" w:rsidRPr="002959ED" w:rsidRDefault="00DD0757" w:rsidP="00DD0757">
      <w:pPr>
        <w:numPr>
          <w:ilvl w:val="0"/>
          <w:numId w:val="43"/>
        </w:numPr>
        <w:ind w:left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DD0757" w:rsidRPr="002959ED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DD0757" w:rsidRDefault="00DD0757" w:rsidP="00DD0757">
      <w:pPr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D0757" w:rsidRPr="009C5B65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DD0757" w:rsidRPr="00FE29AA" w:rsidRDefault="00DD0757" w:rsidP="00DD0757">
      <w:pPr>
        <w:ind w:left="284"/>
        <w:jc w:val="both"/>
        <w:rPr>
          <w:sz w:val="24"/>
          <w:szCs w:val="24"/>
        </w:rPr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5"/>
        <w:gridCol w:w="4069"/>
        <w:gridCol w:w="3768"/>
      </w:tblGrid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Default="00DD0757" w:rsidP="00E8043C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DD0757" w:rsidRPr="00402C2F" w:rsidRDefault="00DD0757" w:rsidP="00DD0757">
      <w:pPr>
        <w:autoSpaceDE w:val="0"/>
        <w:autoSpaceDN w:val="0"/>
        <w:adjustRightInd w:val="0"/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DD0757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DD0757" w:rsidRPr="002959ED" w:rsidRDefault="00DD0757" w:rsidP="00DD0757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DD0757" w:rsidRPr="00FA5968" w:rsidRDefault="00DD0757" w:rsidP="00DD0757">
      <w:pPr>
        <w:ind w:left="426" w:hanging="426"/>
        <w:jc w:val="both"/>
        <w:rPr>
          <w:sz w:val="16"/>
          <w:szCs w:val="16"/>
        </w:rPr>
      </w:pPr>
    </w:p>
    <w:p w:rsidR="00DD0757" w:rsidRPr="00FA5968" w:rsidRDefault="00DD0757" w:rsidP="00DD0757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D0757" w:rsidRPr="00FA5968" w:rsidRDefault="00DD0757" w:rsidP="00DD0757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DD0757" w:rsidRPr="00FA5968" w:rsidRDefault="00DD0757" w:rsidP="00DD0757">
      <w:pPr>
        <w:ind w:left="426" w:hanging="426"/>
        <w:jc w:val="both"/>
        <w:rPr>
          <w:sz w:val="24"/>
          <w:szCs w:val="24"/>
        </w:rPr>
      </w:pPr>
    </w:p>
    <w:p w:rsidR="00DD0757" w:rsidRPr="00482A55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DD0757" w:rsidRPr="00AD6F2D" w:rsidRDefault="00DD0757" w:rsidP="00DD0757">
      <w:pPr>
        <w:ind w:left="426"/>
        <w:jc w:val="both"/>
        <w:rPr>
          <w:sz w:val="24"/>
          <w:szCs w:val="24"/>
        </w:rPr>
      </w:pPr>
    </w:p>
    <w:p w:rsidR="00DD0757" w:rsidRPr="00AD6F2D" w:rsidRDefault="00DD0757" w:rsidP="00DD0757">
      <w:pPr>
        <w:pStyle w:val="Akapitzlist"/>
        <w:numPr>
          <w:ilvl w:val="0"/>
          <w:numId w:val="43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DD0757" w:rsidRPr="00AD6F2D" w:rsidRDefault="00DD0757" w:rsidP="00DD0757">
      <w:pPr>
        <w:pStyle w:val="Akapitzlist"/>
        <w:ind w:left="426" w:hanging="426"/>
        <w:jc w:val="both"/>
      </w:pPr>
    </w:p>
    <w:p w:rsidR="00DD0757" w:rsidRPr="00AD6F2D" w:rsidRDefault="00DD0757" w:rsidP="00DD0757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6A45FF">
        <w:rPr>
          <w:b/>
          <w:sz w:val="32"/>
          <w:szCs w:val="32"/>
        </w:rPr>
      </w:r>
      <w:r w:rsidR="006A45FF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6A45FF">
        <w:rPr>
          <w:b/>
          <w:sz w:val="32"/>
          <w:szCs w:val="32"/>
        </w:rPr>
      </w:r>
      <w:r w:rsidR="006A45FF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DD0757" w:rsidRPr="00AD6F2D" w:rsidRDefault="00DD0757" w:rsidP="00DD0757">
      <w:pPr>
        <w:ind w:left="426" w:right="110" w:hanging="426"/>
      </w:pPr>
    </w:p>
    <w:p w:rsidR="00DD0757" w:rsidRPr="00AD6F2D" w:rsidRDefault="00DD0757" w:rsidP="00DD0757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DD0757" w:rsidRDefault="00DD0757" w:rsidP="00DD0757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DD0757" w:rsidRDefault="00DD0757" w:rsidP="00DD0757">
      <w:pPr>
        <w:ind w:left="426" w:hanging="426"/>
        <w:jc w:val="both"/>
        <w:rPr>
          <w:kern w:val="20"/>
          <w:sz w:val="18"/>
          <w:szCs w:val="18"/>
        </w:rPr>
      </w:pPr>
    </w:p>
    <w:p w:rsidR="00DD0757" w:rsidRPr="00FE754D" w:rsidRDefault="00DD0757" w:rsidP="00DD0757">
      <w:pPr>
        <w:numPr>
          <w:ilvl w:val="0"/>
          <w:numId w:val="43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DD0757" w:rsidRDefault="00DD0757" w:rsidP="00DD0757">
      <w:pPr>
        <w:pStyle w:val="NormalnyWeb"/>
        <w:spacing w:line="276" w:lineRule="auto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DD0757" w:rsidRPr="002959ED" w:rsidRDefault="00DD0757" w:rsidP="00DD075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</w:p>
    <w:p w:rsidR="00DD0757" w:rsidRPr="009C658F" w:rsidRDefault="00DD0757" w:rsidP="00DD0757">
      <w:pPr>
        <w:numPr>
          <w:ilvl w:val="0"/>
          <w:numId w:val="43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D0757" w:rsidRPr="009C658F" w:rsidRDefault="00DD0757" w:rsidP="00DD0757">
      <w:pPr>
        <w:ind w:left="142" w:hanging="426"/>
        <w:jc w:val="both"/>
        <w:rPr>
          <w:sz w:val="24"/>
          <w:szCs w:val="24"/>
        </w:rPr>
      </w:pPr>
    </w:p>
    <w:p w:rsidR="00DD0757" w:rsidRDefault="00DD0757" w:rsidP="00DD0757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A45FF">
        <w:rPr>
          <w:b/>
          <w:sz w:val="32"/>
          <w:szCs w:val="32"/>
        </w:rPr>
      </w:r>
      <w:r w:rsidR="006A45F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A45FF">
        <w:rPr>
          <w:b/>
          <w:sz w:val="32"/>
          <w:szCs w:val="32"/>
        </w:rPr>
      </w:r>
      <w:r w:rsidR="006A45F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D0757" w:rsidRPr="009C658F" w:rsidRDefault="00DD0757" w:rsidP="00DD0757">
      <w:pPr>
        <w:ind w:right="110"/>
      </w:pP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D0757" w:rsidRPr="002959ED" w:rsidRDefault="00DD0757" w:rsidP="00DD0757">
      <w:pPr>
        <w:ind w:hanging="284"/>
        <w:jc w:val="both"/>
        <w:rPr>
          <w:kern w:val="20"/>
          <w:sz w:val="18"/>
          <w:szCs w:val="18"/>
        </w:rPr>
      </w:pPr>
    </w:p>
    <w:p w:rsidR="00DD0757" w:rsidRPr="00AD6F2D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DD0757" w:rsidRPr="00AD6F2D" w:rsidRDefault="00DD0757" w:rsidP="00DD075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D0757" w:rsidRPr="00AD6F2D" w:rsidTr="00E8043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</w:tbl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DD0757" w:rsidRDefault="00DD0757" w:rsidP="00DD0757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DD0757" w:rsidRDefault="00DD0757" w:rsidP="00DD0757">
      <w:pPr>
        <w:ind w:left="1701" w:hanging="1701"/>
        <w:jc w:val="both"/>
      </w:pPr>
    </w:p>
    <w:p w:rsidR="00DD0757" w:rsidRDefault="00DD0757" w:rsidP="00DD0757">
      <w:pPr>
        <w:spacing w:line="360" w:lineRule="auto"/>
        <w:jc w:val="both"/>
        <w:rPr>
          <w:sz w:val="24"/>
        </w:rPr>
      </w:pPr>
    </w:p>
    <w:p w:rsidR="00905C81" w:rsidRDefault="00905C81" w:rsidP="00DD0757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35" w:rsidRDefault="00596035">
      <w:r>
        <w:separator/>
      </w:r>
    </w:p>
  </w:endnote>
  <w:endnote w:type="continuationSeparator" w:id="0">
    <w:p w:rsidR="00596035" w:rsidRDefault="0059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A45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35" w:rsidRDefault="00596035">
      <w:r>
        <w:separator/>
      </w:r>
    </w:p>
  </w:footnote>
  <w:footnote w:type="continuationSeparator" w:id="0">
    <w:p w:rsidR="00596035" w:rsidRDefault="0059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89B275E"/>
    <w:multiLevelType w:val="hybridMultilevel"/>
    <w:tmpl w:val="110A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6"/>
  </w:num>
  <w:num w:numId="13">
    <w:abstractNumId w:val="18"/>
  </w:num>
  <w:num w:numId="14">
    <w:abstractNumId w:val="39"/>
  </w:num>
  <w:num w:numId="15">
    <w:abstractNumId w:val="26"/>
  </w:num>
  <w:num w:numId="16">
    <w:abstractNumId w:val="41"/>
  </w:num>
  <w:num w:numId="17">
    <w:abstractNumId w:val="24"/>
  </w:num>
  <w:num w:numId="18">
    <w:abstractNumId w:val="38"/>
  </w:num>
  <w:num w:numId="19">
    <w:abstractNumId w:val="13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1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5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2"/>
  </w:num>
  <w:num w:numId="41">
    <w:abstractNumId w:val="40"/>
  </w:num>
  <w:num w:numId="42">
    <w:abstractNumId w:val="7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E1"/>
    <w:rsid w:val="000D3BF8"/>
    <w:rsid w:val="0011282F"/>
    <w:rsid w:val="0058179E"/>
    <w:rsid w:val="00596035"/>
    <w:rsid w:val="005A0EE1"/>
    <w:rsid w:val="006A45FF"/>
    <w:rsid w:val="007D699D"/>
    <w:rsid w:val="00905C81"/>
    <w:rsid w:val="00910C60"/>
    <w:rsid w:val="00A23135"/>
    <w:rsid w:val="00AA5334"/>
    <w:rsid w:val="00DC1E27"/>
    <w:rsid w:val="00DD0757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E43B8"/>
  <w15:chartTrackingRefBased/>
  <w15:docId w15:val="{6D6DEDB7-16A9-45ED-96E3-99D6A263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DD0757"/>
    <w:pPr>
      <w:overflowPunct w:val="0"/>
      <w:autoSpaceDE w:val="0"/>
      <w:autoSpaceDN w:val="0"/>
      <w:adjustRightInd w:val="0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481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2019-11-19T11:32:00Z</dcterms:created>
  <dcterms:modified xsi:type="dcterms:W3CDTF">2019-11-19T11:32:00Z</dcterms:modified>
</cp:coreProperties>
</file>